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883EE" w14:textId="79AB5BD6" w:rsidR="00613CD4" w:rsidRPr="00613CD4" w:rsidRDefault="00613CD4" w:rsidP="00613CD4">
      <w:pPr>
        <w:pStyle w:val="Geenafstand"/>
        <w:jc w:val="center"/>
        <w:rPr>
          <w:rFonts w:ascii="Times New Roman" w:hAnsi="Times New Roman" w:cs="Times New Roman"/>
          <w:b/>
          <w:bCs/>
          <w:sz w:val="32"/>
          <w:szCs w:val="32"/>
        </w:rPr>
      </w:pPr>
      <w:r>
        <w:rPr>
          <w:rFonts w:ascii="Times New Roman" w:hAnsi="Times New Roman" w:cs="Times New Roman"/>
          <w:b/>
          <w:bCs/>
          <w:sz w:val="32"/>
          <w:szCs w:val="32"/>
        </w:rPr>
        <w:t>Verkeerde k</w:t>
      </w:r>
      <w:r w:rsidRPr="00613CD4">
        <w:rPr>
          <w:rFonts w:ascii="Times New Roman" w:hAnsi="Times New Roman" w:cs="Times New Roman"/>
          <w:b/>
          <w:bCs/>
          <w:sz w:val="32"/>
          <w:szCs w:val="32"/>
        </w:rPr>
        <w:t xml:space="preserve">leding en </w:t>
      </w:r>
      <w:r>
        <w:rPr>
          <w:rFonts w:ascii="Times New Roman" w:hAnsi="Times New Roman" w:cs="Times New Roman"/>
          <w:b/>
          <w:bCs/>
          <w:sz w:val="32"/>
          <w:szCs w:val="32"/>
        </w:rPr>
        <w:t xml:space="preserve">verkeerd </w:t>
      </w:r>
      <w:r w:rsidRPr="00613CD4">
        <w:rPr>
          <w:rFonts w:ascii="Times New Roman" w:hAnsi="Times New Roman" w:cs="Times New Roman"/>
          <w:b/>
          <w:bCs/>
          <w:sz w:val="32"/>
          <w:szCs w:val="32"/>
        </w:rPr>
        <w:t>kijken</w:t>
      </w:r>
    </w:p>
    <w:p w14:paraId="537A14A1" w14:textId="4F9C29A4" w:rsidR="00613CD4" w:rsidRPr="00613CD4" w:rsidRDefault="00E37F6C" w:rsidP="00613CD4">
      <w:pPr>
        <w:pStyle w:val="Geenafstand"/>
        <w:jc w:val="center"/>
        <w:rPr>
          <w:rFonts w:ascii="Times New Roman" w:hAnsi="Times New Roman" w:cs="Times New Roman"/>
          <w:sz w:val="25"/>
          <w:szCs w:val="25"/>
        </w:rPr>
      </w:pPr>
      <w:r>
        <w:rPr>
          <w:rFonts w:ascii="Times New Roman" w:hAnsi="Times New Roman" w:cs="Times New Roman"/>
          <w:sz w:val="25"/>
          <w:szCs w:val="25"/>
        </w:rPr>
        <w:t>d</w:t>
      </w:r>
      <w:r w:rsidR="00613CD4">
        <w:rPr>
          <w:rFonts w:ascii="Times New Roman" w:hAnsi="Times New Roman" w:cs="Times New Roman"/>
          <w:sz w:val="25"/>
          <w:szCs w:val="25"/>
        </w:rPr>
        <w:t>s. J. IJsselstein – Genesis 2-3</w:t>
      </w:r>
    </w:p>
    <w:p w14:paraId="1B1766EC" w14:textId="77777777" w:rsidR="00613CD4" w:rsidRDefault="00613CD4" w:rsidP="00613CD4">
      <w:pPr>
        <w:pStyle w:val="Geenafstand"/>
        <w:rPr>
          <w:rFonts w:ascii="Times New Roman" w:hAnsi="Times New Roman" w:cs="Times New Roman"/>
          <w:sz w:val="25"/>
          <w:szCs w:val="25"/>
        </w:rPr>
      </w:pPr>
    </w:p>
    <w:p w14:paraId="31DEB08B" w14:textId="77777777" w:rsidR="00613CD4" w:rsidRPr="00613CD4" w:rsidRDefault="00613CD4" w:rsidP="00613CD4">
      <w:pPr>
        <w:pStyle w:val="Geenafstand"/>
        <w:ind w:left="3402"/>
        <w:rPr>
          <w:rFonts w:ascii="Times New Roman" w:hAnsi="Times New Roman" w:cs="Times New Roman"/>
          <w:b/>
          <w:bCs/>
          <w:sz w:val="25"/>
          <w:szCs w:val="25"/>
        </w:rPr>
      </w:pPr>
      <w:r w:rsidRPr="00613CD4">
        <w:rPr>
          <w:rFonts w:ascii="Times New Roman" w:hAnsi="Times New Roman" w:cs="Times New Roman"/>
          <w:b/>
          <w:bCs/>
          <w:sz w:val="25"/>
          <w:szCs w:val="25"/>
        </w:rPr>
        <w:t xml:space="preserve">Liturgie </w:t>
      </w:r>
    </w:p>
    <w:p w14:paraId="0D765628" w14:textId="619F286C" w:rsidR="00613CD4" w:rsidRP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Psalm 19:5</w:t>
      </w:r>
    </w:p>
    <w:p w14:paraId="0FD40511" w14:textId="77777777" w:rsidR="00613CD4" w:rsidRP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Psalm 19:6</w:t>
      </w:r>
    </w:p>
    <w:p w14:paraId="53D30A0F" w14:textId="77777777" w:rsidR="00613CD4" w:rsidRP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Lezen Genesis 2:25 - Genesis 3</w:t>
      </w:r>
    </w:p>
    <w:p w14:paraId="6235B3B8" w14:textId="77777777" w:rsidR="00613CD4" w:rsidRP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Psalm 119:4,5,6</w:t>
      </w:r>
    </w:p>
    <w:p w14:paraId="413C849E" w14:textId="77777777" w:rsidR="00613CD4" w:rsidRP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Psalm 119:19</w:t>
      </w:r>
    </w:p>
    <w:p w14:paraId="49B87505" w14:textId="77777777" w:rsidR="00613CD4" w:rsidRDefault="00613CD4" w:rsidP="00613CD4">
      <w:pPr>
        <w:pStyle w:val="Geenafstand"/>
        <w:ind w:left="3402"/>
        <w:rPr>
          <w:rFonts w:ascii="Times New Roman" w:hAnsi="Times New Roman" w:cs="Times New Roman"/>
          <w:sz w:val="25"/>
          <w:szCs w:val="25"/>
        </w:rPr>
      </w:pPr>
      <w:r w:rsidRPr="00613CD4">
        <w:rPr>
          <w:rFonts w:ascii="Times New Roman" w:hAnsi="Times New Roman" w:cs="Times New Roman"/>
          <w:sz w:val="25"/>
          <w:szCs w:val="25"/>
        </w:rPr>
        <w:t>Psalm 17:3</w:t>
      </w:r>
    </w:p>
    <w:p w14:paraId="360B4610" w14:textId="77777777" w:rsidR="00613CD4" w:rsidRPr="00613CD4" w:rsidRDefault="00613CD4" w:rsidP="00613CD4">
      <w:pPr>
        <w:pStyle w:val="Geenafstand"/>
        <w:ind w:left="3402"/>
        <w:rPr>
          <w:rFonts w:ascii="Times New Roman" w:hAnsi="Times New Roman" w:cs="Times New Roman"/>
          <w:sz w:val="25"/>
          <w:szCs w:val="25"/>
        </w:rPr>
      </w:pPr>
    </w:p>
    <w:p w14:paraId="295F3724" w14:textId="193B4810" w:rsidR="00F30706"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Geliefde gemeente, </w:t>
      </w:r>
      <w:r w:rsidR="00FB30ED">
        <w:rPr>
          <w:rFonts w:ascii="Times New Roman" w:hAnsi="Times New Roman" w:cs="Times New Roman"/>
          <w:sz w:val="25"/>
          <w:szCs w:val="25"/>
        </w:rPr>
        <w:t xml:space="preserve">de preek die we vanmorgen lezen, </w:t>
      </w:r>
      <w:r w:rsidR="004173F5">
        <w:rPr>
          <w:rFonts w:ascii="Times New Roman" w:hAnsi="Times New Roman" w:cs="Times New Roman"/>
          <w:sz w:val="25"/>
          <w:szCs w:val="25"/>
        </w:rPr>
        <w:t xml:space="preserve">was </w:t>
      </w:r>
      <w:r w:rsidR="00FB30ED">
        <w:rPr>
          <w:rFonts w:ascii="Times New Roman" w:hAnsi="Times New Roman" w:cs="Times New Roman"/>
          <w:sz w:val="25"/>
          <w:szCs w:val="25"/>
        </w:rPr>
        <w:t xml:space="preserve">oorspronkelijk </w:t>
      </w:r>
      <w:r w:rsidR="004173F5">
        <w:rPr>
          <w:rFonts w:ascii="Times New Roman" w:hAnsi="Times New Roman" w:cs="Times New Roman"/>
          <w:sz w:val="25"/>
          <w:szCs w:val="25"/>
        </w:rPr>
        <w:t xml:space="preserve">bedoeld </w:t>
      </w:r>
      <w:r w:rsidR="00FB30ED">
        <w:rPr>
          <w:rFonts w:ascii="Times New Roman" w:hAnsi="Times New Roman" w:cs="Times New Roman"/>
          <w:sz w:val="25"/>
          <w:szCs w:val="25"/>
        </w:rPr>
        <w:t xml:space="preserve">als </w:t>
      </w:r>
      <w:r w:rsidR="004173F5">
        <w:rPr>
          <w:rFonts w:ascii="Times New Roman" w:hAnsi="Times New Roman" w:cs="Times New Roman"/>
          <w:sz w:val="25"/>
          <w:szCs w:val="25"/>
        </w:rPr>
        <w:t xml:space="preserve">een </w:t>
      </w:r>
      <w:r w:rsidR="00FB30ED">
        <w:rPr>
          <w:rFonts w:ascii="Times New Roman" w:hAnsi="Times New Roman" w:cs="Times New Roman"/>
          <w:sz w:val="25"/>
          <w:szCs w:val="25"/>
        </w:rPr>
        <w:t>catechismuspreek over Zondag 41</w:t>
      </w:r>
      <w:r w:rsidR="00F30706">
        <w:rPr>
          <w:rFonts w:ascii="Times New Roman" w:hAnsi="Times New Roman" w:cs="Times New Roman"/>
          <w:sz w:val="25"/>
          <w:szCs w:val="25"/>
        </w:rPr>
        <w:t>, over het zevende gebod</w:t>
      </w:r>
      <w:r w:rsidR="00FB30ED">
        <w:rPr>
          <w:rFonts w:ascii="Times New Roman" w:hAnsi="Times New Roman" w:cs="Times New Roman"/>
          <w:sz w:val="25"/>
          <w:szCs w:val="25"/>
        </w:rPr>
        <w:t>. Maar i</w:t>
      </w:r>
      <w:r w:rsidR="00865AE8">
        <w:rPr>
          <w:rFonts w:ascii="Times New Roman" w:hAnsi="Times New Roman" w:cs="Times New Roman"/>
          <w:sz w:val="25"/>
          <w:szCs w:val="25"/>
        </w:rPr>
        <w:t>k</w:t>
      </w:r>
      <w:r w:rsidR="00FB30ED">
        <w:rPr>
          <w:rFonts w:ascii="Times New Roman" w:hAnsi="Times New Roman" w:cs="Times New Roman"/>
          <w:sz w:val="25"/>
          <w:szCs w:val="25"/>
        </w:rPr>
        <w:t xml:space="preserve"> heb hem herschreven in meer algemene zin. </w:t>
      </w:r>
    </w:p>
    <w:p w14:paraId="6D683364" w14:textId="77777777" w:rsidR="00831078" w:rsidRDefault="00FB30ED"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Luister je mee, jongelui? </w:t>
      </w:r>
      <w:r w:rsidR="00F30706">
        <w:rPr>
          <w:rFonts w:ascii="Times New Roman" w:hAnsi="Times New Roman" w:cs="Times New Roman"/>
          <w:sz w:val="25"/>
          <w:szCs w:val="25"/>
        </w:rPr>
        <w:t xml:space="preserve">En </w:t>
      </w:r>
      <w:r w:rsidR="004173F5">
        <w:rPr>
          <w:rFonts w:ascii="Times New Roman" w:hAnsi="Times New Roman" w:cs="Times New Roman"/>
          <w:sz w:val="25"/>
          <w:szCs w:val="25"/>
        </w:rPr>
        <w:t xml:space="preserve">u </w:t>
      </w:r>
      <w:r w:rsidR="00F30706">
        <w:rPr>
          <w:rFonts w:ascii="Times New Roman" w:hAnsi="Times New Roman" w:cs="Times New Roman"/>
          <w:sz w:val="25"/>
          <w:szCs w:val="25"/>
        </w:rPr>
        <w:t xml:space="preserve">allemaal? </w:t>
      </w:r>
      <w:r>
        <w:rPr>
          <w:rFonts w:ascii="Times New Roman" w:hAnsi="Times New Roman" w:cs="Times New Roman"/>
          <w:sz w:val="25"/>
          <w:szCs w:val="25"/>
        </w:rPr>
        <w:t xml:space="preserve">Naar de dingen die de Heere ons vanmorgen voorhoudt? </w:t>
      </w:r>
    </w:p>
    <w:p w14:paraId="7DCBC2E8" w14:textId="77777777" w:rsidR="00831078" w:rsidRDefault="00831078" w:rsidP="00613CD4">
      <w:pPr>
        <w:pStyle w:val="Geenafstand"/>
        <w:rPr>
          <w:rFonts w:ascii="Times New Roman" w:hAnsi="Times New Roman" w:cs="Times New Roman"/>
          <w:sz w:val="25"/>
          <w:szCs w:val="25"/>
        </w:rPr>
      </w:pPr>
    </w:p>
    <w:p w14:paraId="58DE5F40" w14:textId="518887BA" w:rsidR="00FB30ED" w:rsidRDefault="00FB30ED"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Vanmorgen kijken we terug naar Gods goede schepping, En ook naar hoe wij die stuk gemaakt hebben. </w:t>
      </w:r>
    </w:p>
    <w:p w14:paraId="2C9A179A" w14:textId="79AFA086" w:rsidR="00C30B6F" w:rsidRDefault="00831078"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Want wat </w:t>
      </w:r>
      <w:r w:rsidR="00C30B6F">
        <w:rPr>
          <w:rFonts w:ascii="Times New Roman" w:hAnsi="Times New Roman" w:cs="Times New Roman"/>
          <w:sz w:val="25"/>
          <w:szCs w:val="25"/>
        </w:rPr>
        <w:t xml:space="preserve">had de Heere een goede </w:t>
      </w:r>
      <w:r w:rsidR="00613CD4" w:rsidRPr="00613CD4">
        <w:rPr>
          <w:rFonts w:ascii="Times New Roman" w:hAnsi="Times New Roman" w:cs="Times New Roman"/>
          <w:sz w:val="25"/>
          <w:szCs w:val="25"/>
        </w:rPr>
        <w:t>bedoeling met de schepping van man en vrouw, en met het geven van het huwelijk als de enige</w:t>
      </w:r>
      <w:r w:rsidR="00C30B6F">
        <w:rPr>
          <w:rFonts w:ascii="Times New Roman" w:hAnsi="Times New Roman" w:cs="Times New Roman"/>
          <w:sz w:val="25"/>
          <w:szCs w:val="25"/>
        </w:rPr>
        <w:t>,</w:t>
      </w:r>
      <w:r w:rsidR="00613CD4" w:rsidRPr="00613CD4">
        <w:rPr>
          <w:rFonts w:ascii="Times New Roman" w:hAnsi="Times New Roman" w:cs="Times New Roman"/>
          <w:sz w:val="25"/>
          <w:szCs w:val="25"/>
        </w:rPr>
        <w:t xml:space="preserve"> unieke en levenslange samenlevingsvorm van één man en één vrouw. </w:t>
      </w:r>
    </w:p>
    <w:p w14:paraId="7A83714B" w14:textId="0BAD7F63" w:rsidR="00644E7E"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Maar</w:t>
      </w:r>
      <w:r w:rsidR="00644E7E">
        <w:rPr>
          <w:rFonts w:ascii="Times New Roman" w:hAnsi="Times New Roman" w:cs="Times New Roman"/>
          <w:sz w:val="25"/>
          <w:szCs w:val="25"/>
        </w:rPr>
        <w:t>… Nee</w:t>
      </w:r>
      <w:r w:rsidR="00C30B6F">
        <w:rPr>
          <w:rFonts w:ascii="Times New Roman" w:hAnsi="Times New Roman" w:cs="Times New Roman"/>
          <w:sz w:val="25"/>
          <w:szCs w:val="25"/>
        </w:rPr>
        <w:t xml:space="preserve">, </w:t>
      </w:r>
      <w:r w:rsidRPr="00613CD4">
        <w:rPr>
          <w:rFonts w:ascii="Times New Roman" w:hAnsi="Times New Roman" w:cs="Times New Roman"/>
          <w:sz w:val="25"/>
          <w:szCs w:val="25"/>
        </w:rPr>
        <w:t>die goede bed</w:t>
      </w:r>
      <w:r w:rsidR="00F30706">
        <w:rPr>
          <w:rFonts w:ascii="Times New Roman" w:hAnsi="Times New Roman" w:cs="Times New Roman"/>
          <w:sz w:val="25"/>
          <w:szCs w:val="25"/>
        </w:rPr>
        <w:t>ó</w:t>
      </w:r>
      <w:r w:rsidRPr="00613CD4">
        <w:rPr>
          <w:rFonts w:ascii="Times New Roman" w:hAnsi="Times New Roman" w:cs="Times New Roman"/>
          <w:sz w:val="25"/>
          <w:szCs w:val="25"/>
        </w:rPr>
        <w:t xml:space="preserve">eling is </w:t>
      </w:r>
      <w:r w:rsidR="00C30B6F">
        <w:rPr>
          <w:rFonts w:ascii="Times New Roman" w:hAnsi="Times New Roman" w:cs="Times New Roman"/>
          <w:sz w:val="25"/>
          <w:szCs w:val="25"/>
        </w:rPr>
        <w:t xml:space="preserve">wel </w:t>
      </w:r>
      <w:r w:rsidRPr="00613CD4">
        <w:rPr>
          <w:rFonts w:ascii="Times New Roman" w:hAnsi="Times New Roman" w:cs="Times New Roman"/>
          <w:sz w:val="25"/>
          <w:szCs w:val="25"/>
        </w:rPr>
        <w:t>gebleven</w:t>
      </w:r>
      <w:r w:rsidR="00644E7E">
        <w:rPr>
          <w:rFonts w:ascii="Times New Roman" w:hAnsi="Times New Roman" w:cs="Times New Roman"/>
          <w:sz w:val="25"/>
          <w:szCs w:val="25"/>
        </w:rPr>
        <w:t xml:space="preserve">. </w:t>
      </w:r>
    </w:p>
    <w:p w14:paraId="446E0F91" w14:textId="600BCDDB" w:rsidR="00613CD4" w:rsidRDefault="00644E7E" w:rsidP="00613CD4">
      <w:pPr>
        <w:pStyle w:val="Geenafstand"/>
        <w:rPr>
          <w:rFonts w:ascii="Times New Roman" w:hAnsi="Times New Roman" w:cs="Times New Roman"/>
          <w:sz w:val="25"/>
          <w:szCs w:val="25"/>
        </w:rPr>
      </w:pPr>
      <w:r>
        <w:rPr>
          <w:rFonts w:ascii="Times New Roman" w:hAnsi="Times New Roman" w:cs="Times New Roman"/>
          <w:sz w:val="25"/>
          <w:szCs w:val="25"/>
        </w:rPr>
        <w:t>M</w:t>
      </w:r>
      <w:r w:rsidR="00613CD4" w:rsidRPr="00613CD4">
        <w:rPr>
          <w:rFonts w:ascii="Times New Roman" w:hAnsi="Times New Roman" w:cs="Times New Roman"/>
          <w:sz w:val="25"/>
          <w:szCs w:val="25"/>
        </w:rPr>
        <w:t xml:space="preserve">aar er is door onze zonde helaas heel veel veranderd, juist op </w:t>
      </w:r>
      <w:r w:rsidR="00C30B6F">
        <w:rPr>
          <w:rFonts w:ascii="Times New Roman" w:hAnsi="Times New Roman" w:cs="Times New Roman"/>
          <w:sz w:val="25"/>
          <w:szCs w:val="25"/>
        </w:rPr>
        <w:t xml:space="preserve">het </w:t>
      </w:r>
      <w:r w:rsidR="00613CD4" w:rsidRPr="00613CD4">
        <w:rPr>
          <w:rFonts w:ascii="Times New Roman" w:hAnsi="Times New Roman" w:cs="Times New Roman"/>
          <w:sz w:val="25"/>
          <w:szCs w:val="25"/>
        </w:rPr>
        <w:t>terrein</w:t>
      </w:r>
      <w:r w:rsidR="00C30B6F">
        <w:rPr>
          <w:rFonts w:ascii="Times New Roman" w:hAnsi="Times New Roman" w:cs="Times New Roman"/>
          <w:sz w:val="25"/>
          <w:szCs w:val="25"/>
        </w:rPr>
        <w:t xml:space="preserve"> van het huwelijk en als het gaat om hoe man en vrouw met elkaar omgaan, zowel binnen als buiten het huwelijk</w:t>
      </w:r>
      <w:r w:rsidR="00613CD4" w:rsidRPr="00613CD4">
        <w:rPr>
          <w:rFonts w:ascii="Times New Roman" w:hAnsi="Times New Roman" w:cs="Times New Roman"/>
          <w:sz w:val="25"/>
          <w:szCs w:val="25"/>
        </w:rPr>
        <w:t>.</w:t>
      </w:r>
    </w:p>
    <w:p w14:paraId="7B891EED" w14:textId="77777777" w:rsidR="00C30B6F" w:rsidRPr="00613CD4" w:rsidRDefault="00C30B6F" w:rsidP="00613CD4">
      <w:pPr>
        <w:pStyle w:val="Geenafstand"/>
        <w:rPr>
          <w:rFonts w:ascii="Times New Roman" w:hAnsi="Times New Roman" w:cs="Times New Roman"/>
          <w:sz w:val="25"/>
          <w:szCs w:val="25"/>
        </w:rPr>
      </w:pPr>
    </w:p>
    <w:p w14:paraId="62FB3FFB" w14:textId="3172573B" w:rsidR="00644E7E"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En wat plaatst de Heere daar van</w:t>
      </w:r>
      <w:r w:rsidR="00644E7E">
        <w:rPr>
          <w:rFonts w:ascii="Times New Roman" w:hAnsi="Times New Roman" w:cs="Times New Roman"/>
          <w:sz w:val="25"/>
          <w:szCs w:val="25"/>
        </w:rPr>
        <w:t>morgen</w:t>
      </w:r>
      <w:r w:rsidRPr="00613CD4">
        <w:rPr>
          <w:rFonts w:ascii="Times New Roman" w:hAnsi="Times New Roman" w:cs="Times New Roman"/>
          <w:sz w:val="25"/>
          <w:szCs w:val="25"/>
        </w:rPr>
        <w:t xml:space="preserve"> tegenover? </w:t>
      </w:r>
      <w:r w:rsidR="00644E7E">
        <w:rPr>
          <w:rFonts w:ascii="Times New Roman" w:hAnsi="Times New Roman" w:cs="Times New Roman"/>
          <w:sz w:val="25"/>
          <w:szCs w:val="25"/>
        </w:rPr>
        <w:t>Tegenover al die zondige ontsporingen?</w:t>
      </w:r>
    </w:p>
    <w:p w14:paraId="23B0718D" w14:textId="77777777" w:rsidR="00FB30ED"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Geen wettische, morele les, waardoor je </w:t>
      </w:r>
      <w:r w:rsidRPr="00FB30ED">
        <w:rPr>
          <w:rFonts w:ascii="Times New Roman" w:hAnsi="Times New Roman" w:cs="Times New Roman"/>
          <w:i/>
          <w:iCs/>
          <w:sz w:val="25"/>
          <w:szCs w:val="25"/>
        </w:rPr>
        <w:t>in eigen kracht</w:t>
      </w:r>
      <w:r w:rsidRPr="00613CD4">
        <w:rPr>
          <w:rFonts w:ascii="Times New Roman" w:hAnsi="Times New Roman" w:cs="Times New Roman"/>
          <w:sz w:val="25"/>
          <w:szCs w:val="25"/>
        </w:rPr>
        <w:t xml:space="preserve"> beter kan worden. </w:t>
      </w:r>
    </w:p>
    <w:p w14:paraId="4D5803D8" w14:textId="0AA261BE"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w:t>
      </w:r>
      <w:r w:rsidRPr="00FB30ED">
        <w:rPr>
          <w:rFonts w:ascii="Times New Roman" w:hAnsi="Times New Roman" w:cs="Times New Roman"/>
          <w:color w:val="7F7F7F" w:themeColor="text1" w:themeTint="80"/>
          <w:sz w:val="25"/>
          <w:szCs w:val="25"/>
        </w:rPr>
        <w:t xml:space="preserve">(het is lijdenstijd), </w:t>
      </w:r>
      <w:r w:rsidRPr="00613CD4">
        <w:rPr>
          <w:rFonts w:ascii="Times New Roman" w:hAnsi="Times New Roman" w:cs="Times New Roman"/>
          <w:sz w:val="25"/>
          <w:szCs w:val="25"/>
        </w:rPr>
        <w:t>maar één ding: het bloed van Jezus Christus, Gods Zoon, dat reinigt van alle zonde. Christus, door Wie er vergeving is, en in Wie ook kracht is om na gekregen genade rein en heilig te leven.</w:t>
      </w:r>
    </w:p>
    <w:p w14:paraId="323C0834" w14:textId="77777777" w:rsidR="00FB30ED" w:rsidRPr="00613CD4" w:rsidRDefault="00FB30ED" w:rsidP="00613CD4">
      <w:pPr>
        <w:pStyle w:val="Geenafstand"/>
        <w:rPr>
          <w:rFonts w:ascii="Times New Roman" w:hAnsi="Times New Roman" w:cs="Times New Roman"/>
          <w:sz w:val="25"/>
          <w:szCs w:val="25"/>
        </w:rPr>
      </w:pPr>
    </w:p>
    <w:p w14:paraId="2AA4E3BB" w14:textId="77777777" w:rsidR="00F30706"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Misschien is er in uw of jouw leven juist op het terrein van het zevende gebod veel zorg en strijd. Je kán, ik zeg het nu maar direct, </w:t>
      </w:r>
      <w:r w:rsidRPr="00F30706">
        <w:rPr>
          <w:rFonts w:ascii="Times New Roman" w:hAnsi="Times New Roman" w:cs="Times New Roman"/>
          <w:i/>
          <w:iCs/>
          <w:sz w:val="25"/>
          <w:szCs w:val="25"/>
        </w:rPr>
        <w:t>in eigen kracht</w:t>
      </w:r>
      <w:r w:rsidRPr="00613CD4">
        <w:rPr>
          <w:rFonts w:ascii="Times New Roman" w:hAnsi="Times New Roman" w:cs="Times New Roman"/>
          <w:sz w:val="25"/>
          <w:szCs w:val="25"/>
        </w:rPr>
        <w:t xml:space="preserve"> die zonden niet overwinnen. Maar word, medezondaar of medezondares, alstublieft niet hopeloos. </w:t>
      </w:r>
    </w:p>
    <w:p w14:paraId="23BFE9B4" w14:textId="77777777" w:rsidR="00F30706"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Want we gaan van</w:t>
      </w:r>
      <w:r w:rsidR="00F30706">
        <w:rPr>
          <w:rFonts w:ascii="Times New Roman" w:hAnsi="Times New Roman" w:cs="Times New Roman"/>
          <w:sz w:val="25"/>
          <w:szCs w:val="25"/>
        </w:rPr>
        <w:t xml:space="preserve">morgen </w:t>
      </w:r>
      <w:r w:rsidRPr="00613CD4">
        <w:rPr>
          <w:rFonts w:ascii="Times New Roman" w:hAnsi="Times New Roman" w:cs="Times New Roman"/>
          <w:sz w:val="25"/>
          <w:szCs w:val="25"/>
        </w:rPr>
        <w:t xml:space="preserve">geen stenen gooien naar elkaar. </w:t>
      </w:r>
    </w:p>
    <w:p w14:paraId="1D8B19C0" w14:textId="77777777" w:rsidR="0093659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De Heere Jezus ze</w:t>
      </w:r>
      <w:r w:rsidR="00F30706">
        <w:rPr>
          <w:rFonts w:ascii="Times New Roman" w:hAnsi="Times New Roman" w:cs="Times New Roman"/>
          <w:sz w:val="25"/>
          <w:szCs w:val="25"/>
        </w:rPr>
        <w:t>i ooit</w:t>
      </w:r>
      <w:r w:rsidRPr="00613CD4">
        <w:rPr>
          <w:rFonts w:ascii="Times New Roman" w:hAnsi="Times New Roman" w:cs="Times New Roman"/>
          <w:sz w:val="25"/>
          <w:szCs w:val="25"/>
        </w:rPr>
        <w:t xml:space="preserve">: </w:t>
      </w:r>
      <w:r w:rsidRPr="00F30706">
        <w:rPr>
          <w:rFonts w:ascii="Times New Roman" w:hAnsi="Times New Roman" w:cs="Times New Roman"/>
          <w:i/>
          <w:iCs/>
          <w:sz w:val="25"/>
          <w:szCs w:val="25"/>
        </w:rPr>
        <w:t>Wie zonder zonden is, werpe de eerste steen</w:t>
      </w:r>
      <w:r w:rsidRPr="00613CD4">
        <w:rPr>
          <w:rFonts w:ascii="Times New Roman" w:hAnsi="Times New Roman" w:cs="Times New Roman"/>
          <w:sz w:val="25"/>
          <w:szCs w:val="25"/>
        </w:rPr>
        <w:t xml:space="preserve">. </w:t>
      </w:r>
    </w:p>
    <w:p w14:paraId="2DB2A2F6" w14:textId="77777777" w:rsidR="0093659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Wie van ons is zonder zonde? Steek </w:t>
      </w:r>
      <w:r w:rsidR="00936591">
        <w:rPr>
          <w:rFonts w:ascii="Times New Roman" w:hAnsi="Times New Roman" w:cs="Times New Roman"/>
          <w:sz w:val="25"/>
          <w:szCs w:val="25"/>
        </w:rPr>
        <w:t xml:space="preserve">je </w:t>
      </w:r>
      <w:r w:rsidRPr="00613CD4">
        <w:rPr>
          <w:rFonts w:ascii="Times New Roman" w:hAnsi="Times New Roman" w:cs="Times New Roman"/>
          <w:sz w:val="25"/>
          <w:szCs w:val="25"/>
        </w:rPr>
        <w:t xml:space="preserve">vinger eens op. Niemand </w:t>
      </w:r>
      <w:r w:rsidR="00936591">
        <w:rPr>
          <w:rFonts w:ascii="Times New Roman" w:hAnsi="Times New Roman" w:cs="Times New Roman"/>
          <w:sz w:val="25"/>
          <w:szCs w:val="25"/>
        </w:rPr>
        <w:t>dus</w:t>
      </w:r>
      <w:r w:rsidRPr="00613CD4">
        <w:rPr>
          <w:rFonts w:ascii="Times New Roman" w:hAnsi="Times New Roman" w:cs="Times New Roman"/>
          <w:sz w:val="25"/>
          <w:szCs w:val="25"/>
        </w:rPr>
        <w:t xml:space="preserve">. </w:t>
      </w:r>
    </w:p>
    <w:p w14:paraId="44984AF6" w14:textId="77FF3842"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We hebben allemaal tegen al Gods geboden veel en zwaar gezondigd. Dus is er geen reden om </w:t>
      </w:r>
      <w:r w:rsidR="00936591">
        <w:rPr>
          <w:rFonts w:ascii="Times New Roman" w:hAnsi="Times New Roman" w:cs="Times New Roman"/>
          <w:sz w:val="25"/>
          <w:szCs w:val="25"/>
        </w:rPr>
        <w:t xml:space="preserve">nu vanmorgen </w:t>
      </w:r>
      <w:r w:rsidRPr="00613CD4">
        <w:rPr>
          <w:rFonts w:ascii="Times New Roman" w:hAnsi="Times New Roman" w:cs="Times New Roman"/>
          <w:sz w:val="25"/>
          <w:szCs w:val="25"/>
        </w:rPr>
        <w:t>kritisch opzij te kijken. We kijken naar onszelf.</w:t>
      </w:r>
    </w:p>
    <w:p w14:paraId="40908992" w14:textId="77777777" w:rsidR="00936591" w:rsidRPr="00613CD4" w:rsidRDefault="00936591" w:rsidP="00613CD4">
      <w:pPr>
        <w:pStyle w:val="Geenafstand"/>
        <w:rPr>
          <w:rFonts w:ascii="Times New Roman" w:hAnsi="Times New Roman" w:cs="Times New Roman"/>
          <w:sz w:val="25"/>
          <w:szCs w:val="25"/>
        </w:rPr>
      </w:pPr>
    </w:p>
    <w:p w14:paraId="47B98922" w14:textId="77777777" w:rsidR="0093659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Zonder hoop op onszelf. Want (wat ik zei)</w:t>
      </w:r>
      <w:r w:rsidR="00936591">
        <w:rPr>
          <w:rFonts w:ascii="Times New Roman" w:hAnsi="Times New Roman" w:cs="Times New Roman"/>
          <w:sz w:val="25"/>
          <w:szCs w:val="25"/>
        </w:rPr>
        <w:t>,</w:t>
      </w:r>
      <w:r w:rsidRPr="00613CD4">
        <w:rPr>
          <w:rFonts w:ascii="Times New Roman" w:hAnsi="Times New Roman" w:cs="Times New Roman"/>
          <w:sz w:val="25"/>
          <w:szCs w:val="25"/>
        </w:rPr>
        <w:t xml:space="preserve"> we kunnen in eigen kracht de zonde niet overwinnen. En dus proberen we van</w:t>
      </w:r>
      <w:r w:rsidR="00936591">
        <w:rPr>
          <w:rFonts w:ascii="Times New Roman" w:hAnsi="Times New Roman" w:cs="Times New Roman"/>
          <w:sz w:val="25"/>
          <w:szCs w:val="25"/>
        </w:rPr>
        <w:t>morgen</w:t>
      </w:r>
      <w:r w:rsidRPr="00613CD4">
        <w:rPr>
          <w:rFonts w:ascii="Times New Roman" w:hAnsi="Times New Roman" w:cs="Times New Roman"/>
          <w:sz w:val="25"/>
          <w:szCs w:val="25"/>
        </w:rPr>
        <w:t xml:space="preserve">, met Gods hulp, een blik te slaan op het kruis. Als schuldige zondaars, kijkend naar een zondeloze </w:t>
      </w:r>
      <w:r w:rsidR="00936591">
        <w:rPr>
          <w:rFonts w:ascii="Times New Roman" w:hAnsi="Times New Roman" w:cs="Times New Roman"/>
          <w:sz w:val="25"/>
          <w:szCs w:val="25"/>
        </w:rPr>
        <w:t xml:space="preserve">Jezus. </w:t>
      </w:r>
    </w:p>
    <w:p w14:paraId="1F0B654F" w14:textId="77777777" w:rsidR="0093659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Die nooit verkeerd deed, Die nooit verkeerd dacht en Die nooit verkeerd keek. </w:t>
      </w:r>
    </w:p>
    <w:p w14:paraId="3C8F986D" w14:textId="77777777" w:rsidR="0093659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Hij zondigde nooit. Maar Die om de zonden van de Zijnen toch naakt gehangen werd aan het kruis. Om zondaars te wassen en te heiligen door Zijn bloed. </w:t>
      </w:r>
    </w:p>
    <w:p w14:paraId="3ED685D2" w14:textId="77777777" w:rsidR="00936591" w:rsidRDefault="00936591" w:rsidP="00613CD4">
      <w:pPr>
        <w:pStyle w:val="Geenafstand"/>
        <w:rPr>
          <w:rFonts w:ascii="Times New Roman" w:hAnsi="Times New Roman" w:cs="Times New Roman"/>
          <w:sz w:val="25"/>
          <w:szCs w:val="25"/>
        </w:rPr>
      </w:pPr>
    </w:p>
    <w:p w14:paraId="2180A2E0" w14:textId="6BD754A1"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Daaraan denkend, zegt Paulus van de leden van de gemeente te Korinthe, die vroeger in zonden leefden: </w:t>
      </w:r>
      <w:r w:rsidRPr="0050606F">
        <w:rPr>
          <w:rFonts w:ascii="Times New Roman" w:hAnsi="Times New Roman" w:cs="Times New Roman"/>
          <w:i/>
          <w:iCs/>
          <w:sz w:val="25"/>
          <w:szCs w:val="25"/>
        </w:rPr>
        <w:t>En dit waart gij sommigen; maar gij zijt afgewassen, maar gij zijt geheiligd, maar gij zijt gerechtvaardigd in den Naam van den Heere Jezus en door den Geest onzes Gods</w:t>
      </w:r>
      <w:r w:rsidRPr="00613CD4">
        <w:rPr>
          <w:rFonts w:ascii="Times New Roman" w:hAnsi="Times New Roman" w:cs="Times New Roman"/>
          <w:sz w:val="25"/>
          <w:szCs w:val="25"/>
        </w:rPr>
        <w:t xml:space="preserve"> (1 Kor. 6:11).</w:t>
      </w:r>
    </w:p>
    <w:p w14:paraId="00385C5C" w14:textId="77777777" w:rsidR="0050606F" w:rsidRPr="00613CD4" w:rsidRDefault="0050606F" w:rsidP="00613CD4">
      <w:pPr>
        <w:pStyle w:val="Geenafstand"/>
        <w:rPr>
          <w:rFonts w:ascii="Times New Roman" w:hAnsi="Times New Roman" w:cs="Times New Roman"/>
          <w:sz w:val="25"/>
          <w:szCs w:val="25"/>
        </w:rPr>
      </w:pPr>
    </w:p>
    <w:p w14:paraId="77362534" w14:textId="40ACB207" w:rsidR="0050606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Vanuit d</w:t>
      </w:r>
      <w:r w:rsidR="0050606F">
        <w:rPr>
          <w:rFonts w:ascii="Times New Roman" w:hAnsi="Times New Roman" w:cs="Times New Roman"/>
          <w:sz w:val="25"/>
          <w:szCs w:val="25"/>
        </w:rPr>
        <w:t>á</w:t>
      </w:r>
      <w:r w:rsidRPr="00613CD4">
        <w:rPr>
          <w:rFonts w:ascii="Times New Roman" w:hAnsi="Times New Roman" w:cs="Times New Roman"/>
          <w:sz w:val="25"/>
          <w:szCs w:val="25"/>
        </w:rPr>
        <w:t xml:space="preserve">t perspectief </w:t>
      </w:r>
      <w:r w:rsidR="0050606F">
        <w:rPr>
          <w:rFonts w:ascii="Times New Roman" w:hAnsi="Times New Roman" w:cs="Times New Roman"/>
          <w:sz w:val="25"/>
          <w:szCs w:val="25"/>
        </w:rPr>
        <w:t xml:space="preserve">lees ik, hoewel </w:t>
      </w:r>
      <w:r w:rsidR="00831078">
        <w:rPr>
          <w:rFonts w:ascii="Times New Roman" w:hAnsi="Times New Roman" w:cs="Times New Roman"/>
          <w:sz w:val="25"/>
          <w:szCs w:val="25"/>
        </w:rPr>
        <w:t xml:space="preserve">het vanmorgen </w:t>
      </w:r>
      <w:r w:rsidR="0050606F">
        <w:rPr>
          <w:rFonts w:ascii="Times New Roman" w:hAnsi="Times New Roman" w:cs="Times New Roman"/>
          <w:sz w:val="25"/>
          <w:szCs w:val="25"/>
        </w:rPr>
        <w:t xml:space="preserve">geen catechismusdienst is, toch maar een keer met u en jullie </w:t>
      </w:r>
      <w:r w:rsidRPr="00613CD4">
        <w:rPr>
          <w:rFonts w:ascii="Times New Roman" w:hAnsi="Times New Roman" w:cs="Times New Roman"/>
          <w:sz w:val="25"/>
          <w:szCs w:val="25"/>
        </w:rPr>
        <w:t>Zondag 41</w:t>
      </w:r>
      <w:r w:rsidR="0050606F">
        <w:rPr>
          <w:rFonts w:ascii="Times New Roman" w:hAnsi="Times New Roman" w:cs="Times New Roman"/>
          <w:sz w:val="25"/>
          <w:szCs w:val="25"/>
        </w:rPr>
        <w:t xml:space="preserve">. </w:t>
      </w:r>
    </w:p>
    <w:p w14:paraId="12344976" w14:textId="77777777" w:rsidR="00831078" w:rsidRDefault="00831078" w:rsidP="00613CD4">
      <w:pPr>
        <w:pStyle w:val="Geenafstand"/>
        <w:rPr>
          <w:rFonts w:ascii="Times New Roman" w:hAnsi="Times New Roman" w:cs="Times New Roman"/>
          <w:sz w:val="25"/>
          <w:szCs w:val="25"/>
        </w:rPr>
      </w:pPr>
    </w:p>
    <w:p w14:paraId="01684360" w14:textId="77777777" w:rsidR="0050606F" w:rsidRPr="0050606F" w:rsidRDefault="0050606F" w:rsidP="00613CD4">
      <w:pPr>
        <w:pStyle w:val="Geenafstand"/>
        <w:rPr>
          <w:rFonts w:ascii="Times New Roman" w:hAnsi="Times New Roman" w:cs="Times New Roman"/>
          <w:i/>
          <w:iCs/>
          <w:sz w:val="25"/>
          <w:szCs w:val="25"/>
        </w:rPr>
      </w:pPr>
      <w:r>
        <w:rPr>
          <w:rFonts w:ascii="Times New Roman" w:hAnsi="Times New Roman" w:cs="Times New Roman"/>
          <w:sz w:val="25"/>
          <w:szCs w:val="25"/>
        </w:rPr>
        <w:t xml:space="preserve">Vraag </w:t>
      </w:r>
      <w:r w:rsidR="00613CD4" w:rsidRPr="00613CD4">
        <w:rPr>
          <w:rFonts w:ascii="Times New Roman" w:hAnsi="Times New Roman" w:cs="Times New Roman"/>
          <w:sz w:val="25"/>
          <w:szCs w:val="25"/>
        </w:rPr>
        <w:t xml:space="preserve">108: </w:t>
      </w:r>
      <w:r w:rsidR="00613CD4" w:rsidRPr="0050606F">
        <w:rPr>
          <w:rFonts w:ascii="Times New Roman" w:hAnsi="Times New Roman" w:cs="Times New Roman"/>
          <w:i/>
          <w:iCs/>
          <w:sz w:val="25"/>
          <w:szCs w:val="25"/>
        </w:rPr>
        <w:t xml:space="preserve">Wat leert ons het zevende gebod? </w:t>
      </w:r>
    </w:p>
    <w:p w14:paraId="0C4C3311" w14:textId="1C0DDDC7" w:rsidR="0050606F"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Antwoord: </w:t>
      </w:r>
      <w:r w:rsidR="00613CD4" w:rsidRPr="00613CD4">
        <w:rPr>
          <w:rFonts w:ascii="Times New Roman" w:hAnsi="Times New Roman" w:cs="Times New Roman"/>
          <w:sz w:val="25"/>
          <w:szCs w:val="25"/>
        </w:rPr>
        <w:t xml:space="preserve">Dat alle onkuisheid van God vervloekt is, en dat wij daarom, haar van harte vijand zijnde, kuis en ingetogen leven moeten, hetzij in den heiligen huwelijken staat of daarbuiten. </w:t>
      </w:r>
    </w:p>
    <w:p w14:paraId="2BF31A58" w14:textId="77777777" w:rsidR="0050606F" w:rsidRDefault="0050606F" w:rsidP="00613CD4">
      <w:pPr>
        <w:pStyle w:val="Geenafstand"/>
        <w:rPr>
          <w:rFonts w:ascii="Times New Roman" w:hAnsi="Times New Roman" w:cs="Times New Roman"/>
          <w:sz w:val="25"/>
          <w:szCs w:val="25"/>
        </w:rPr>
      </w:pPr>
    </w:p>
    <w:p w14:paraId="6FCDA894" w14:textId="77777777" w:rsidR="0050606F" w:rsidRPr="0050606F" w:rsidRDefault="0050606F" w:rsidP="00613CD4">
      <w:pPr>
        <w:pStyle w:val="Geenafstand"/>
        <w:rPr>
          <w:rFonts w:ascii="Times New Roman" w:hAnsi="Times New Roman" w:cs="Times New Roman"/>
          <w:i/>
          <w:iCs/>
          <w:sz w:val="25"/>
          <w:szCs w:val="25"/>
        </w:rPr>
      </w:pPr>
      <w:r w:rsidRPr="0050606F">
        <w:rPr>
          <w:rFonts w:ascii="Times New Roman" w:hAnsi="Times New Roman" w:cs="Times New Roman"/>
          <w:i/>
          <w:iCs/>
          <w:sz w:val="25"/>
          <w:szCs w:val="25"/>
        </w:rPr>
        <w:t xml:space="preserve">Vraag </w:t>
      </w:r>
      <w:r w:rsidR="00613CD4" w:rsidRPr="0050606F">
        <w:rPr>
          <w:rFonts w:ascii="Times New Roman" w:hAnsi="Times New Roman" w:cs="Times New Roman"/>
          <w:i/>
          <w:iCs/>
          <w:sz w:val="25"/>
          <w:szCs w:val="25"/>
        </w:rPr>
        <w:t xml:space="preserve">109: Verbiedt God in dit gebod niet meer dan echtbreken en dergelijke schandelijkheden? </w:t>
      </w:r>
    </w:p>
    <w:p w14:paraId="5EF5273E" w14:textId="12486029" w:rsidR="00613CD4"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Antwoord: </w:t>
      </w:r>
      <w:r w:rsidR="00613CD4" w:rsidRPr="00613CD4">
        <w:rPr>
          <w:rFonts w:ascii="Times New Roman" w:hAnsi="Times New Roman" w:cs="Times New Roman"/>
          <w:sz w:val="25"/>
          <w:szCs w:val="25"/>
        </w:rPr>
        <w:t>Dewijl ons lichaam en ziel tempelen des Heiligen Geestes zijn, zo wil Hij, dat wij</w:t>
      </w:r>
      <w:r w:rsidR="00865AE8">
        <w:rPr>
          <w:rFonts w:ascii="Times New Roman" w:hAnsi="Times New Roman" w:cs="Times New Roman"/>
          <w:sz w:val="25"/>
          <w:szCs w:val="25"/>
        </w:rPr>
        <w:t xml:space="preserve"> </w:t>
      </w:r>
      <w:r w:rsidR="00613CD4" w:rsidRPr="00613CD4">
        <w:rPr>
          <w:rFonts w:ascii="Times New Roman" w:hAnsi="Times New Roman" w:cs="Times New Roman"/>
          <w:sz w:val="25"/>
          <w:szCs w:val="25"/>
        </w:rPr>
        <w:t>ze beide zuiver en heilig bewaren; daarom verbiedt Hij alle onkuise daden, gebaren, woorden, gedachten, lusten, en wat den mens daartoe trekken kan.</w:t>
      </w:r>
    </w:p>
    <w:p w14:paraId="17E6E056" w14:textId="77777777" w:rsidR="00761CC7" w:rsidRDefault="00761CC7" w:rsidP="00613CD4">
      <w:pPr>
        <w:pStyle w:val="Geenafstand"/>
        <w:rPr>
          <w:rFonts w:ascii="Times New Roman" w:hAnsi="Times New Roman" w:cs="Times New Roman"/>
          <w:sz w:val="25"/>
          <w:szCs w:val="25"/>
        </w:rPr>
      </w:pPr>
    </w:p>
    <w:p w14:paraId="28AA23A4" w14:textId="3AAFACE9" w:rsidR="00006D35" w:rsidRPr="00613CD4" w:rsidRDefault="00006D35"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Alle onkuisheid, zegt de catechismus, is door God vervloekt. En we worden opgeroepen tot een kuis, tot een rein en ingetogen leven, </w:t>
      </w:r>
    </w:p>
    <w:p w14:paraId="76701B3A" w14:textId="77777777" w:rsidR="0050606F"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Laten we eerst met elkaar eens </w:t>
      </w:r>
      <w:r w:rsidR="00613CD4" w:rsidRPr="00613CD4">
        <w:rPr>
          <w:rFonts w:ascii="Times New Roman" w:hAnsi="Times New Roman" w:cs="Times New Roman"/>
          <w:sz w:val="25"/>
          <w:szCs w:val="25"/>
        </w:rPr>
        <w:t xml:space="preserve">kijken naar wat de Bijbel letterlijk zegt over wat </w:t>
      </w:r>
      <w:r>
        <w:rPr>
          <w:rFonts w:ascii="Times New Roman" w:hAnsi="Times New Roman" w:cs="Times New Roman"/>
          <w:sz w:val="25"/>
          <w:szCs w:val="25"/>
        </w:rPr>
        <w:t>heet</w:t>
      </w:r>
      <w:r w:rsidR="00613CD4" w:rsidRPr="00613CD4">
        <w:rPr>
          <w:rFonts w:ascii="Times New Roman" w:hAnsi="Times New Roman" w:cs="Times New Roman"/>
          <w:sz w:val="25"/>
          <w:szCs w:val="25"/>
        </w:rPr>
        <w:t xml:space="preserve"> </w:t>
      </w:r>
      <w:r>
        <w:rPr>
          <w:rFonts w:ascii="Times New Roman" w:hAnsi="Times New Roman" w:cs="Times New Roman"/>
          <w:sz w:val="25"/>
          <w:szCs w:val="25"/>
        </w:rPr>
        <w:t>‘</w:t>
      </w:r>
      <w:r w:rsidR="00613CD4" w:rsidRPr="00613CD4">
        <w:rPr>
          <w:rFonts w:ascii="Times New Roman" w:hAnsi="Times New Roman" w:cs="Times New Roman"/>
          <w:sz w:val="25"/>
          <w:szCs w:val="25"/>
        </w:rPr>
        <w:t>kuisheid of onkuisheid</w:t>
      </w:r>
      <w:r>
        <w:rPr>
          <w:rFonts w:ascii="Times New Roman" w:hAnsi="Times New Roman" w:cs="Times New Roman"/>
          <w:sz w:val="25"/>
          <w:szCs w:val="25"/>
        </w:rPr>
        <w:t>’</w:t>
      </w:r>
      <w:r w:rsidR="00613CD4" w:rsidRPr="00613CD4">
        <w:rPr>
          <w:rFonts w:ascii="Times New Roman" w:hAnsi="Times New Roman" w:cs="Times New Roman"/>
          <w:sz w:val="25"/>
          <w:szCs w:val="25"/>
        </w:rPr>
        <w:t xml:space="preserve">, en </w:t>
      </w:r>
      <w:r>
        <w:rPr>
          <w:rFonts w:ascii="Times New Roman" w:hAnsi="Times New Roman" w:cs="Times New Roman"/>
          <w:sz w:val="25"/>
          <w:szCs w:val="25"/>
        </w:rPr>
        <w:t>over wat de Bijbel noemt ‘</w:t>
      </w:r>
      <w:r w:rsidR="00613CD4" w:rsidRPr="00613CD4">
        <w:rPr>
          <w:rFonts w:ascii="Times New Roman" w:hAnsi="Times New Roman" w:cs="Times New Roman"/>
          <w:sz w:val="25"/>
          <w:szCs w:val="25"/>
        </w:rPr>
        <w:t>reinheid of onreinheid</w:t>
      </w:r>
      <w:r>
        <w:rPr>
          <w:rFonts w:ascii="Times New Roman" w:hAnsi="Times New Roman" w:cs="Times New Roman"/>
          <w:sz w:val="25"/>
          <w:szCs w:val="25"/>
        </w:rPr>
        <w:t>’</w:t>
      </w:r>
      <w:r w:rsidR="00613CD4" w:rsidRPr="00613CD4">
        <w:rPr>
          <w:rFonts w:ascii="Times New Roman" w:hAnsi="Times New Roman" w:cs="Times New Roman"/>
          <w:sz w:val="25"/>
          <w:szCs w:val="25"/>
        </w:rPr>
        <w:t xml:space="preserve">. </w:t>
      </w:r>
    </w:p>
    <w:p w14:paraId="294B4B73" w14:textId="77777777" w:rsidR="00006D35" w:rsidRDefault="00006D35" w:rsidP="00613CD4">
      <w:pPr>
        <w:pStyle w:val="Geenafstand"/>
        <w:rPr>
          <w:rFonts w:ascii="Times New Roman" w:hAnsi="Times New Roman" w:cs="Times New Roman"/>
          <w:sz w:val="25"/>
          <w:szCs w:val="25"/>
        </w:rPr>
      </w:pPr>
    </w:p>
    <w:p w14:paraId="4F565E2F" w14:textId="77777777" w:rsidR="0050606F"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En ondertussen houden we onze eerder genoemde </w:t>
      </w:r>
      <w:r w:rsidR="00613CD4" w:rsidRPr="00613CD4">
        <w:rPr>
          <w:rFonts w:ascii="Times New Roman" w:hAnsi="Times New Roman" w:cs="Times New Roman"/>
          <w:sz w:val="25"/>
          <w:szCs w:val="25"/>
        </w:rPr>
        <w:t xml:space="preserve">twee Bijbelse uitgangspunten </w:t>
      </w:r>
      <w:r>
        <w:rPr>
          <w:rFonts w:ascii="Times New Roman" w:hAnsi="Times New Roman" w:cs="Times New Roman"/>
          <w:sz w:val="25"/>
          <w:szCs w:val="25"/>
        </w:rPr>
        <w:t>vast</w:t>
      </w:r>
      <w:r w:rsidR="00613CD4" w:rsidRPr="00613CD4">
        <w:rPr>
          <w:rFonts w:ascii="Times New Roman" w:hAnsi="Times New Roman" w:cs="Times New Roman"/>
          <w:sz w:val="25"/>
          <w:szCs w:val="25"/>
        </w:rPr>
        <w:t xml:space="preserve">: </w:t>
      </w:r>
    </w:p>
    <w:p w14:paraId="71FC824E" w14:textId="523E617C" w:rsidR="0050606F"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a. Als eerste: G</w:t>
      </w:r>
      <w:r w:rsidR="00613CD4" w:rsidRPr="00613CD4">
        <w:rPr>
          <w:rFonts w:ascii="Times New Roman" w:hAnsi="Times New Roman" w:cs="Times New Roman"/>
          <w:sz w:val="25"/>
          <w:szCs w:val="25"/>
        </w:rPr>
        <w:t>een stenen gooien naar de ander</w:t>
      </w:r>
      <w:r>
        <w:rPr>
          <w:rFonts w:ascii="Times New Roman" w:hAnsi="Times New Roman" w:cs="Times New Roman"/>
          <w:sz w:val="25"/>
          <w:szCs w:val="25"/>
        </w:rPr>
        <w:t>. N</w:t>
      </w:r>
      <w:r w:rsidR="00613CD4" w:rsidRPr="00613CD4">
        <w:rPr>
          <w:rFonts w:ascii="Times New Roman" w:hAnsi="Times New Roman" w:cs="Times New Roman"/>
          <w:sz w:val="25"/>
          <w:szCs w:val="25"/>
        </w:rPr>
        <w:t xml:space="preserve">iet kijken naar de zonden van de ander of straks praten over de </w:t>
      </w:r>
      <w:r>
        <w:rPr>
          <w:rFonts w:ascii="Times New Roman" w:hAnsi="Times New Roman" w:cs="Times New Roman"/>
          <w:sz w:val="25"/>
          <w:szCs w:val="25"/>
        </w:rPr>
        <w:t xml:space="preserve">zonde van de </w:t>
      </w:r>
      <w:r w:rsidR="00613CD4" w:rsidRPr="00613CD4">
        <w:rPr>
          <w:rFonts w:ascii="Times New Roman" w:hAnsi="Times New Roman" w:cs="Times New Roman"/>
          <w:sz w:val="25"/>
          <w:szCs w:val="25"/>
        </w:rPr>
        <w:t>ander</w:t>
      </w:r>
      <w:r>
        <w:rPr>
          <w:rFonts w:ascii="Times New Roman" w:hAnsi="Times New Roman" w:cs="Times New Roman"/>
          <w:sz w:val="25"/>
          <w:szCs w:val="25"/>
        </w:rPr>
        <w:t>. Maar kijken naar jezelf</w:t>
      </w:r>
      <w:r w:rsidR="00613CD4" w:rsidRPr="00613CD4">
        <w:rPr>
          <w:rFonts w:ascii="Times New Roman" w:hAnsi="Times New Roman" w:cs="Times New Roman"/>
          <w:sz w:val="25"/>
          <w:szCs w:val="25"/>
        </w:rPr>
        <w:t xml:space="preserve">, </w:t>
      </w:r>
      <w:r>
        <w:rPr>
          <w:rFonts w:ascii="Times New Roman" w:hAnsi="Times New Roman" w:cs="Times New Roman"/>
          <w:sz w:val="25"/>
          <w:szCs w:val="25"/>
        </w:rPr>
        <w:t xml:space="preserve">en </w:t>
      </w:r>
      <w:r w:rsidR="00613CD4" w:rsidRPr="00613CD4">
        <w:rPr>
          <w:rFonts w:ascii="Times New Roman" w:hAnsi="Times New Roman" w:cs="Times New Roman"/>
          <w:sz w:val="25"/>
          <w:szCs w:val="25"/>
        </w:rPr>
        <w:t xml:space="preserve">jezelf onderzoeken. </w:t>
      </w:r>
    </w:p>
    <w:p w14:paraId="7DEF5461" w14:textId="535721B4" w:rsidR="00613CD4"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613CD4" w:rsidRPr="00613CD4">
        <w:rPr>
          <w:rFonts w:ascii="Times New Roman" w:hAnsi="Times New Roman" w:cs="Times New Roman"/>
          <w:sz w:val="25"/>
          <w:szCs w:val="25"/>
        </w:rPr>
        <w:t>En</w:t>
      </w:r>
      <w:r>
        <w:rPr>
          <w:rFonts w:ascii="Times New Roman" w:hAnsi="Times New Roman" w:cs="Times New Roman"/>
          <w:sz w:val="25"/>
          <w:szCs w:val="25"/>
        </w:rPr>
        <w:t xml:space="preserve">, als tweede, </w:t>
      </w:r>
      <w:r w:rsidR="00613CD4" w:rsidRPr="00613CD4">
        <w:rPr>
          <w:rFonts w:ascii="Times New Roman" w:hAnsi="Times New Roman" w:cs="Times New Roman"/>
          <w:sz w:val="25"/>
          <w:szCs w:val="25"/>
        </w:rPr>
        <w:t>je eigen zonden (als je die ziet) niet zelf gaan oplossen, maar vluchten naar het kruis.</w:t>
      </w:r>
    </w:p>
    <w:p w14:paraId="63D2C5A2" w14:textId="77777777" w:rsidR="000C56E0" w:rsidRDefault="000C56E0" w:rsidP="00613CD4">
      <w:pPr>
        <w:pStyle w:val="Geenafstand"/>
        <w:rPr>
          <w:rFonts w:ascii="Times New Roman" w:hAnsi="Times New Roman" w:cs="Times New Roman"/>
          <w:sz w:val="25"/>
          <w:szCs w:val="25"/>
        </w:rPr>
      </w:pPr>
    </w:p>
    <w:p w14:paraId="4495374E" w14:textId="77777777" w:rsidR="0050606F" w:rsidRDefault="0050606F" w:rsidP="00613CD4">
      <w:pPr>
        <w:pStyle w:val="Geenafstand"/>
        <w:rPr>
          <w:rFonts w:ascii="Times New Roman" w:hAnsi="Times New Roman" w:cs="Times New Roman"/>
          <w:sz w:val="25"/>
          <w:szCs w:val="25"/>
        </w:rPr>
      </w:pPr>
      <w:r>
        <w:rPr>
          <w:rFonts w:ascii="Times New Roman" w:hAnsi="Times New Roman" w:cs="Times New Roman"/>
          <w:sz w:val="25"/>
          <w:szCs w:val="25"/>
        </w:rPr>
        <w:t>Goed, we gaan kijken naar het Bijbelgedeelte wat we gelezen hebben.</w:t>
      </w:r>
    </w:p>
    <w:p w14:paraId="5C0AE870" w14:textId="77777777" w:rsidR="00B720E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In den beginne, zei ik aan het begin</w:t>
      </w:r>
      <w:r w:rsidR="00B720E4">
        <w:rPr>
          <w:rFonts w:ascii="Times New Roman" w:hAnsi="Times New Roman" w:cs="Times New Roman"/>
          <w:sz w:val="25"/>
          <w:szCs w:val="25"/>
        </w:rPr>
        <w:t xml:space="preserve"> van de preek</w:t>
      </w:r>
      <w:r w:rsidRPr="00613CD4">
        <w:rPr>
          <w:rFonts w:ascii="Times New Roman" w:hAnsi="Times New Roman" w:cs="Times New Roman"/>
          <w:sz w:val="25"/>
          <w:szCs w:val="25"/>
        </w:rPr>
        <w:t xml:space="preserve">, was het door de Heere </w:t>
      </w:r>
      <w:r w:rsidR="00B720E4">
        <w:rPr>
          <w:rFonts w:ascii="Times New Roman" w:hAnsi="Times New Roman" w:cs="Times New Roman"/>
          <w:sz w:val="25"/>
          <w:szCs w:val="25"/>
        </w:rPr>
        <w:t xml:space="preserve">allemaal </w:t>
      </w:r>
      <w:r w:rsidRPr="00613CD4">
        <w:rPr>
          <w:rFonts w:ascii="Times New Roman" w:hAnsi="Times New Roman" w:cs="Times New Roman"/>
          <w:sz w:val="25"/>
          <w:szCs w:val="25"/>
        </w:rPr>
        <w:t>zo goed bedoeld</w:t>
      </w:r>
      <w:r w:rsidR="00B720E4">
        <w:rPr>
          <w:rFonts w:ascii="Times New Roman" w:hAnsi="Times New Roman" w:cs="Times New Roman"/>
          <w:sz w:val="25"/>
          <w:szCs w:val="25"/>
        </w:rPr>
        <w:t>. E</w:t>
      </w:r>
      <w:r w:rsidRPr="00613CD4">
        <w:rPr>
          <w:rFonts w:ascii="Times New Roman" w:hAnsi="Times New Roman" w:cs="Times New Roman"/>
          <w:sz w:val="25"/>
          <w:szCs w:val="25"/>
        </w:rPr>
        <w:t xml:space="preserve">n </w:t>
      </w:r>
      <w:r w:rsidR="00B720E4">
        <w:rPr>
          <w:rFonts w:ascii="Times New Roman" w:hAnsi="Times New Roman" w:cs="Times New Roman"/>
          <w:sz w:val="25"/>
          <w:szCs w:val="25"/>
        </w:rPr>
        <w:t xml:space="preserve">alles </w:t>
      </w:r>
      <w:r w:rsidRPr="00613CD4">
        <w:rPr>
          <w:rFonts w:ascii="Times New Roman" w:hAnsi="Times New Roman" w:cs="Times New Roman"/>
          <w:sz w:val="25"/>
          <w:szCs w:val="25"/>
        </w:rPr>
        <w:t xml:space="preserve">was </w:t>
      </w:r>
      <w:r w:rsidR="00B720E4">
        <w:rPr>
          <w:rFonts w:ascii="Times New Roman" w:hAnsi="Times New Roman" w:cs="Times New Roman"/>
          <w:sz w:val="25"/>
          <w:szCs w:val="25"/>
        </w:rPr>
        <w:t xml:space="preserve">ook </w:t>
      </w:r>
      <w:r w:rsidRPr="00613CD4">
        <w:rPr>
          <w:rFonts w:ascii="Times New Roman" w:hAnsi="Times New Roman" w:cs="Times New Roman"/>
          <w:sz w:val="25"/>
          <w:szCs w:val="25"/>
        </w:rPr>
        <w:t xml:space="preserve">volmaakt. </w:t>
      </w:r>
    </w:p>
    <w:p w14:paraId="43B5D6D6" w14:textId="77777777" w:rsidR="00B720E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Genesis 2:25</w:t>
      </w:r>
      <w:r w:rsidR="00B720E4">
        <w:rPr>
          <w:rFonts w:ascii="Times New Roman" w:hAnsi="Times New Roman" w:cs="Times New Roman"/>
          <w:sz w:val="25"/>
          <w:szCs w:val="25"/>
        </w:rPr>
        <w:t xml:space="preserve"> zegt, na de schepping van Adam en Eva</w:t>
      </w:r>
      <w:r w:rsidRPr="00613CD4">
        <w:rPr>
          <w:rFonts w:ascii="Times New Roman" w:hAnsi="Times New Roman" w:cs="Times New Roman"/>
          <w:sz w:val="25"/>
          <w:szCs w:val="25"/>
        </w:rPr>
        <w:t xml:space="preserve">: </w:t>
      </w:r>
      <w:r w:rsidRPr="00B720E4">
        <w:rPr>
          <w:rFonts w:ascii="Times New Roman" w:hAnsi="Times New Roman" w:cs="Times New Roman"/>
          <w:i/>
          <w:iCs/>
          <w:sz w:val="25"/>
          <w:szCs w:val="25"/>
        </w:rPr>
        <w:t>En zij waren beiden naakt, Adam en zijn vrouw; en zij schaamden zich niet.</w:t>
      </w:r>
      <w:r w:rsidRPr="00613CD4">
        <w:rPr>
          <w:rFonts w:ascii="Times New Roman" w:hAnsi="Times New Roman" w:cs="Times New Roman"/>
          <w:sz w:val="25"/>
          <w:szCs w:val="25"/>
        </w:rPr>
        <w:t xml:space="preserve"> </w:t>
      </w:r>
    </w:p>
    <w:p w14:paraId="29CCF140" w14:textId="77777777" w:rsidR="00B720E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Naakt zijn, dat kan je je nu niet meer voorstellen door de zonden, maar het was in het paradijs een onderdeel van de volmaaktheid van Gods schepping. </w:t>
      </w:r>
    </w:p>
    <w:p w14:paraId="2D5C7C45" w14:textId="77777777" w:rsidR="00B720E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Immers</w:t>
      </w:r>
      <w:r w:rsidR="00B720E4">
        <w:rPr>
          <w:rFonts w:ascii="Times New Roman" w:hAnsi="Times New Roman" w:cs="Times New Roman"/>
          <w:sz w:val="25"/>
          <w:szCs w:val="25"/>
        </w:rPr>
        <w:t xml:space="preserve">, in </w:t>
      </w:r>
      <w:r w:rsidRPr="00613CD4">
        <w:rPr>
          <w:rFonts w:ascii="Times New Roman" w:hAnsi="Times New Roman" w:cs="Times New Roman"/>
          <w:sz w:val="25"/>
          <w:szCs w:val="25"/>
        </w:rPr>
        <w:t>Gen</w:t>
      </w:r>
      <w:r w:rsidR="00B720E4">
        <w:rPr>
          <w:rFonts w:ascii="Times New Roman" w:hAnsi="Times New Roman" w:cs="Times New Roman"/>
          <w:sz w:val="25"/>
          <w:szCs w:val="25"/>
        </w:rPr>
        <w:t>esis</w:t>
      </w:r>
      <w:r w:rsidRPr="00613CD4">
        <w:rPr>
          <w:rFonts w:ascii="Times New Roman" w:hAnsi="Times New Roman" w:cs="Times New Roman"/>
          <w:sz w:val="25"/>
          <w:szCs w:val="25"/>
        </w:rPr>
        <w:t xml:space="preserve"> 1:31</w:t>
      </w:r>
      <w:r w:rsidR="00B720E4">
        <w:rPr>
          <w:rFonts w:ascii="Times New Roman" w:hAnsi="Times New Roman" w:cs="Times New Roman"/>
          <w:sz w:val="25"/>
          <w:szCs w:val="25"/>
        </w:rPr>
        <w:t xml:space="preserve"> staat</w:t>
      </w:r>
      <w:r w:rsidRPr="00613CD4">
        <w:rPr>
          <w:rFonts w:ascii="Times New Roman" w:hAnsi="Times New Roman" w:cs="Times New Roman"/>
          <w:sz w:val="25"/>
          <w:szCs w:val="25"/>
        </w:rPr>
        <w:t xml:space="preserve">: </w:t>
      </w:r>
      <w:r w:rsidRPr="00B720E4">
        <w:rPr>
          <w:rFonts w:ascii="Times New Roman" w:hAnsi="Times New Roman" w:cs="Times New Roman"/>
          <w:i/>
          <w:iCs/>
          <w:sz w:val="25"/>
          <w:szCs w:val="25"/>
        </w:rPr>
        <w:t xml:space="preserve">En God zag al wat Hij gemaakt had, en zie, het was zeer goed. </w:t>
      </w:r>
    </w:p>
    <w:p w14:paraId="61850BCA" w14:textId="5018212E"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Zo had de Heere Adam en Eva geschapen. Kleding hadden ze niet nodig.</w:t>
      </w:r>
    </w:p>
    <w:p w14:paraId="45D48CA7" w14:textId="77777777" w:rsidR="00006D35" w:rsidRPr="00613CD4" w:rsidRDefault="00006D35" w:rsidP="00613CD4">
      <w:pPr>
        <w:pStyle w:val="Geenafstand"/>
        <w:rPr>
          <w:rFonts w:ascii="Times New Roman" w:hAnsi="Times New Roman" w:cs="Times New Roman"/>
          <w:sz w:val="25"/>
          <w:szCs w:val="25"/>
        </w:rPr>
      </w:pPr>
    </w:p>
    <w:p w14:paraId="2CFF6C45"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toen de zonde in hun leven kwam, toen zij opstonden tegen God, toen maakte die onbevangenheid van hun naaktheid plaats voor een pijnlijke kwetsbaarheid van schaamte daarover. </w:t>
      </w:r>
    </w:p>
    <w:p w14:paraId="433BA46A"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Genesis 3:7</w:t>
      </w:r>
      <w:r w:rsidR="00A23067">
        <w:rPr>
          <w:rFonts w:ascii="Times New Roman" w:hAnsi="Times New Roman" w:cs="Times New Roman"/>
          <w:sz w:val="25"/>
          <w:szCs w:val="25"/>
        </w:rPr>
        <w:t xml:space="preserve"> zegt</w:t>
      </w:r>
      <w:r w:rsidRPr="00613CD4">
        <w:rPr>
          <w:rFonts w:ascii="Times New Roman" w:hAnsi="Times New Roman" w:cs="Times New Roman"/>
          <w:sz w:val="25"/>
          <w:szCs w:val="25"/>
        </w:rPr>
        <w:t xml:space="preserve">: </w:t>
      </w:r>
      <w:r w:rsidRPr="00A23067">
        <w:rPr>
          <w:rFonts w:ascii="Times New Roman" w:hAnsi="Times New Roman" w:cs="Times New Roman"/>
          <w:i/>
          <w:iCs/>
          <w:sz w:val="25"/>
          <w:szCs w:val="25"/>
        </w:rPr>
        <w:t>Toen werden hun beider ogen geopend, en zij werden gewaar dat zij naakt waren; en zij hechtten vijgenboombladeren tezamen en maakten zich schorten</w:t>
      </w:r>
      <w:r w:rsidRPr="00613CD4">
        <w:rPr>
          <w:rFonts w:ascii="Times New Roman" w:hAnsi="Times New Roman" w:cs="Times New Roman"/>
          <w:sz w:val="25"/>
          <w:szCs w:val="25"/>
        </w:rPr>
        <w:t xml:space="preserve">. </w:t>
      </w:r>
    </w:p>
    <w:p w14:paraId="67264ED2"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Ze voelen dat ze gezondigd hebben. </w:t>
      </w:r>
    </w:p>
    <w:p w14:paraId="073C201F"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Plotseling is er een gevoel van vervreemding als man en vrouw ten opzichte van elkaar. </w:t>
      </w:r>
      <w:r w:rsidR="00A23067">
        <w:rPr>
          <w:rFonts w:ascii="Times New Roman" w:hAnsi="Times New Roman" w:cs="Times New Roman"/>
          <w:sz w:val="25"/>
          <w:szCs w:val="25"/>
        </w:rPr>
        <w:t>En i</w:t>
      </w:r>
      <w:r w:rsidRPr="00613CD4">
        <w:rPr>
          <w:rFonts w:ascii="Times New Roman" w:hAnsi="Times New Roman" w:cs="Times New Roman"/>
          <w:sz w:val="25"/>
          <w:szCs w:val="25"/>
        </w:rPr>
        <w:t xml:space="preserve">neens is er ook het angstige gevoel dat hun binnenste zichtbaar is voor God. </w:t>
      </w:r>
    </w:p>
    <w:p w14:paraId="48223CA4" w14:textId="4F26313F"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Zoals later in Hebreeën 4:13 staat: </w:t>
      </w:r>
      <w:r w:rsidRPr="00A23067">
        <w:rPr>
          <w:rFonts w:ascii="Times New Roman" w:hAnsi="Times New Roman" w:cs="Times New Roman"/>
          <w:i/>
          <w:iCs/>
          <w:sz w:val="25"/>
          <w:szCs w:val="25"/>
        </w:rPr>
        <w:t>En er is geen schepsel onzichtbaar voor Hem; maar alle dingen zijn naakt en geopend voor de ogen Desgenen met Welken wij te doen hebben</w:t>
      </w:r>
      <w:r w:rsidRPr="00613CD4">
        <w:rPr>
          <w:rFonts w:ascii="Times New Roman" w:hAnsi="Times New Roman" w:cs="Times New Roman"/>
          <w:sz w:val="25"/>
          <w:szCs w:val="25"/>
        </w:rPr>
        <w:t xml:space="preserve"> (Hebr. 4:13).</w:t>
      </w:r>
    </w:p>
    <w:p w14:paraId="761BD3AA" w14:textId="77777777" w:rsidR="00A23067" w:rsidRPr="00613CD4" w:rsidRDefault="00A23067" w:rsidP="00613CD4">
      <w:pPr>
        <w:pStyle w:val="Geenafstand"/>
        <w:rPr>
          <w:rFonts w:ascii="Times New Roman" w:hAnsi="Times New Roman" w:cs="Times New Roman"/>
          <w:sz w:val="25"/>
          <w:szCs w:val="25"/>
        </w:rPr>
      </w:pPr>
    </w:p>
    <w:p w14:paraId="608DBCE0"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gelukkig grijpt God in. Want wat doen </w:t>
      </w:r>
      <w:r w:rsidRPr="00A23067">
        <w:rPr>
          <w:rFonts w:ascii="Times New Roman" w:hAnsi="Times New Roman" w:cs="Times New Roman"/>
          <w:i/>
          <w:iCs/>
          <w:sz w:val="25"/>
          <w:szCs w:val="25"/>
        </w:rPr>
        <w:t>zij</w:t>
      </w:r>
      <w:r w:rsidRPr="00613CD4">
        <w:rPr>
          <w:rFonts w:ascii="Times New Roman" w:hAnsi="Times New Roman" w:cs="Times New Roman"/>
          <w:sz w:val="25"/>
          <w:szCs w:val="25"/>
        </w:rPr>
        <w:t xml:space="preserve">? </w:t>
      </w:r>
    </w:p>
    <w:p w14:paraId="2F6D25F0"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Z</w:t>
      </w:r>
      <w:r w:rsidR="00A23067">
        <w:rPr>
          <w:rFonts w:ascii="Times New Roman" w:hAnsi="Times New Roman" w:cs="Times New Roman"/>
          <w:sz w:val="25"/>
          <w:szCs w:val="25"/>
        </w:rPr>
        <w:t>ij</w:t>
      </w:r>
      <w:r w:rsidRPr="00613CD4">
        <w:rPr>
          <w:rFonts w:ascii="Times New Roman" w:hAnsi="Times New Roman" w:cs="Times New Roman"/>
          <w:sz w:val="25"/>
          <w:szCs w:val="25"/>
        </w:rPr>
        <w:t xml:space="preserve"> proberen hun probleem </w:t>
      </w:r>
      <w:r w:rsidRPr="00A23067">
        <w:rPr>
          <w:rFonts w:ascii="Times New Roman" w:hAnsi="Times New Roman" w:cs="Times New Roman"/>
          <w:i/>
          <w:iCs/>
          <w:sz w:val="25"/>
          <w:szCs w:val="25"/>
        </w:rPr>
        <w:t>zelf</w:t>
      </w:r>
      <w:r w:rsidRPr="00613CD4">
        <w:rPr>
          <w:rFonts w:ascii="Times New Roman" w:hAnsi="Times New Roman" w:cs="Times New Roman"/>
          <w:sz w:val="25"/>
          <w:szCs w:val="25"/>
        </w:rPr>
        <w:t xml:space="preserve"> op te lossen. Ze rijgen en plakken bladeren van de vijgenboom aan elkaar, en ze maken er schorten van. </w:t>
      </w:r>
      <w:r w:rsidR="00A23067">
        <w:rPr>
          <w:rFonts w:ascii="Times New Roman" w:hAnsi="Times New Roman" w:cs="Times New Roman"/>
          <w:sz w:val="25"/>
          <w:szCs w:val="25"/>
        </w:rPr>
        <w:t>Als d</w:t>
      </w:r>
      <w:r w:rsidRPr="00613CD4">
        <w:rPr>
          <w:rFonts w:ascii="Times New Roman" w:hAnsi="Times New Roman" w:cs="Times New Roman"/>
          <w:sz w:val="25"/>
          <w:szCs w:val="25"/>
        </w:rPr>
        <w:t xml:space="preserve">oeken om hun middel, een soort lendendoeken, om hun geslachtsdelen ermee te bedekken. </w:t>
      </w:r>
    </w:p>
    <w:p w14:paraId="2676DC5B" w14:textId="77777777" w:rsidR="00A23067" w:rsidRDefault="00A23067" w:rsidP="00613CD4">
      <w:pPr>
        <w:pStyle w:val="Geenafstand"/>
        <w:rPr>
          <w:rFonts w:ascii="Times New Roman" w:hAnsi="Times New Roman" w:cs="Times New Roman"/>
          <w:sz w:val="25"/>
          <w:szCs w:val="25"/>
        </w:rPr>
      </w:pPr>
    </w:p>
    <w:p w14:paraId="76A7F73F"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wat blijkt? Dat is voor de Heere niet acceptabel. </w:t>
      </w:r>
    </w:p>
    <w:p w14:paraId="356B276B" w14:textId="77777777" w:rsidR="00A2306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Hij maakt voor hen wat </w:t>
      </w:r>
      <w:r w:rsidRPr="00A23067">
        <w:rPr>
          <w:rFonts w:ascii="Times New Roman" w:hAnsi="Times New Roman" w:cs="Times New Roman"/>
          <w:i/>
          <w:iCs/>
          <w:sz w:val="25"/>
          <w:szCs w:val="25"/>
        </w:rPr>
        <w:t>anders</w:t>
      </w:r>
      <w:r w:rsidRPr="00613CD4">
        <w:rPr>
          <w:rFonts w:ascii="Times New Roman" w:hAnsi="Times New Roman" w:cs="Times New Roman"/>
          <w:sz w:val="25"/>
          <w:szCs w:val="25"/>
        </w:rPr>
        <w:t>. Genesis 3:21</w:t>
      </w:r>
      <w:r w:rsidR="00A23067">
        <w:rPr>
          <w:rFonts w:ascii="Times New Roman" w:hAnsi="Times New Roman" w:cs="Times New Roman"/>
          <w:sz w:val="25"/>
          <w:szCs w:val="25"/>
        </w:rPr>
        <w:t xml:space="preserve"> zegt</w:t>
      </w:r>
      <w:r w:rsidRPr="00613CD4">
        <w:rPr>
          <w:rFonts w:ascii="Times New Roman" w:hAnsi="Times New Roman" w:cs="Times New Roman"/>
          <w:sz w:val="25"/>
          <w:szCs w:val="25"/>
        </w:rPr>
        <w:t xml:space="preserve">: </w:t>
      </w:r>
      <w:r w:rsidRPr="00A23067">
        <w:rPr>
          <w:rFonts w:ascii="Times New Roman" w:hAnsi="Times New Roman" w:cs="Times New Roman"/>
          <w:i/>
          <w:iCs/>
          <w:sz w:val="25"/>
          <w:szCs w:val="25"/>
        </w:rPr>
        <w:t>En de HEERE God maakte voor Adam en zijn vrouw rokken van vellen en toog ze hun aan</w:t>
      </w:r>
      <w:r w:rsidRPr="00613CD4">
        <w:rPr>
          <w:rFonts w:ascii="Times New Roman" w:hAnsi="Times New Roman" w:cs="Times New Roman"/>
          <w:sz w:val="25"/>
          <w:szCs w:val="25"/>
        </w:rPr>
        <w:t xml:space="preserve">. </w:t>
      </w:r>
    </w:p>
    <w:p w14:paraId="2FE9B4FB"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Dus de Heere vervangt hun lendendoeken (een woord dat in de Bijbel ook wel met ‘riem’ wordt vertaald) door rokken, tunieken, of lange gewaden. </w:t>
      </w:r>
    </w:p>
    <w:p w14:paraId="647D4DDF" w14:textId="078C641F"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Hangend vanaf de nek tot de knieën, of misschien zelfs wel tot de enkels.</w:t>
      </w:r>
    </w:p>
    <w:p w14:paraId="6D19363D" w14:textId="77777777" w:rsidR="00476F8B" w:rsidRPr="00613CD4" w:rsidRDefault="00476F8B" w:rsidP="00613CD4">
      <w:pPr>
        <w:pStyle w:val="Geenafstand"/>
        <w:rPr>
          <w:rFonts w:ascii="Times New Roman" w:hAnsi="Times New Roman" w:cs="Times New Roman"/>
          <w:sz w:val="25"/>
          <w:szCs w:val="25"/>
        </w:rPr>
      </w:pPr>
    </w:p>
    <w:p w14:paraId="386A0EE8"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Twee dingen vallen er op</w:t>
      </w:r>
      <w:r w:rsidR="00476F8B">
        <w:rPr>
          <w:rFonts w:ascii="Times New Roman" w:hAnsi="Times New Roman" w:cs="Times New Roman"/>
          <w:sz w:val="25"/>
          <w:szCs w:val="25"/>
        </w:rPr>
        <w:t xml:space="preserve">. En dat </w:t>
      </w:r>
      <w:r w:rsidRPr="00613CD4">
        <w:rPr>
          <w:rFonts w:ascii="Times New Roman" w:hAnsi="Times New Roman" w:cs="Times New Roman"/>
          <w:sz w:val="25"/>
          <w:szCs w:val="25"/>
        </w:rPr>
        <w:t xml:space="preserve">zijn ook </w:t>
      </w:r>
      <w:r w:rsidR="00476F8B">
        <w:rPr>
          <w:rFonts w:ascii="Times New Roman" w:hAnsi="Times New Roman" w:cs="Times New Roman"/>
          <w:sz w:val="25"/>
          <w:szCs w:val="25"/>
        </w:rPr>
        <w:t xml:space="preserve">de </w:t>
      </w:r>
      <w:r w:rsidRPr="00613CD4">
        <w:rPr>
          <w:rFonts w:ascii="Times New Roman" w:hAnsi="Times New Roman" w:cs="Times New Roman"/>
          <w:sz w:val="25"/>
          <w:szCs w:val="25"/>
        </w:rPr>
        <w:t xml:space="preserve">twee kanten die we </w:t>
      </w:r>
      <w:r w:rsidR="00476F8B">
        <w:rPr>
          <w:rFonts w:ascii="Times New Roman" w:hAnsi="Times New Roman" w:cs="Times New Roman"/>
          <w:sz w:val="25"/>
          <w:szCs w:val="25"/>
        </w:rPr>
        <w:t xml:space="preserve">hier </w:t>
      </w:r>
      <w:r w:rsidRPr="00613CD4">
        <w:rPr>
          <w:rFonts w:ascii="Times New Roman" w:hAnsi="Times New Roman" w:cs="Times New Roman"/>
          <w:sz w:val="25"/>
          <w:szCs w:val="25"/>
        </w:rPr>
        <w:t xml:space="preserve">steeds in het oog moeten houden). </w:t>
      </w:r>
    </w:p>
    <w:p w14:paraId="61DB7FD4" w14:textId="77777777" w:rsidR="00476F8B" w:rsidRDefault="00476F8B"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613CD4" w:rsidRPr="00613CD4">
        <w:rPr>
          <w:rFonts w:ascii="Times New Roman" w:hAnsi="Times New Roman" w:cs="Times New Roman"/>
          <w:sz w:val="25"/>
          <w:szCs w:val="25"/>
        </w:rPr>
        <w:t xml:space="preserve">Ten eerste: de Heere neemt geen genoegen met de manier waarop Adam en Eva hun schuld proberen te verbloemen. Zij denken dat ze </w:t>
      </w:r>
      <w:r w:rsidR="00613CD4" w:rsidRPr="00476F8B">
        <w:rPr>
          <w:rFonts w:ascii="Times New Roman" w:hAnsi="Times New Roman" w:cs="Times New Roman"/>
          <w:i/>
          <w:iCs/>
          <w:sz w:val="25"/>
          <w:szCs w:val="25"/>
        </w:rPr>
        <w:t>zelf</w:t>
      </w:r>
      <w:r w:rsidR="00613CD4" w:rsidRPr="00613CD4">
        <w:rPr>
          <w:rFonts w:ascii="Times New Roman" w:hAnsi="Times New Roman" w:cs="Times New Roman"/>
          <w:sz w:val="25"/>
          <w:szCs w:val="25"/>
        </w:rPr>
        <w:t xml:space="preserve"> hun probleem kunnen oplossen. </w:t>
      </w:r>
    </w:p>
    <w:p w14:paraId="7747C511"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Zij proberen zichzelf aan te kleden. Maar dat is voor de Heere niet genoeg</w:t>
      </w:r>
      <w:r w:rsidR="00476F8B">
        <w:rPr>
          <w:rFonts w:ascii="Times New Roman" w:hAnsi="Times New Roman" w:cs="Times New Roman"/>
          <w:sz w:val="25"/>
          <w:szCs w:val="25"/>
        </w:rPr>
        <w:t>. D</w:t>
      </w:r>
      <w:r w:rsidRPr="00613CD4">
        <w:rPr>
          <w:rFonts w:ascii="Times New Roman" w:hAnsi="Times New Roman" w:cs="Times New Roman"/>
          <w:sz w:val="25"/>
          <w:szCs w:val="25"/>
        </w:rPr>
        <w:t xml:space="preserve">ie schamele doeken voldoen niet. </w:t>
      </w:r>
    </w:p>
    <w:p w14:paraId="5D4B444C"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Dat bedekt hun zondige naaktheid voor God niet. Dat lost de zonden niet op. </w:t>
      </w:r>
    </w:p>
    <w:p w14:paraId="1B0FA5E4"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dus slacht de Heere een dier om hen aan te kleden. Er is een </w:t>
      </w:r>
      <w:r w:rsidRPr="00476F8B">
        <w:rPr>
          <w:rFonts w:ascii="Times New Roman" w:hAnsi="Times New Roman" w:cs="Times New Roman"/>
          <w:i/>
          <w:iCs/>
          <w:sz w:val="25"/>
          <w:szCs w:val="25"/>
        </w:rPr>
        <w:t>offer</w:t>
      </w:r>
      <w:r w:rsidRPr="00613CD4">
        <w:rPr>
          <w:rFonts w:ascii="Times New Roman" w:hAnsi="Times New Roman" w:cs="Times New Roman"/>
          <w:sz w:val="25"/>
          <w:szCs w:val="25"/>
        </w:rPr>
        <w:t xml:space="preserve"> nodig. Er vloeit bloed. </w:t>
      </w:r>
    </w:p>
    <w:p w14:paraId="01F05F9B" w14:textId="77777777" w:rsidR="00476F8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Het eerste offer, dat verwachtingsvol uitziet naar de komst van </w:t>
      </w:r>
      <w:r w:rsidR="00476F8B">
        <w:rPr>
          <w:rFonts w:ascii="Times New Roman" w:hAnsi="Times New Roman" w:cs="Times New Roman"/>
          <w:sz w:val="25"/>
          <w:szCs w:val="25"/>
        </w:rPr>
        <w:t>Gods</w:t>
      </w:r>
      <w:r w:rsidRPr="00613CD4">
        <w:rPr>
          <w:rFonts w:ascii="Times New Roman" w:hAnsi="Times New Roman" w:cs="Times New Roman"/>
          <w:sz w:val="25"/>
          <w:szCs w:val="25"/>
        </w:rPr>
        <w:t xml:space="preserve"> Zoon. Dat wijst op het enige Offer, door Christus gebracht aan het kruis. Dat naakte zondaars zal bekleden met de gerechtigheid en de verdienste van Hem. </w:t>
      </w:r>
    </w:p>
    <w:p w14:paraId="36214C3D" w14:textId="22D5DF9D"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Want dat is de boodschap, ook voor nu: je kunt je zonden (ook tegen het zevende gebod) niet zelf oplossen. Je hebt bloed nodig, het bloed van de Zaligmaker.</w:t>
      </w:r>
    </w:p>
    <w:p w14:paraId="1E25ABE2" w14:textId="77777777" w:rsidR="00D377CC" w:rsidRDefault="00D377CC" w:rsidP="00613CD4">
      <w:pPr>
        <w:pStyle w:val="Geenafstand"/>
        <w:rPr>
          <w:rFonts w:ascii="Times New Roman" w:hAnsi="Times New Roman" w:cs="Times New Roman"/>
          <w:sz w:val="25"/>
          <w:szCs w:val="25"/>
        </w:rPr>
      </w:pPr>
    </w:p>
    <w:p w14:paraId="2C61B30D" w14:textId="410CE948" w:rsidR="00D377CC" w:rsidRDefault="00D377CC"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613CD4" w:rsidRPr="00613CD4">
        <w:rPr>
          <w:rFonts w:ascii="Times New Roman" w:hAnsi="Times New Roman" w:cs="Times New Roman"/>
          <w:sz w:val="25"/>
          <w:szCs w:val="25"/>
        </w:rPr>
        <w:t xml:space="preserve">Het tweede wat opvalt is dat God </w:t>
      </w:r>
      <w:r>
        <w:rPr>
          <w:rFonts w:ascii="Times New Roman" w:hAnsi="Times New Roman" w:cs="Times New Roman"/>
          <w:sz w:val="25"/>
          <w:szCs w:val="25"/>
        </w:rPr>
        <w:t>de</w:t>
      </w:r>
      <w:r w:rsidR="00613CD4" w:rsidRPr="00613CD4">
        <w:rPr>
          <w:rFonts w:ascii="Times New Roman" w:hAnsi="Times New Roman" w:cs="Times New Roman"/>
          <w:sz w:val="25"/>
          <w:szCs w:val="25"/>
        </w:rPr>
        <w:t xml:space="preserve"> stijl van kleding </w:t>
      </w:r>
      <w:r>
        <w:rPr>
          <w:rFonts w:ascii="Times New Roman" w:hAnsi="Times New Roman" w:cs="Times New Roman"/>
          <w:sz w:val="25"/>
          <w:szCs w:val="25"/>
        </w:rPr>
        <w:t xml:space="preserve">van Adam en Eva direct </w:t>
      </w:r>
      <w:r w:rsidR="00613CD4" w:rsidRPr="00613CD4">
        <w:rPr>
          <w:rFonts w:ascii="Times New Roman" w:hAnsi="Times New Roman" w:cs="Times New Roman"/>
          <w:sz w:val="25"/>
          <w:szCs w:val="25"/>
        </w:rPr>
        <w:t>afkeurt</w:t>
      </w:r>
      <w:r>
        <w:rPr>
          <w:rFonts w:ascii="Times New Roman" w:hAnsi="Times New Roman" w:cs="Times New Roman"/>
          <w:sz w:val="25"/>
          <w:szCs w:val="25"/>
        </w:rPr>
        <w:t xml:space="preserve">. </w:t>
      </w:r>
    </w:p>
    <w:p w14:paraId="68E88B9B" w14:textId="77777777" w:rsidR="006971FC" w:rsidRDefault="00D377CC" w:rsidP="00613CD4">
      <w:pPr>
        <w:pStyle w:val="Geenafstand"/>
        <w:rPr>
          <w:rFonts w:ascii="Times New Roman" w:hAnsi="Times New Roman" w:cs="Times New Roman"/>
          <w:sz w:val="25"/>
          <w:szCs w:val="25"/>
        </w:rPr>
      </w:pPr>
      <w:r>
        <w:rPr>
          <w:rFonts w:ascii="Times New Roman" w:hAnsi="Times New Roman" w:cs="Times New Roman"/>
          <w:sz w:val="25"/>
          <w:szCs w:val="25"/>
        </w:rPr>
        <w:t>E</w:t>
      </w:r>
      <w:r w:rsidR="00613CD4" w:rsidRPr="00613CD4">
        <w:rPr>
          <w:rFonts w:ascii="Times New Roman" w:hAnsi="Times New Roman" w:cs="Times New Roman"/>
          <w:sz w:val="25"/>
          <w:szCs w:val="25"/>
        </w:rPr>
        <w:t xml:space="preserve">n hen </w:t>
      </w:r>
      <w:r>
        <w:rPr>
          <w:rFonts w:ascii="Times New Roman" w:hAnsi="Times New Roman" w:cs="Times New Roman"/>
          <w:sz w:val="25"/>
          <w:szCs w:val="25"/>
        </w:rPr>
        <w:t xml:space="preserve">vervolgens </w:t>
      </w:r>
      <w:r w:rsidR="00613CD4" w:rsidRPr="00613CD4">
        <w:rPr>
          <w:rFonts w:ascii="Times New Roman" w:hAnsi="Times New Roman" w:cs="Times New Roman"/>
          <w:sz w:val="25"/>
          <w:szCs w:val="25"/>
        </w:rPr>
        <w:t xml:space="preserve">laat zien hoe </w:t>
      </w:r>
      <w:r w:rsidR="00613CD4" w:rsidRPr="006971FC">
        <w:rPr>
          <w:rFonts w:ascii="Times New Roman" w:hAnsi="Times New Roman" w:cs="Times New Roman"/>
          <w:i/>
          <w:iCs/>
          <w:sz w:val="25"/>
          <w:szCs w:val="25"/>
        </w:rPr>
        <w:t>Hij</w:t>
      </w:r>
      <w:r w:rsidR="00613CD4" w:rsidRPr="00613CD4">
        <w:rPr>
          <w:rFonts w:ascii="Times New Roman" w:hAnsi="Times New Roman" w:cs="Times New Roman"/>
          <w:sz w:val="25"/>
          <w:szCs w:val="25"/>
        </w:rPr>
        <w:t xml:space="preserve"> het wil. </w:t>
      </w:r>
    </w:p>
    <w:p w14:paraId="7F2A8685" w14:textId="77777777" w:rsidR="006971FC"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 xml:space="preserve">Zij kozen voor een smalle lendendoek, maar God kiest voor Adam en Eva kleding die hun hele lichaam bedekt. Kleding dus, mode, naar Gods ontwerp. </w:t>
      </w:r>
    </w:p>
    <w:p w14:paraId="0E2D098E" w14:textId="77777777" w:rsidR="006971FC"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dat ontwerp van God zie je vervolgens heel de Bijbel door. </w:t>
      </w:r>
    </w:p>
    <w:p w14:paraId="17B92DDC" w14:textId="77777777" w:rsidR="006971FC"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De priesters droegen bedekkende kleding. </w:t>
      </w:r>
    </w:p>
    <w:p w14:paraId="2EFFA8B5" w14:textId="77777777" w:rsidR="006971FC"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De Heere Jezus droeg een lang kleed, waarvan zieke mensen de zoom aanraakten. </w:t>
      </w:r>
    </w:p>
    <w:p w14:paraId="30AA8123" w14:textId="77777777" w:rsidR="006971FC"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(en vindt u dat niet bijzonder!), als Johannes in Openbaring 6:11 een blik slaat in de hemelse heerlijkheid, wat ziet hij dan? Dan ziet hij dat God opnieuw </w:t>
      </w:r>
      <w:r w:rsidR="006971FC" w:rsidRPr="006971FC">
        <w:rPr>
          <w:rFonts w:ascii="Times New Roman" w:hAnsi="Times New Roman" w:cs="Times New Roman"/>
          <w:i/>
          <w:iCs/>
          <w:sz w:val="25"/>
          <w:szCs w:val="25"/>
        </w:rPr>
        <w:t>z</w:t>
      </w:r>
      <w:r w:rsidRPr="006971FC">
        <w:rPr>
          <w:rFonts w:ascii="Times New Roman" w:hAnsi="Times New Roman" w:cs="Times New Roman"/>
          <w:i/>
          <w:iCs/>
          <w:sz w:val="25"/>
          <w:szCs w:val="25"/>
        </w:rPr>
        <w:t>elfs</w:t>
      </w:r>
      <w:r w:rsidRPr="00613CD4">
        <w:rPr>
          <w:rFonts w:ascii="Times New Roman" w:hAnsi="Times New Roman" w:cs="Times New Roman"/>
          <w:sz w:val="25"/>
          <w:szCs w:val="25"/>
        </w:rPr>
        <w:t xml:space="preserve"> de heiligen in de hemel kleedt: </w:t>
      </w:r>
      <w:r w:rsidRPr="006971FC">
        <w:rPr>
          <w:rFonts w:ascii="Times New Roman" w:hAnsi="Times New Roman" w:cs="Times New Roman"/>
          <w:i/>
          <w:iCs/>
          <w:sz w:val="25"/>
          <w:szCs w:val="25"/>
        </w:rPr>
        <w:t>En aan een iegelijk werden lange witte klederen gegeven</w:t>
      </w:r>
      <w:r w:rsidRPr="00613CD4">
        <w:rPr>
          <w:rFonts w:ascii="Times New Roman" w:hAnsi="Times New Roman" w:cs="Times New Roman"/>
          <w:sz w:val="25"/>
          <w:szCs w:val="25"/>
        </w:rPr>
        <w:t xml:space="preserve">. </w:t>
      </w:r>
    </w:p>
    <w:p w14:paraId="36768D0A" w14:textId="1828DE41" w:rsidR="00613CD4" w:rsidRP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zo geeft de Heere in de Bijbel, van begin tot eind, aan ons mensen een </w:t>
      </w:r>
      <w:r w:rsidRPr="006971FC">
        <w:rPr>
          <w:rFonts w:ascii="Times New Roman" w:hAnsi="Times New Roman" w:cs="Times New Roman"/>
          <w:i/>
          <w:iCs/>
          <w:sz w:val="25"/>
          <w:szCs w:val="25"/>
        </w:rPr>
        <w:t>standaard</w:t>
      </w:r>
      <w:r w:rsidRPr="00613CD4">
        <w:rPr>
          <w:rFonts w:ascii="Times New Roman" w:hAnsi="Times New Roman" w:cs="Times New Roman"/>
          <w:sz w:val="25"/>
          <w:szCs w:val="25"/>
        </w:rPr>
        <w:t xml:space="preserve"> om ons te kleden: met kleding die ons lichaam </w:t>
      </w:r>
      <w:r w:rsidRPr="006971FC">
        <w:rPr>
          <w:rFonts w:ascii="Times New Roman" w:hAnsi="Times New Roman" w:cs="Times New Roman"/>
          <w:i/>
          <w:iCs/>
          <w:sz w:val="25"/>
          <w:szCs w:val="25"/>
        </w:rPr>
        <w:t>bedekt</w:t>
      </w:r>
      <w:r w:rsidRPr="00613CD4">
        <w:rPr>
          <w:rFonts w:ascii="Times New Roman" w:hAnsi="Times New Roman" w:cs="Times New Roman"/>
          <w:sz w:val="25"/>
          <w:szCs w:val="25"/>
        </w:rPr>
        <w:t>.</w:t>
      </w:r>
    </w:p>
    <w:p w14:paraId="59258876" w14:textId="77777777" w:rsidR="006971FC" w:rsidRDefault="006971FC" w:rsidP="00613CD4">
      <w:pPr>
        <w:pStyle w:val="Geenafstand"/>
        <w:rPr>
          <w:rFonts w:ascii="Times New Roman" w:hAnsi="Times New Roman" w:cs="Times New Roman"/>
          <w:sz w:val="25"/>
          <w:szCs w:val="25"/>
        </w:rPr>
      </w:pPr>
    </w:p>
    <w:p w14:paraId="2D046800" w14:textId="77777777" w:rsidR="0092615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Misschien denk jij of denkt u: dit gaat om uiterlijke zaken, die horen niet bij de belangrijkste dingen. Dat is ook zo. Calvijn zegt: </w:t>
      </w:r>
      <w:r w:rsidRPr="0092615F">
        <w:rPr>
          <w:rFonts w:ascii="Times New Roman" w:hAnsi="Times New Roman" w:cs="Times New Roman"/>
          <w:i/>
          <w:iCs/>
          <w:sz w:val="25"/>
          <w:szCs w:val="25"/>
        </w:rPr>
        <w:t>uiterlijke zaken zijn onbeduidende kwesties</w:t>
      </w:r>
      <w:r w:rsidRPr="00613CD4">
        <w:rPr>
          <w:rFonts w:ascii="Times New Roman" w:hAnsi="Times New Roman" w:cs="Times New Roman"/>
          <w:sz w:val="25"/>
          <w:szCs w:val="25"/>
        </w:rPr>
        <w:t xml:space="preserve">. Dus hier is ook geen noodzaak om alles tot in de details in te vullen, en zeker niet voor een ander. </w:t>
      </w:r>
    </w:p>
    <w:p w14:paraId="04D62E9D" w14:textId="77777777" w:rsidR="0092615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er is wel een duidelijk plan van God, namelijk dat onze kleding ons lichaam bedekt. Zodat we (zoals Calvijn zegt) </w:t>
      </w:r>
      <w:r w:rsidRPr="0092615F">
        <w:rPr>
          <w:rFonts w:ascii="Times New Roman" w:hAnsi="Times New Roman" w:cs="Times New Roman"/>
          <w:i/>
          <w:iCs/>
          <w:sz w:val="25"/>
          <w:szCs w:val="25"/>
        </w:rPr>
        <w:t>toch wel alles wat niet in overeenstemming is met kuisheid en soberheid, wel moeten afkeuren</w:t>
      </w:r>
      <w:r w:rsidRPr="00613CD4">
        <w:rPr>
          <w:rFonts w:ascii="Times New Roman" w:hAnsi="Times New Roman" w:cs="Times New Roman"/>
          <w:sz w:val="25"/>
          <w:szCs w:val="25"/>
        </w:rPr>
        <w:t xml:space="preserve">. </w:t>
      </w:r>
    </w:p>
    <w:p w14:paraId="1672DE5A" w14:textId="77777777" w:rsidR="0092615F" w:rsidRDefault="0092615F" w:rsidP="00613CD4">
      <w:pPr>
        <w:pStyle w:val="Geenafstand"/>
        <w:rPr>
          <w:rFonts w:ascii="Times New Roman" w:hAnsi="Times New Roman" w:cs="Times New Roman"/>
          <w:sz w:val="25"/>
          <w:szCs w:val="25"/>
        </w:rPr>
      </w:pPr>
    </w:p>
    <w:p w14:paraId="7D0D7A0B" w14:textId="5957765F"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Later, in het Nieuwe Testament, dringt Paulus </w:t>
      </w:r>
      <w:r w:rsidR="0092615F">
        <w:rPr>
          <w:rFonts w:ascii="Times New Roman" w:hAnsi="Times New Roman" w:cs="Times New Roman"/>
          <w:sz w:val="25"/>
          <w:szCs w:val="25"/>
        </w:rPr>
        <w:t>daar ook op</w:t>
      </w:r>
      <w:r w:rsidRPr="00613CD4">
        <w:rPr>
          <w:rFonts w:ascii="Times New Roman" w:hAnsi="Times New Roman" w:cs="Times New Roman"/>
          <w:sz w:val="25"/>
          <w:szCs w:val="25"/>
        </w:rPr>
        <w:t xml:space="preserve"> aan in 1 Timotheüs 2:9: </w:t>
      </w:r>
      <w:r w:rsidRPr="0092615F">
        <w:rPr>
          <w:rFonts w:ascii="Times New Roman" w:hAnsi="Times New Roman" w:cs="Times New Roman"/>
          <w:i/>
          <w:iCs/>
          <w:sz w:val="25"/>
          <w:szCs w:val="25"/>
        </w:rPr>
        <w:t>Desgelijks ook dat de vrouwen (in de gemeente) in eerbaar gewaad met schaamte en matigheid zichzelven versieren</w:t>
      </w:r>
      <w:r w:rsidRPr="00613CD4">
        <w:rPr>
          <w:rFonts w:ascii="Times New Roman" w:hAnsi="Times New Roman" w:cs="Times New Roman"/>
          <w:sz w:val="25"/>
          <w:szCs w:val="25"/>
        </w:rPr>
        <w:t>.</w:t>
      </w:r>
    </w:p>
    <w:p w14:paraId="3C18A5B2" w14:textId="77777777" w:rsidR="0092615F" w:rsidRPr="00613CD4" w:rsidRDefault="0092615F" w:rsidP="00613CD4">
      <w:pPr>
        <w:pStyle w:val="Geenafstand"/>
        <w:rPr>
          <w:rFonts w:ascii="Times New Roman" w:hAnsi="Times New Roman" w:cs="Times New Roman"/>
          <w:sz w:val="25"/>
          <w:szCs w:val="25"/>
        </w:rPr>
      </w:pPr>
    </w:p>
    <w:p w14:paraId="4F71053A" w14:textId="77777777" w:rsidR="0092615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We weten allemaal dat hier twee kanten aan zitten. Hier ligt niet alleen een boodschap in voor meisjes en vrouwen, maar natuurlijk ook voor jongens en mannen. </w:t>
      </w:r>
    </w:p>
    <w:p w14:paraId="37015B36" w14:textId="77777777" w:rsidR="0092615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Wij moeten allemaal (zegt </w:t>
      </w:r>
      <w:r w:rsidR="0092615F">
        <w:rPr>
          <w:rFonts w:ascii="Times New Roman" w:hAnsi="Times New Roman" w:cs="Times New Roman"/>
          <w:sz w:val="25"/>
          <w:szCs w:val="25"/>
        </w:rPr>
        <w:t xml:space="preserve">ook </w:t>
      </w:r>
      <w:r w:rsidRPr="00613CD4">
        <w:rPr>
          <w:rFonts w:ascii="Times New Roman" w:hAnsi="Times New Roman" w:cs="Times New Roman"/>
          <w:sz w:val="25"/>
          <w:szCs w:val="25"/>
        </w:rPr>
        <w:t xml:space="preserve">de Heidelbergse Catechismus) kuis en ingetogen leven, hetzij in de heilige huwelijkse staat of daarbuiten. </w:t>
      </w:r>
    </w:p>
    <w:p w14:paraId="2354D374" w14:textId="77777777" w:rsidR="0092615F"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De jongens en mannen moeten hun harten en ogen bewaren; dat is onze verantwoordelijkheid. </w:t>
      </w:r>
    </w:p>
    <w:p w14:paraId="090FE7CB" w14:textId="4A15045A"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En meisjes en vrouwen hebben hun verantwoordelijkheid om het plan van God te volgen, Die kleding gaf om ons lichaam te bedekken. Niet met een lendendoek, maar met een lang kleed. Niet met een ultra korte rok dus, en niet met een inkijk van heb ik jou daar. Maar met kleding die bedoeld is om je lichaam te bedekken.</w:t>
      </w:r>
    </w:p>
    <w:p w14:paraId="576515F8" w14:textId="77777777" w:rsidR="003A30E8" w:rsidRPr="00613CD4" w:rsidRDefault="003A30E8" w:rsidP="00613CD4">
      <w:pPr>
        <w:pStyle w:val="Geenafstand"/>
        <w:rPr>
          <w:rFonts w:ascii="Times New Roman" w:hAnsi="Times New Roman" w:cs="Times New Roman"/>
          <w:sz w:val="25"/>
          <w:szCs w:val="25"/>
        </w:rPr>
      </w:pPr>
    </w:p>
    <w:p w14:paraId="4D8E6608" w14:textId="77777777" w:rsidR="003A30E8"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Ik snap, meiden, dat het helemaal niet je bedoeling is</w:t>
      </w:r>
      <w:r w:rsidR="003A30E8">
        <w:rPr>
          <w:rFonts w:ascii="Times New Roman" w:hAnsi="Times New Roman" w:cs="Times New Roman"/>
          <w:sz w:val="25"/>
          <w:szCs w:val="25"/>
        </w:rPr>
        <w:t>,</w:t>
      </w:r>
      <w:r w:rsidRPr="00613CD4">
        <w:rPr>
          <w:rFonts w:ascii="Times New Roman" w:hAnsi="Times New Roman" w:cs="Times New Roman"/>
          <w:sz w:val="25"/>
          <w:szCs w:val="25"/>
        </w:rPr>
        <w:t xml:space="preserve"> om je verleidelijk of sexy te kleden. Misschien vind je het gewoon mooi</w:t>
      </w:r>
      <w:r w:rsidR="003A30E8">
        <w:rPr>
          <w:rFonts w:ascii="Times New Roman" w:hAnsi="Times New Roman" w:cs="Times New Roman"/>
          <w:sz w:val="25"/>
          <w:szCs w:val="25"/>
        </w:rPr>
        <w:t>, of</w:t>
      </w:r>
      <w:r w:rsidRPr="00613CD4">
        <w:rPr>
          <w:rFonts w:ascii="Times New Roman" w:hAnsi="Times New Roman" w:cs="Times New Roman"/>
          <w:sz w:val="25"/>
          <w:szCs w:val="25"/>
        </w:rPr>
        <w:t xml:space="preserve"> leuk of stoer om ook iets van jezelf te laten zien. Mooi ontworpen kleding, niet al te truttig, een beetje strak. </w:t>
      </w:r>
    </w:p>
    <w:p w14:paraId="08D495AB" w14:textId="77777777" w:rsidR="003A30E8"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Je merkt dat je de blikken van mannen en jongens daarmee kan vangen</w:t>
      </w:r>
      <w:r w:rsidR="003A30E8">
        <w:rPr>
          <w:rFonts w:ascii="Times New Roman" w:hAnsi="Times New Roman" w:cs="Times New Roman"/>
          <w:sz w:val="25"/>
          <w:szCs w:val="25"/>
        </w:rPr>
        <w:t>. M</w:t>
      </w:r>
      <w:r w:rsidRPr="00613CD4">
        <w:rPr>
          <w:rFonts w:ascii="Times New Roman" w:hAnsi="Times New Roman" w:cs="Times New Roman"/>
          <w:sz w:val="25"/>
          <w:szCs w:val="25"/>
        </w:rPr>
        <w:t>aar ik geloof je</w:t>
      </w:r>
      <w:r w:rsidR="003A30E8">
        <w:rPr>
          <w:rFonts w:ascii="Times New Roman" w:hAnsi="Times New Roman" w:cs="Times New Roman"/>
          <w:sz w:val="25"/>
          <w:szCs w:val="25"/>
        </w:rPr>
        <w:t>,</w:t>
      </w:r>
      <w:r w:rsidRPr="00613CD4">
        <w:rPr>
          <w:rFonts w:ascii="Times New Roman" w:hAnsi="Times New Roman" w:cs="Times New Roman"/>
          <w:sz w:val="25"/>
          <w:szCs w:val="25"/>
        </w:rPr>
        <w:t xml:space="preserve"> dat je daar niet op zat te wachten of daar misschien wel een hekel aan hebt. </w:t>
      </w:r>
    </w:p>
    <w:p w14:paraId="36400CC1" w14:textId="77777777" w:rsidR="003A30E8" w:rsidRDefault="003A30E8" w:rsidP="00613CD4">
      <w:pPr>
        <w:pStyle w:val="Geenafstand"/>
        <w:rPr>
          <w:rFonts w:ascii="Times New Roman" w:hAnsi="Times New Roman" w:cs="Times New Roman"/>
          <w:sz w:val="25"/>
          <w:szCs w:val="25"/>
        </w:rPr>
      </w:pPr>
    </w:p>
    <w:p w14:paraId="1F9A5D49" w14:textId="77777777" w:rsidR="003A30E8"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hoe zal ik het zeggen, het is je waarschijnlijk eerder niet opgevallen, maar nu hopelijk wel: je moet die superkorte rok niet dragen. Niet omdat de school, </w:t>
      </w:r>
      <w:r w:rsidR="003A30E8">
        <w:rPr>
          <w:rFonts w:ascii="Times New Roman" w:hAnsi="Times New Roman" w:cs="Times New Roman"/>
          <w:sz w:val="25"/>
          <w:szCs w:val="25"/>
        </w:rPr>
        <w:t xml:space="preserve">je </w:t>
      </w:r>
      <w:r w:rsidRPr="00613CD4">
        <w:rPr>
          <w:rFonts w:ascii="Times New Roman" w:hAnsi="Times New Roman" w:cs="Times New Roman"/>
          <w:sz w:val="25"/>
          <w:szCs w:val="25"/>
        </w:rPr>
        <w:t>oude</w:t>
      </w:r>
      <w:r w:rsidR="003A30E8">
        <w:rPr>
          <w:rFonts w:ascii="Times New Roman" w:hAnsi="Times New Roman" w:cs="Times New Roman"/>
          <w:sz w:val="25"/>
          <w:szCs w:val="25"/>
        </w:rPr>
        <w:t xml:space="preserve">rs </w:t>
      </w:r>
      <w:r w:rsidRPr="00613CD4">
        <w:rPr>
          <w:rFonts w:ascii="Times New Roman" w:hAnsi="Times New Roman" w:cs="Times New Roman"/>
          <w:sz w:val="25"/>
          <w:szCs w:val="25"/>
        </w:rPr>
        <w:t xml:space="preserve">of de kerkenraad dat </w:t>
      </w:r>
      <w:r w:rsidR="003A30E8">
        <w:rPr>
          <w:rFonts w:ascii="Times New Roman" w:hAnsi="Times New Roman" w:cs="Times New Roman"/>
          <w:sz w:val="25"/>
          <w:szCs w:val="25"/>
        </w:rPr>
        <w:t xml:space="preserve">niet </w:t>
      </w:r>
      <w:r w:rsidRPr="00613CD4">
        <w:rPr>
          <w:rFonts w:ascii="Times New Roman" w:hAnsi="Times New Roman" w:cs="Times New Roman"/>
          <w:sz w:val="25"/>
          <w:szCs w:val="25"/>
        </w:rPr>
        <w:t>wil (al is dat ook niet onbelangrijk</w:t>
      </w:r>
      <w:r w:rsidR="003A30E8">
        <w:rPr>
          <w:rFonts w:ascii="Times New Roman" w:hAnsi="Times New Roman" w:cs="Times New Roman"/>
          <w:sz w:val="25"/>
          <w:szCs w:val="25"/>
        </w:rPr>
        <w:t>!), m</w:t>
      </w:r>
      <w:r w:rsidRPr="00613CD4">
        <w:rPr>
          <w:rFonts w:ascii="Times New Roman" w:hAnsi="Times New Roman" w:cs="Times New Roman"/>
          <w:sz w:val="25"/>
          <w:szCs w:val="25"/>
        </w:rPr>
        <w:t>aar omdat God die kleding, waar Adam en Eva ook mee begonnen, heeft afgekeurd</w:t>
      </w:r>
      <w:r w:rsidR="003A30E8">
        <w:rPr>
          <w:rFonts w:ascii="Times New Roman" w:hAnsi="Times New Roman" w:cs="Times New Roman"/>
          <w:sz w:val="25"/>
          <w:szCs w:val="25"/>
        </w:rPr>
        <w:t>. A</w:t>
      </w:r>
      <w:r w:rsidRPr="00613CD4">
        <w:rPr>
          <w:rFonts w:ascii="Times New Roman" w:hAnsi="Times New Roman" w:cs="Times New Roman"/>
          <w:sz w:val="25"/>
          <w:szCs w:val="25"/>
        </w:rPr>
        <w:t xml:space="preserve">ls niet geschikt om rein en heilig te leven. </w:t>
      </w:r>
    </w:p>
    <w:p w14:paraId="7A5BD25F" w14:textId="77777777" w:rsidR="00995AF3"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Dus de vraag die je jezelf mag en moet stellen is: Vindt God dit, wat ik aanheb, voor mij geschikt om te dragen? Bedekt dit mijn lichaam? Werk ik zo mee, voor mezelf en voor anderen, aan seksuele reinheid? Aan zuivere gedachten, bij mezelf en de ander?</w:t>
      </w:r>
    </w:p>
    <w:p w14:paraId="423C0A86" w14:textId="2FA26DFD" w:rsidR="00613CD4" w:rsidRP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Of doet mijn lichaamstaal stiekem iets wat God niet goed vindt?</w:t>
      </w:r>
    </w:p>
    <w:p w14:paraId="5F88EAF8" w14:textId="77777777" w:rsidR="00995AF3"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Wa</w:t>
      </w:r>
      <w:r w:rsidR="00995AF3">
        <w:rPr>
          <w:rFonts w:ascii="Times New Roman" w:hAnsi="Times New Roman" w:cs="Times New Roman"/>
          <w:sz w:val="25"/>
          <w:szCs w:val="25"/>
        </w:rPr>
        <w:t>nt, wat</w:t>
      </w:r>
      <w:r w:rsidRPr="00613CD4">
        <w:rPr>
          <w:rFonts w:ascii="Times New Roman" w:hAnsi="Times New Roman" w:cs="Times New Roman"/>
          <w:sz w:val="25"/>
          <w:szCs w:val="25"/>
        </w:rPr>
        <w:t xml:space="preserve"> moet je lichaam eigenlijk uitstralen? </w:t>
      </w:r>
    </w:p>
    <w:p w14:paraId="26582F8F" w14:textId="77777777" w:rsidR="00995AF3"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Dat je knap bent</w:t>
      </w:r>
      <w:r w:rsidR="00995AF3">
        <w:rPr>
          <w:rFonts w:ascii="Times New Roman" w:hAnsi="Times New Roman" w:cs="Times New Roman"/>
          <w:sz w:val="25"/>
          <w:szCs w:val="25"/>
        </w:rPr>
        <w:t>? D</w:t>
      </w:r>
      <w:r w:rsidRPr="00613CD4">
        <w:rPr>
          <w:rFonts w:ascii="Times New Roman" w:hAnsi="Times New Roman" w:cs="Times New Roman"/>
          <w:sz w:val="25"/>
          <w:szCs w:val="25"/>
        </w:rPr>
        <w:t xml:space="preserve">at je er leuk uitziet? </w:t>
      </w:r>
    </w:p>
    <w:p w14:paraId="50C8CF35" w14:textId="77777777" w:rsidR="00995AF3"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Ik snap dat je dat, zeker als je jong bent, leuk vindt. </w:t>
      </w:r>
    </w:p>
    <w:p w14:paraId="256365BB" w14:textId="77777777" w:rsidR="00995AF3"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Maar luister naar de Heere, Die daar iets anders over zegt in Spreuken 31:30: </w:t>
      </w:r>
      <w:r w:rsidRPr="00995AF3">
        <w:rPr>
          <w:rFonts w:ascii="Times New Roman" w:hAnsi="Times New Roman" w:cs="Times New Roman"/>
          <w:i/>
          <w:iCs/>
          <w:sz w:val="25"/>
          <w:szCs w:val="25"/>
        </w:rPr>
        <w:t>De bevalligheid is bedrog, en de schoonheid ijdelheid, maar een vrouw die den HEERE vreest, die zal geprezen worden</w:t>
      </w:r>
      <w:r w:rsidRPr="00613CD4">
        <w:rPr>
          <w:rFonts w:ascii="Times New Roman" w:hAnsi="Times New Roman" w:cs="Times New Roman"/>
          <w:sz w:val="25"/>
          <w:szCs w:val="25"/>
        </w:rPr>
        <w:t xml:space="preserve"> (Spr. 31:30). </w:t>
      </w:r>
    </w:p>
    <w:p w14:paraId="146C7DDD" w14:textId="7CC3DBA2" w:rsidR="00613CD4" w:rsidRPr="00844BB9" w:rsidRDefault="00613CD4" w:rsidP="00613CD4">
      <w:pPr>
        <w:pStyle w:val="Geenafstand"/>
        <w:rPr>
          <w:rFonts w:ascii="Times New Roman" w:hAnsi="Times New Roman" w:cs="Times New Roman"/>
          <w:i/>
          <w:iCs/>
          <w:sz w:val="25"/>
          <w:szCs w:val="25"/>
        </w:rPr>
      </w:pPr>
      <w:r w:rsidRPr="00613CD4">
        <w:rPr>
          <w:rFonts w:ascii="Times New Roman" w:hAnsi="Times New Roman" w:cs="Times New Roman"/>
          <w:sz w:val="25"/>
          <w:szCs w:val="25"/>
        </w:rPr>
        <w:t xml:space="preserve">En later zegt Petrus iets vergelijkbaars </w:t>
      </w:r>
      <w:r w:rsidR="00995AF3">
        <w:rPr>
          <w:rFonts w:ascii="Times New Roman" w:hAnsi="Times New Roman" w:cs="Times New Roman"/>
          <w:sz w:val="25"/>
          <w:szCs w:val="25"/>
        </w:rPr>
        <w:t xml:space="preserve">in </w:t>
      </w:r>
      <w:r w:rsidRPr="00613CD4">
        <w:rPr>
          <w:rFonts w:ascii="Times New Roman" w:hAnsi="Times New Roman" w:cs="Times New Roman"/>
          <w:sz w:val="25"/>
          <w:szCs w:val="25"/>
        </w:rPr>
        <w:t>1 Petr</w:t>
      </w:r>
      <w:r w:rsidR="00995AF3">
        <w:rPr>
          <w:rFonts w:ascii="Times New Roman" w:hAnsi="Times New Roman" w:cs="Times New Roman"/>
          <w:sz w:val="25"/>
          <w:szCs w:val="25"/>
        </w:rPr>
        <w:t>us</w:t>
      </w:r>
      <w:r w:rsidRPr="00613CD4">
        <w:rPr>
          <w:rFonts w:ascii="Times New Roman" w:hAnsi="Times New Roman" w:cs="Times New Roman"/>
          <w:sz w:val="25"/>
          <w:szCs w:val="25"/>
        </w:rPr>
        <w:t xml:space="preserve"> 3:3: </w:t>
      </w:r>
      <w:r w:rsidR="00995AF3">
        <w:rPr>
          <w:rFonts w:ascii="Times New Roman" w:hAnsi="Times New Roman" w:cs="Times New Roman"/>
          <w:sz w:val="25"/>
          <w:szCs w:val="25"/>
        </w:rPr>
        <w:t>J</w:t>
      </w:r>
      <w:r w:rsidRPr="00613CD4">
        <w:rPr>
          <w:rFonts w:ascii="Times New Roman" w:hAnsi="Times New Roman" w:cs="Times New Roman"/>
          <w:sz w:val="25"/>
          <w:szCs w:val="25"/>
        </w:rPr>
        <w:t xml:space="preserve">e sieraad is </w:t>
      </w:r>
      <w:r w:rsidR="00995AF3">
        <w:rPr>
          <w:rFonts w:ascii="Times New Roman" w:hAnsi="Times New Roman" w:cs="Times New Roman"/>
          <w:sz w:val="25"/>
          <w:szCs w:val="25"/>
        </w:rPr>
        <w:t xml:space="preserve">(als het goed is) </w:t>
      </w:r>
      <w:r w:rsidRPr="00613CD4">
        <w:rPr>
          <w:rFonts w:ascii="Times New Roman" w:hAnsi="Times New Roman" w:cs="Times New Roman"/>
          <w:sz w:val="25"/>
          <w:szCs w:val="25"/>
        </w:rPr>
        <w:t xml:space="preserve">niet je uiterlijk. </w:t>
      </w:r>
      <w:r w:rsidR="00995AF3">
        <w:rPr>
          <w:rFonts w:ascii="Times New Roman" w:hAnsi="Times New Roman" w:cs="Times New Roman"/>
          <w:sz w:val="25"/>
          <w:szCs w:val="25"/>
        </w:rPr>
        <w:t>Niet j</w:t>
      </w:r>
      <w:r w:rsidRPr="00613CD4">
        <w:rPr>
          <w:rFonts w:ascii="Times New Roman" w:hAnsi="Times New Roman" w:cs="Times New Roman"/>
          <w:sz w:val="25"/>
          <w:szCs w:val="25"/>
        </w:rPr>
        <w:t xml:space="preserve">e lijf, je make-up, je leuke kleding. Maar: </w:t>
      </w:r>
      <w:r w:rsidRPr="00844BB9">
        <w:rPr>
          <w:rFonts w:ascii="Times New Roman" w:hAnsi="Times New Roman" w:cs="Times New Roman"/>
          <w:i/>
          <w:iCs/>
          <w:sz w:val="25"/>
          <w:szCs w:val="25"/>
        </w:rPr>
        <w:t xml:space="preserve">de verborgen mens van je hart, </w:t>
      </w:r>
      <w:r w:rsidR="00844BB9">
        <w:rPr>
          <w:rFonts w:ascii="Times New Roman" w:hAnsi="Times New Roman" w:cs="Times New Roman"/>
          <w:i/>
          <w:iCs/>
          <w:sz w:val="25"/>
          <w:szCs w:val="25"/>
        </w:rPr>
        <w:t>een</w:t>
      </w:r>
      <w:r w:rsidRPr="00844BB9">
        <w:rPr>
          <w:rFonts w:ascii="Times New Roman" w:hAnsi="Times New Roman" w:cs="Times New Roman"/>
          <w:i/>
          <w:iCs/>
          <w:sz w:val="25"/>
          <w:szCs w:val="25"/>
        </w:rPr>
        <w:t xml:space="preserve"> zachtmoedige en stille geest, die is kostbaar voor God.</w:t>
      </w:r>
    </w:p>
    <w:p w14:paraId="7157E2E6" w14:textId="77777777" w:rsidR="00844BB9" w:rsidRDefault="00844BB9" w:rsidP="00613CD4">
      <w:pPr>
        <w:pStyle w:val="Geenafstand"/>
        <w:rPr>
          <w:rFonts w:ascii="Times New Roman" w:hAnsi="Times New Roman" w:cs="Times New Roman"/>
          <w:sz w:val="25"/>
          <w:szCs w:val="25"/>
        </w:rPr>
      </w:pPr>
    </w:p>
    <w:p w14:paraId="04994071"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Wat moet ons lichaam eigenlijk uitstralen? Waarvoor heb je dat mooie lichaam eigenlijk gekregen? </w:t>
      </w:r>
    </w:p>
    <w:p w14:paraId="5BF441AB"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Niet om dat net op het randje te etaleren voor de steelse blikken van anderen. </w:t>
      </w:r>
    </w:p>
    <w:p w14:paraId="49F20BA7"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Je hebt het gekregen voor de eer van God. En daar moet je het ook voor gebruiken. Paulus zegt: wat je ook doet, </w:t>
      </w:r>
      <w:r w:rsidRPr="00844BB9">
        <w:rPr>
          <w:rFonts w:ascii="Times New Roman" w:hAnsi="Times New Roman" w:cs="Times New Roman"/>
          <w:i/>
          <w:iCs/>
          <w:sz w:val="25"/>
          <w:szCs w:val="25"/>
        </w:rPr>
        <w:t xml:space="preserve">doe het tot eer van </w:t>
      </w:r>
      <w:r w:rsidR="00844BB9">
        <w:rPr>
          <w:rFonts w:ascii="Times New Roman" w:hAnsi="Times New Roman" w:cs="Times New Roman"/>
          <w:i/>
          <w:iCs/>
          <w:sz w:val="25"/>
          <w:szCs w:val="25"/>
        </w:rPr>
        <w:t>God</w:t>
      </w:r>
      <w:r w:rsidR="00844BB9">
        <w:rPr>
          <w:rFonts w:ascii="Times New Roman" w:hAnsi="Times New Roman" w:cs="Times New Roman"/>
          <w:sz w:val="25"/>
          <w:szCs w:val="25"/>
        </w:rPr>
        <w:t>. E</w:t>
      </w:r>
      <w:r w:rsidRPr="00613CD4">
        <w:rPr>
          <w:rFonts w:ascii="Times New Roman" w:hAnsi="Times New Roman" w:cs="Times New Roman"/>
          <w:sz w:val="25"/>
          <w:szCs w:val="25"/>
        </w:rPr>
        <w:t xml:space="preserve">n laat je lichaam een tempel zijn van de Heilige Geest, om God te verheerlijken. </w:t>
      </w:r>
    </w:p>
    <w:p w14:paraId="0D6ECE5A" w14:textId="77777777" w:rsidR="00844BB9" w:rsidRDefault="00844BB9" w:rsidP="00613CD4">
      <w:pPr>
        <w:pStyle w:val="Geenafstand"/>
        <w:rPr>
          <w:rFonts w:ascii="Times New Roman" w:hAnsi="Times New Roman" w:cs="Times New Roman"/>
          <w:sz w:val="25"/>
          <w:szCs w:val="25"/>
        </w:rPr>
      </w:pPr>
    </w:p>
    <w:p w14:paraId="632F36B0"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Want</w:t>
      </w:r>
      <w:r w:rsidR="00844BB9">
        <w:rPr>
          <w:rFonts w:ascii="Times New Roman" w:hAnsi="Times New Roman" w:cs="Times New Roman"/>
          <w:sz w:val="25"/>
          <w:szCs w:val="25"/>
        </w:rPr>
        <w:t xml:space="preserve"> (</w:t>
      </w:r>
      <w:r w:rsidRPr="00613CD4">
        <w:rPr>
          <w:rFonts w:ascii="Times New Roman" w:hAnsi="Times New Roman" w:cs="Times New Roman"/>
          <w:sz w:val="25"/>
          <w:szCs w:val="25"/>
        </w:rPr>
        <w:t>met alle nadruk die wij leggen op onze ziel en ons hart</w:t>
      </w:r>
      <w:r w:rsidR="00844BB9">
        <w:rPr>
          <w:rFonts w:ascii="Times New Roman" w:hAnsi="Times New Roman" w:cs="Times New Roman"/>
          <w:sz w:val="25"/>
          <w:szCs w:val="25"/>
        </w:rPr>
        <w:t xml:space="preserve">) </w:t>
      </w:r>
      <w:r w:rsidRPr="00613CD4">
        <w:rPr>
          <w:rFonts w:ascii="Times New Roman" w:hAnsi="Times New Roman" w:cs="Times New Roman"/>
          <w:sz w:val="25"/>
          <w:szCs w:val="25"/>
        </w:rPr>
        <w:t xml:space="preserve">wat heeft de Heere Jezus gekocht aan het kruis? Ziel én lichaam van Zijn kinderen. </w:t>
      </w:r>
    </w:p>
    <w:p w14:paraId="1905BB88"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Met andere woorden: het is niet de bedoeling dat je met je lijf doet</w:t>
      </w:r>
      <w:r w:rsidR="00844BB9">
        <w:rPr>
          <w:rFonts w:ascii="Times New Roman" w:hAnsi="Times New Roman" w:cs="Times New Roman"/>
          <w:sz w:val="25"/>
          <w:szCs w:val="25"/>
        </w:rPr>
        <w:t>,</w:t>
      </w:r>
      <w:r w:rsidRPr="00613CD4">
        <w:rPr>
          <w:rFonts w:ascii="Times New Roman" w:hAnsi="Times New Roman" w:cs="Times New Roman"/>
          <w:sz w:val="25"/>
          <w:szCs w:val="25"/>
        </w:rPr>
        <w:t xml:space="preserve"> wat je zelf wilt. </w:t>
      </w:r>
    </w:p>
    <w:p w14:paraId="48EFB647"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Nee, ook je lichaam is voor de Heere bestemd. </w:t>
      </w:r>
    </w:p>
    <w:p w14:paraId="7706E80F" w14:textId="77777777" w:rsidR="00844BB9"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En ja, dan ligt het voor de hand dat je in het kleden van je lichaam</w:t>
      </w:r>
      <w:r w:rsidR="00844BB9">
        <w:rPr>
          <w:rFonts w:ascii="Times New Roman" w:hAnsi="Times New Roman" w:cs="Times New Roman"/>
          <w:sz w:val="25"/>
          <w:szCs w:val="25"/>
        </w:rPr>
        <w:t>,</w:t>
      </w:r>
      <w:r w:rsidRPr="00613CD4">
        <w:rPr>
          <w:rFonts w:ascii="Times New Roman" w:hAnsi="Times New Roman" w:cs="Times New Roman"/>
          <w:sz w:val="25"/>
          <w:szCs w:val="25"/>
        </w:rPr>
        <w:t xml:space="preserve"> je natuurlijk ook voegt in de kledingvoorkeur (niet van de school, </w:t>
      </w:r>
      <w:r w:rsidR="00844BB9">
        <w:rPr>
          <w:rFonts w:ascii="Times New Roman" w:hAnsi="Times New Roman" w:cs="Times New Roman"/>
          <w:sz w:val="25"/>
          <w:szCs w:val="25"/>
        </w:rPr>
        <w:t xml:space="preserve">van je </w:t>
      </w:r>
      <w:r w:rsidRPr="00613CD4">
        <w:rPr>
          <w:rFonts w:ascii="Times New Roman" w:hAnsi="Times New Roman" w:cs="Times New Roman"/>
          <w:sz w:val="25"/>
          <w:szCs w:val="25"/>
        </w:rPr>
        <w:t>ouder</w:t>
      </w:r>
      <w:r w:rsidR="00844BB9">
        <w:rPr>
          <w:rFonts w:ascii="Times New Roman" w:hAnsi="Times New Roman" w:cs="Times New Roman"/>
          <w:sz w:val="25"/>
          <w:szCs w:val="25"/>
        </w:rPr>
        <w:t>s</w:t>
      </w:r>
      <w:r w:rsidRPr="00613CD4">
        <w:rPr>
          <w:rFonts w:ascii="Times New Roman" w:hAnsi="Times New Roman" w:cs="Times New Roman"/>
          <w:sz w:val="25"/>
          <w:szCs w:val="25"/>
        </w:rPr>
        <w:t xml:space="preserve"> of de kerk in de eerste plaats), maar in de kledingvoorkeur van God, je Schepper en de Eigenaar van je lichaam. </w:t>
      </w:r>
    </w:p>
    <w:p w14:paraId="21255031" w14:textId="2B9E67F5"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Dus, meiden en dames, stop met het dragen van kleding die God in het paradijs al heeft afgekeurd.</w:t>
      </w:r>
    </w:p>
    <w:p w14:paraId="57C98E7B" w14:textId="77777777" w:rsidR="00844BB9" w:rsidRPr="00613CD4" w:rsidRDefault="00844BB9" w:rsidP="00613CD4">
      <w:pPr>
        <w:pStyle w:val="Geenafstand"/>
        <w:rPr>
          <w:rFonts w:ascii="Times New Roman" w:hAnsi="Times New Roman" w:cs="Times New Roman"/>
          <w:sz w:val="25"/>
          <w:szCs w:val="25"/>
        </w:rPr>
      </w:pPr>
    </w:p>
    <w:p w14:paraId="45EA3AF4" w14:textId="77777777" w:rsidR="00840A2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Natuurlijk is er ook een andere kant van de medaille. Daar is meer over te zeggen. Ik bedoel: over de ogen, die zich op jullie richten. </w:t>
      </w:r>
    </w:p>
    <w:p w14:paraId="2F823787" w14:textId="68351B9D"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En daar ga ik ook meer over zeggen, maar we gaan eerst zingen uit Psalm 119:19</w:t>
      </w:r>
      <w:r w:rsidR="00840A27">
        <w:rPr>
          <w:rFonts w:ascii="Times New Roman" w:hAnsi="Times New Roman" w:cs="Times New Roman"/>
          <w:sz w:val="25"/>
          <w:szCs w:val="25"/>
        </w:rPr>
        <w:t>:</w:t>
      </w:r>
    </w:p>
    <w:p w14:paraId="0D17CA14" w14:textId="681D5D41" w:rsidR="00840A27" w:rsidRPr="00AC06F7" w:rsidRDefault="00AC06F7" w:rsidP="00AC06F7">
      <w:pPr>
        <w:pStyle w:val="Geenafstand"/>
        <w:ind w:left="284"/>
        <w:rPr>
          <w:rFonts w:ascii="Times New Roman" w:hAnsi="Times New Roman" w:cs="Times New Roman"/>
          <w:i/>
          <w:iCs/>
          <w:sz w:val="25"/>
          <w:szCs w:val="25"/>
        </w:rPr>
      </w:pPr>
      <w:r w:rsidRPr="00AC06F7">
        <w:rPr>
          <w:rFonts w:ascii="Times New Roman" w:hAnsi="Times New Roman" w:cs="Times New Roman"/>
          <w:i/>
          <w:iCs/>
          <w:sz w:val="25"/>
          <w:szCs w:val="25"/>
        </w:rPr>
        <w:t>Wend, wend mijn oog van d' ijdelheden af;</w:t>
      </w:r>
      <w:r w:rsidRPr="00AC06F7">
        <w:rPr>
          <w:rFonts w:ascii="Times New Roman" w:hAnsi="Times New Roman" w:cs="Times New Roman"/>
          <w:i/>
          <w:iCs/>
          <w:sz w:val="25"/>
          <w:szCs w:val="25"/>
        </w:rPr>
        <w:br/>
        <w:t>Verlevendig mijn hart door Uwe wegen;</w:t>
      </w:r>
      <w:r w:rsidRPr="00AC06F7">
        <w:rPr>
          <w:rFonts w:ascii="Times New Roman" w:hAnsi="Times New Roman" w:cs="Times New Roman"/>
          <w:i/>
          <w:iCs/>
          <w:sz w:val="25"/>
          <w:szCs w:val="25"/>
        </w:rPr>
        <w:br/>
        <w:t>Dat mij 't betreen dier paden vreugd verschaff'.</w:t>
      </w:r>
      <w:r w:rsidRPr="00AC06F7">
        <w:rPr>
          <w:rFonts w:ascii="Times New Roman" w:hAnsi="Times New Roman" w:cs="Times New Roman"/>
          <w:i/>
          <w:iCs/>
          <w:sz w:val="25"/>
          <w:szCs w:val="25"/>
        </w:rPr>
        <w:br/>
        <w:t>Bevestig toch aan Uwen knecht den zegen,</w:t>
      </w:r>
      <w:r w:rsidRPr="00AC06F7">
        <w:rPr>
          <w:rFonts w:ascii="Times New Roman" w:hAnsi="Times New Roman" w:cs="Times New Roman"/>
          <w:i/>
          <w:iCs/>
          <w:sz w:val="25"/>
          <w:szCs w:val="25"/>
        </w:rPr>
        <w:br/>
        <w:t>Waartoe Uw woord hem blijde hope gaf;</w:t>
      </w:r>
      <w:r w:rsidRPr="00AC06F7">
        <w:rPr>
          <w:rFonts w:ascii="Times New Roman" w:hAnsi="Times New Roman" w:cs="Times New Roman"/>
          <w:i/>
          <w:iCs/>
          <w:sz w:val="25"/>
          <w:szCs w:val="25"/>
        </w:rPr>
        <w:br/>
        <w:t>Hij is oprecht tot Uwe vrees genegen.</w:t>
      </w:r>
    </w:p>
    <w:p w14:paraId="54C4AFEA" w14:textId="77777777" w:rsidR="00840A27" w:rsidRPr="00613CD4" w:rsidRDefault="00840A27" w:rsidP="00613CD4">
      <w:pPr>
        <w:pStyle w:val="Geenafstand"/>
        <w:rPr>
          <w:rFonts w:ascii="Times New Roman" w:hAnsi="Times New Roman" w:cs="Times New Roman"/>
          <w:sz w:val="25"/>
          <w:szCs w:val="25"/>
        </w:rPr>
      </w:pPr>
    </w:p>
    <w:p w14:paraId="2A6A329B" w14:textId="77777777" w:rsidR="00AC06F7" w:rsidRDefault="00AC06F7">
      <w:pPr>
        <w:rPr>
          <w:rFonts w:ascii="Times New Roman" w:hAnsi="Times New Roman" w:cs="Times New Roman"/>
          <w:sz w:val="25"/>
          <w:szCs w:val="25"/>
        </w:rPr>
      </w:pPr>
      <w:r>
        <w:rPr>
          <w:rFonts w:ascii="Times New Roman" w:hAnsi="Times New Roman" w:cs="Times New Roman"/>
          <w:sz w:val="25"/>
          <w:szCs w:val="25"/>
        </w:rPr>
        <w:br w:type="page"/>
      </w:r>
    </w:p>
    <w:p w14:paraId="3B92E630"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 xml:space="preserve">Want ja, daar is natuurlijk meer over te zeggen. Om maar een Bijbels voorbeeld te noemen: Bathseba had zich beter niet zo opzichtig kunnen baden. Maar het was de zonde van David dat hij </w:t>
      </w:r>
      <w:r w:rsidR="000F3902">
        <w:rPr>
          <w:rFonts w:ascii="Times New Roman" w:hAnsi="Times New Roman" w:cs="Times New Roman"/>
          <w:sz w:val="25"/>
          <w:szCs w:val="25"/>
        </w:rPr>
        <w:t xml:space="preserve">naar haar </w:t>
      </w:r>
      <w:r w:rsidRPr="00613CD4">
        <w:rPr>
          <w:rFonts w:ascii="Times New Roman" w:hAnsi="Times New Roman" w:cs="Times New Roman"/>
          <w:sz w:val="25"/>
          <w:szCs w:val="25"/>
        </w:rPr>
        <w:t xml:space="preserve">keek, en haar liet halen. En u weet wat er daarna verder volgde. </w:t>
      </w:r>
    </w:p>
    <w:p w14:paraId="2C4F0672" w14:textId="7BAE6FED"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wie wordt daar door de Heere in de eerste plaats op aangesproken? </w:t>
      </w:r>
    </w:p>
    <w:p w14:paraId="7F85D3D4"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David (2 Sam</w:t>
      </w:r>
      <w:r w:rsidR="000F3902">
        <w:rPr>
          <w:rFonts w:ascii="Times New Roman" w:hAnsi="Times New Roman" w:cs="Times New Roman"/>
          <w:sz w:val="25"/>
          <w:szCs w:val="25"/>
        </w:rPr>
        <w:t xml:space="preserve">. </w:t>
      </w:r>
      <w:r w:rsidRPr="00613CD4">
        <w:rPr>
          <w:rFonts w:ascii="Times New Roman" w:hAnsi="Times New Roman" w:cs="Times New Roman"/>
          <w:sz w:val="25"/>
          <w:szCs w:val="25"/>
        </w:rPr>
        <w:t xml:space="preserve">11). </w:t>
      </w:r>
    </w:p>
    <w:p w14:paraId="78B2BA9F" w14:textId="77777777" w:rsidR="000F3902" w:rsidRDefault="000F3902" w:rsidP="00613CD4">
      <w:pPr>
        <w:pStyle w:val="Geenafstand"/>
        <w:rPr>
          <w:rFonts w:ascii="Times New Roman" w:hAnsi="Times New Roman" w:cs="Times New Roman"/>
          <w:sz w:val="25"/>
          <w:szCs w:val="25"/>
        </w:rPr>
      </w:pPr>
    </w:p>
    <w:p w14:paraId="63E7FA57"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Hij verviel in overspel. En waar </w:t>
      </w:r>
      <w:r w:rsidRPr="000F3902">
        <w:rPr>
          <w:rFonts w:ascii="Times New Roman" w:hAnsi="Times New Roman" w:cs="Times New Roman"/>
          <w:i/>
          <w:iCs/>
          <w:sz w:val="25"/>
          <w:szCs w:val="25"/>
        </w:rPr>
        <w:t>begon</w:t>
      </w:r>
      <w:r w:rsidRPr="00613CD4">
        <w:rPr>
          <w:rFonts w:ascii="Times New Roman" w:hAnsi="Times New Roman" w:cs="Times New Roman"/>
          <w:sz w:val="25"/>
          <w:szCs w:val="25"/>
        </w:rPr>
        <w:t xml:space="preserve"> dat mee? Met waar de meeste zonden mee beginnen: met </w:t>
      </w:r>
      <w:r w:rsidRPr="000F3902">
        <w:rPr>
          <w:rFonts w:ascii="Times New Roman" w:hAnsi="Times New Roman" w:cs="Times New Roman"/>
          <w:i/>
          <w:iCs/>
          <w:sz w:val="25"/>
          <w:szCs w:val="25"/>
        </w:rPr>
        <w:t>kijken</w:t>
      </w:r>
      <w:r w:rsidRPr="00613CD4">
        <w:rPr>
          <w:rFonts w:ascii="Times New Roman" w:hAnsi="Times New Roman" w:cs="Times New Roman"/>
          <w:sz w:val="25"/>
          <w:szCs w:val="25"/>
        </w:rPr>
        <w:t xml:space="preserve">. </w:t>
      </w:r>
    </w:p>
    <w:p w14:paraId="05A51928"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Zo begon de zonde in het paradijs</w:t>
      </w:r>
      <w:r w:rsidR="000F3902">
        <w:rPr>
          <w:rFonts w:ascii="Times New Roman" w:hAnsi="Times New Roman" w:cs="Times New Roman"/>
          <w:sz w:val="25"/>
          <w:szCs w:val="25"/>
        </w:rPr>
        <w:t xml:space="preserve"> ook, </w:t>
      </w:r>
      <w:r w:rsidRPr="00613CD4">
        <w:rPr>
          <w:rFonts w:ascii="Times New Roman" w:hAnsi="Times New Roman" w:cs="Times New Roman"/>
          <w:sz w:val="25"/>
          <w:szCs w:val="25"/>
        </w:rPr>
        <w:t xml:space="preserve">met </w:t>
      </w:r>
      <w:r w:rsidRPr="000F3902">
        <w:rPr>
          <w:rFonts w:ascii="Times New Roman" w:hAnsi="Times New Roman" w:cs="Times New Roman"/>
          <w:i/>
          <w:iCs/>
          <w:sz w:val="25"/>
          <w:szCs w:val="25"/>
        </w:rPr>
        <w:t>kijken</w:t>
      </w:r>
      <w:r w:rsidRPr="00613CD4">
        <w:rPr>
          <w:rFonts w:ascii="Times New Roman" w:hAnsi="Times New Roman" w:cs="Times New Roman"/>
          <w:sz w:val="25"/>
          <w:szCs w:val="25"/>
        </w:rPr>
        <w:t xml:space="preserve"> naar de verboden vrucht. </w:t>
      </w:r>
    </w:p>
    <w:p w14:paraId="30A705E8"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dat kijken wakkerde de begeerte aan en verlokte tot zonde. </w:t>
      </w:r>
    </w:p>
    <w:p w14:paraId="4A27241D" w14:textId="77777777" w:rsidR="000F3902" w:rsidRDefault="000F3902" w:rsidP="00613CD4">
      <w:pPr>
        <w:pStyle w:val="Geenafstand"/>
        <w:rPr>
          <w:rFonts w:ascii="Times New Roman" w:hAnsi="Times New Roman" w:cs="Times New Roman"/>
          <w:sz w:val="25"/>
          <w:szCs w:val="25"/>
        </w:rPr>
      </w:pPr>
    </w:p>
    <w:p w14:paraId="78F8B854"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ook de zonden van richter Simson zijn zonden die beginnen met </w:t>
      </w:r>
      <w:r w:rsidRPr="000F3902">
        <w:rPr>
          <w:rFonts w:ascii="Times New Roman" w:hAnsi="Times New Roman" w:cs="Times New Roman"/>
          <w:i/>
          <w:iCs/>
          <w:sz w:val="25"/>
          <w:szCs w:val="25"/>
        </w:rPr>
        <w:t>kijken</w:t>
      </w:r>
      <w:r w:rsidRPr="00613CD4">
        <w:rPr>
          <w:rFonts w:ascii="Times New Roman" w:hAnsi="Times New Roman" w:cs="Times New Roman"/>
          <w:sz w:val="25"/>
          <w:szCs w:val="25"/>
        </w:rPr>
        <w:t xml:space="preserve">. </w:t>
      </w:r>
    </w:p>
    <w:p w14:paraId="2384C833"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Richteren 14:1</w:t>
      </w:r>
      <w:r w:rsidR="000F3902">
        <w:rPr>
          <w:rFonts w:ascii="Times New Roman" w:hAnsi="Times New Roman" w:cs="Times New Roman"/>
          <w:sz w:val="25"/>
          <w:szCs w:val="25"/>
        </w:rPr>
        <w:t xml:space="preserve"> zegt</w:t>
      </w:r>
      <w:r w:rsidRPr="00613CD4">
        <w:rPr>
          <w:rFonts w:ascii="Times New Roman" w:hAnsi="Times New Roman" w:cs="Times New Roman"/>
          <w:sz w:val="25"/>
          <w:szCs w:val="25"/>
        </w:rPr>
        <w:t>: En Simson ging af naar Timnath, en gezien hebbende (</w:t>
      </w:r>
      <w:r w:rsidRPr="000F3902">
        <w:rPr>
          <w:rFonts w:ascii="Times New Roman" w:hAnsi="Times New Roman" w:cs="Times New Roman"/>
          <w:i/>
          <w:iCs/>
          <w:sz w:val="25"/>
          <w:szCs w:val="25"/>
        </w:rPr>
        <w:t>hij zag</w:t>
      </w:r>
      <w:r w:rsidRPr="00613CD4">
        <w:rPr>
          <w:rFonts w:ascii="Times New Roman" w:hAnsi="Times New Roman" w:cs="Times New Roman"/>
          <w:sz w:val="25"/>
          <w:szCs w:val="25"/>
        </w:rPr>
        <w:t xml:space="preserve">) een vrouw te Timnath, van de dochteren der Filistijnen. </w:t>
      </w:r>
    </w:p>
    <w:p w14:paraId="09F54A12"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in Richteren 16:1 staat: </w:t>
      </w:r>
      <w:r w:rsidR="000F3902">
        <w:rPr>
          <w:rFonts w:ascii="Times New Roman" w:hAnsi="Times New Roman" w:cs="Times New Roman"/>
          <w:sz w:val="25"/>
          <w:szCs w:val="25"/>
        </w:rPr>
        <w:t xml:space="preserve">Simson </w:t>
      </w:r>
      <w:r w:rsidRPr="00613CD4">
        <w:rPr>
          <w:rFonts w:ascii="Times New Roman" w:hAnsi="Times New Roman" w:cs="Times New Roman"/>
          <w:sz w:val="25"/>
          <w:szCs w:val="25"/>
        </w:rPr>
        <w:t xml:space="preserve">nu ging heen naar Gaza; en </w:t>
      </w:r>
      <w:r w:rsidRPr="000F3902">
        <w:rPr>
          <w:rFonts w:ascii="Times New Roman" w:hAnsi="Times New Roman" w:cs="Times New Roman"/>
          <w:i/>
          <w:iCs/>
          <w:sz w:val="25"/>
          <w:szCs w:val="25"/>
        </w:rPr>
        <w:t>hij zag</w:t>
      </w:r>
      <w:r w:rsidRPr="00613CD4">
        <w:rPr>
          <w:rFonts w:ascii="Times New Roman" w:hAnsi="Times New Roman" w:cs="Times New Roman"/>
          <w:sz w:val="25"/>
          <w:szCs w:val="25"/>
        </w:rPr>
        <w:t xml:space="preserve"> aldaar een vrouw die een hoer was, en hij ging tot haar in. </w:t>
      </w:r>
    </w:p>
    <w:p w14:paraId="3198F3B6" w14:textId="69E1793F"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Seksuele onreinheid, ontrouw en overspel, mannen, </w:t>
      </w:r>
      <w:r w:rsidRPr="000F3902">
        <w:rPr>
          <w:rFonts w:ascii="Times New Roman" w:hAnsi="Times New Roman" w:cs="Times New Roman"/>
          <w:i/>
          <w:iCs/>
          <w:sz w:val="25"/>
          <w:szCs w:val="25"/>
        </w:rPr>
        <w:t>begint met kijken</w:t>
      </w:r>
      <w:r w:rsidRPr="00613CD4">
        <w:rPr>
          <w:rFonts w:ascii="Times New Roman" w:hAnsi="Times New Roman" w:cs="Times New Roman"/>
          <w:sz w:val="25"/>
          <w:szCs w:val="25"/>
        </w:rPr>
        <w:t>.</w:t>
      </w:r>
    </w:p>
    <w:p w14:paraId="572AFCD3" w14:textId="77777777" w:rsidR="000F3902" w:rsidRPr="00613CD4" w:rsidRDefault="000F3902" w:rsidP="00613CD4">
      <w:pPr>
        <w:pStyle w:val="Geenafstand"/>
        <w:rPr>
          <w:rFonts w:ascii="Times New Roman" w:hAnsi="Times New Roman" w:cs="Times New Roman"/>
          <w:sz w:val="25"/>
          <w:szCs w:val="25"/>
        </w:rPr>
      </w:pPr>
    </w:p>
    <w:p w14:paraId="45254479"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Waarom mag je, mannen, niet kijken naar vrouwen, anders dan naar je eigen vrouw? </w:t>
      </w:r>
    </w:p>
    <w:p w14:paraId="2BD8D6EC"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Ja, natuurlijk mag je elkaar aankijken. Maar ik en de Bijbel hebben het over kijken naar wat verhuld zou moeten zijn door kleding. Waar je ogen, zeg maar gewoon, doorheen zouden willen kijken</w:t>
      </w:r>
      <w:r w:rsidR="000F3902">
        <w:rPr>
          <w:rFonts w:ascii="Times New Roman" w:hAnsi="Times New Roman" w:cs="Times New Roman"/>
          <w:sz w:val="25"/>
          <w:szCs w:val="25"/>
        </w:rPr>
        <w:t xml:space="preserve">. </w:t>
      </w:r>
    </w:p>
    <w:p w14:paraId="4C744F19"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Waarom mag dat niet? </w:t>
      </w:r>
    </w:p>
    <w:p w14:paraId="2277C5AB" w14:textId="77777777" w:rsidR="000F3902" w:rsidRDefault="000F3902"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613CD4" w:rsidRPr="000F3902">
        <w:rPr>
          <w:rFonts w:ascii="Times New Roman" w:hAnsi="Times New Roman" w:cs="Times New Roman"/>
          <w:i/>
          <w:iCs/>
          <w:sz w:val="25"/>
          <w:szCs w:val="25"/>
        </w:rPr>
        <w:t>Wat jezelf betreft</w:t>
      </w:r>
      <w:r>
        <w:rPr>
          <w:rFonts w:ascii="Times New Roman" w:hAnsi="Times New Roman" w:cs="Times New Roman"/>
          <w:sz w:val="25"/>
          <w:szCs w:val="25"/>
        </w:rPr>
        <w:t xml:space="preserve">, </w:t>
      </w:r>
      <w:r w:rsidR="00613CD4" w:rsidRPr="00613CD4">
        <w:rPr>
          <w:rFonts w:ascii="Times New Roman" w:hAnsi="Times New Roman" w:cs="Times New Roman"/>
          <w:sz w:val="25"/>
          <w:szCs w:val="25"/>
        </w:rPr>
        <w:t>omdat dat kijken voeding is voor onzedelijk verlangen. Dat maakt je hart onrein. En voordat je het weet, steekt</w:t>
      </w:r>
      <w:r>
        <w:rPr>
          <w:rFonts w:ascii="Times New Roman" w:hAnsi="Times New Roman" w:cs="Times New Roman"/>
          <w:sz w:val="25"/>
          <w:szCs w:val="25"/>
        </w:rPr>
        <w:t xml:space="preserve"> het</w:t>
      </w:r>
      <w:r w:rsidR="00613CD4" w:rsidRPr="00613CD4">
        <w:rPr>
          <w:rFonts w:ascii="Times New Roman" w:hAnsi="Times New Roman" w:cs="Times New Roman"/>
          <w:sz w:val="25"/>
          <w:szCs w:val="25"/>
        </w:rPr>
        <w:t xml:space="preserve"> je hart in brand en sleurt het je verder mee. In een stroom die je niet goed kan beheersen. Ik bedoel de stroom, die de Heidelbergse Catechismus omgekeerd opschrijft: wat de mens daartoe trekken kan, en dan lusten, gedachten, woorden, gebaren, en dan daden van ontrouw en overspel. </w:t>
      </w:r>
    </w:p>
    <w:p w14:paraId="23E1A4F5" w14:textId="77777777" w:rsidR="000F3902"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Dus: naar andere vrouwen kijken, dat trekt jezelf op gevaarlijk terrein. </w:t>
      </w:r>
    </w:p>
    <w:p w14:paraId="72C53D02" w14:textId="77777777" w:rsidR="00741D18"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Want je bent niet zelf de baas in je zondige hart. Je bent</w:t>
      </w:r>
      <w:r w:rsidR="000F3902">
        <w:rPr>
          <w:rFonts w:ascii="Times New Roman" w:hAnsi="Times New Roman" w:cs="Times New Roman"/>
          <w:sz w:val="25"/>
          <w:szCs w:val="25"/>
        </w:rPr>
        <w:t xml:space="preserve"> zelfs (</w:t>
      </w:r>
      <w:r w:rsidRPr="00613CD4">
        <w:rPr>
          <w:rFonts w:ascii="Times New Roman" w:hAnsi="Times New Roman" w:cs="Times New Roman"/>
          <w:sz w:val="25"/>
          <w:szCs w:val="25"/>
        </w:rPr>
        <w:t>ook na de gekregen genade</w:t>
      </w:r>
      <w:r w:rsidR="000F3902">
        <w:rPr>
          <w:rFonts w:ascii="Times New Roman" w:hAnsi="Times New Roman" w:cs="Times New Roman"/>
          <w:sz w:val="25"/>
          <w:szCs w:val="25"/>
        </w:rPr>
        <w:t xml:space="preserve">!) </w:t>
      </w:r>
      <w:r w:rsidRPr="00613CD4">
        <w:rPr>
          <w:rFonts w:ascii="Times New Roman" w:hAnsi="Times New Roman" w:cs="Times New Roman"/>
          <w:sz w:val="25"/>
          <w:szCs w:val="25"/>
        </w:rPr>
        <w:t xml:space="preserve">niet in staat om één moment staande te blijven. </w:t>
      </w:r>
    </w:p>
    <w:p w14:paraId="25DCC117" w14:textId="77777777" w:rsidR="00741D18" w:rsidRDefault="00741D18" w:rsidP="00613CD4">
      <w:pPr>
        <w:pStyle w:val="Geenafstand"/>
        <w:rPr>
          <w:rFonts w:ascii="Times New Roman" w:hAnsi="Times New Roman" w:cs="Times New Roman"/>
          <w:sz w:val="25"/>
          <w:szCs w:val="25"/>
        </w:rPr>
      </w:pPr>
    </w:p>
    <w:p w14:paraId="53CA5366" w14:textId="08EF24FD" w:rsidR="00613CD4" w:rsidRDefault="00741D18"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613CD4" w:rsidRPr="00741D18">
        <w:rPr>
          <w:rFonts w:ascii="Times New Roman" w:hAnsi="Times New Roman" w:cs="Times New Roman"/>
          <w:i/>
          <w:iCs/>
          <w:sz w:val="25"/>
          <w:szCs w:val="25"/>
        </w:rPr>
        <w:t>En ten tweede</w:t>
      </w:r>
      <w:r w:rsidR="00613CD4" w:rsidRPr="00613CD4">
        <w:rPr>
          <w:rFonts w:ascii="Times New Roman" w:hAnsi="Times New Roman" w:cs="Times New Roman"/>
          <w:sz w:val="25"/>
          <w:szCs w:val="25"/>
        </w:rPr>
        <w:t xml:space="preserve"> je onteert respectloos het meisje of de vrouw naar wie je kijkt. Omdat je haar, </w:t>
      </w:r>
      <w:r w:rsidR="001D1CC6">
        <w:rPr>
          <w:rFonts w:ascii="Times New Roman" w:hAnsi="Times New Roman" w:cs="Times New Roman"/>
          <w:sz w:val="25"/>
          <w:szCs w:val="25"/>
        </w:rPr>
        <w:t>haar</w:t>
      </w:r>
      <w:r w:rsidR="00613CD4" w:rsidRPr="00613CD4">
        <w:rPr>
          <w:rFonts w:ascii="Times New Roman" w:hAnsi="Times New Roman" w:cs="Times New Roman"/>
          <w:sz w:val="25"/>
          <w:szCs w:val="25"/>
        </w:rPr>
        <w:t xml:space="preserve"> door God geschapen en aan haar gegeven lichaam, degradeert tot een object voor jouw onreine lust. En dat is een diepe minachting voor haar eer.</w:t>
      </w:r>
    </w:p>
    <w:p w14:paraId="743851A9" w14:textId="77777777" w:rsidR="00276A0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De Heere Jezus zegt in Mattheüs 5:27-28: </w:t>
      </w:r>
      <w:r w:rsidRPr="00276A00">
        <w:rPr>
          <w:rFonts w:ascii="Times New Roman" w:hAnsi="Times New Roman" w:cs="Times New Roman"/>
          <w:i/>
          <w:iCs/>
          <w:sz w:val="25"/>
          <w:szCs w:val="25"/>
        </w:rPr>
        <w:t>U hebt gehoord dat van de ouden gezegd is: U zult geen overspel doen. Maar Ik zeg u, dat zo wie een vrouw aanziet om dezelve te begeren, die heeft alrede overspel in zijn hart met haar gedaan</w:t>
      </w:r>
      <w:r w:rsidRPr="00613CD4">
        <w:rPr>
          <w:rFonts w:ascii="Times New Roman" w:hAnsi="Times New Roman" w:cs="Times New Roman"/>
          <w:sz w:val="25"/>
          <w:szCs w:val="25"/>
        </w:rPr>
        <w:t>. Dus als je naar meisjes of vrouwen kijkt (anders dan je eigen vrouw) met onreine begeerte in je hart, dan heb je in je hart overspel met haar gepleegd.</w:t>
      </w:r>
    </w:p>
    <w:p w14:paraId="606CBCD5" w14:textId="77777777" w:rsidR="00276A0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Kortom, dit is niet gewoon maar een slechte of irritante gewoonte. Mannen, dit is zonde tegen God. En het is zonde tegen het meisje of de vrouw naar wie je kijkt. </w:t>
      </w:r>
    </w:p>
    <w:p w14:paraId="62DBBF52" w14:textId="77777777" w:rsidR="00276A00" w:rsidRDefault="00276A00" w:rsidP="00613CD4">
      <w:pPr>
        <w:pStyle w:val="Geenafstand"/>
        <w:rPr>
          <w:rFonts w:ascii="Times New Roman" w:hAnsi="Times New Roman" w:cs="Times New Roman"/>
          <w:sz w:val="25"/>
          <w:szCs w:val="25"/>
        </w:rPr>
      </w:pPr>
    </w:p>
    <w:p w14:paraId="13EE586F" w14:textId="469525E6"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 xml:space="preserve">Een zonde die een makkelijkere uitweg vindt (zonder de zichtbare irritatie van een levend mens voor je) wanneer je </w:t>
      </w:r>
      <w:r w:rsidRPr="00185FDB">
        <w:rPr>
          <w:rFonts w:ascii="Times New Roman" w:hAnsi="Times New Roman" w:cs="Times New Roman"/>
          <w:i/>
          <w:iCs/>
          <w:sz w:val="25"/>
          <w:szCs w:val="25"/>
        </w:rPr>
        <w:t>digitaal</w:t>
      </w:r>
      <w:r w:rsidRPr="00613CD4">
        <w:rPr>
          <w:rFonts w:ascii="Times New Roman" w:hAnsi="Times New Roman" w:cs="Times New Roman"/>
          <w:sz w:val="25"/>
          <w:szCs w:val="25"/>
        </w:rPr>
        <w:t xml:space="preserve"> naar andere vrouwen kijkt. In porno of in films en series vol overspel. Je hoeft jezelf niet wijs te maken dat dat los staat van begeerte in je hart. En dus is het, zegt de Heere Zelf, overspel.</w:t>
      </w:r>
    </w:p>
    <w:p w14:paraId="05BC1BC9" w14:textId="77777777" w:rsidR="00185FDB" w:rsidRPr="00613CD4" w:rsidRDefault="00185FDB" w:rsidP="00613CD4">
      <w:pPr>
        <w:pStyle w:val="Geenafstand"/>
        <w:rPr>
          <w:rFonts w:ascii="Times New Roman" w:hAnsi="Times New Roman" w:cs="Times New Roman"/>
          <w:sz w:val="25"/>
          <w:szCs w:val="25"/>
        </w:rPr>
      </w:pPr>
    </w:p>
    <w:p w14:paraId="531411C4" w14:textId="77777777" w:rsidR="00314757" w:rsidRDefault="00314757"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Misschien is dit </w:t>
      </w:r>
      <w:r w:rsidR="00613CD4" w:rsidRPr="00613CD4">
        <w:rPr>
          <w:rFonts w:ascii="Times New Roman" w:hAnsi="Times New Roman" w:cs="Times New Roman"/>
          <w:sz w:val="25"/>
          <w:szCs w:val="25"/>
        </w:rPr>
        <w:t>je strik</w:t>
      </w:r>
      <w:r w:rsidR="00185FDB">
        <w:rPr>
          <w:rFonts w:ascii="Times New Roman" w:hAnsi="Times New Roman" w:cs="Times New Roman"/>
          <w:sz w:val="25"/>
          <w:szCs w:val="25"/>
        </w:rPr>
        <w:t xml:space="preserve">, je </w:t>
      </w:r>
      <w:r w:rsidR="00613CD4" w:rsidRPr="00613CD4">
        <w:rPr>
          <w:rFonts w:ascii="Times New Roman" w:hAnsi="Times New Roman" w:cs="Times New Roman"/>
          <w:sz w:val="25"/>
          <w:szCs w:val="25"/>
        </w:rPr>
        <w:t>valstrik</w:t>
      </w:r>
      <w:r>
        <w:rPr>
          <w:rFonts w:ascii="Times New Roman" w:hAnsi="Times New Roman" w:cs="Times New Roman"/>
          <w:sz w:val="25"/>
          <w:szCs w:val="25"/>
        </w:rPr>
        <w:t>. Je</w:t>
      </w:r>
      <w:r w:rsidR="00613CD4" w:rsidRPr="00613CD4">
        <w:rPr>
          <w:rFonts w:ascii="Times New Roman" w:hAnsi="Times New Roman" w:cs="Times New Roman"/>
          <w:sz w:val="25"/>
          <w:szCs w:val="25"/>
        </w:rPr>
        <w:t xml:space="preserve"> weet dat je het niet moet doen</w:t>
      </w:r>
      <w:r>
        <w:rPr>
          <w:rFonts w:ascii="Times New Roman" w:hAnsi="Times New Roman" w:cs="Times New Roman"/>
          <w:sz w:val="25"/>
          <w:szCs w:val="25"/>
        </w:rPr>
        <w:t xml:space="preserve">. Je vecht </w:t>
      </w:r>
      <w:r w:rsidR="00613CD4" w:rsidRPr="00613CD4">
        <w:rPr>
          <w:rFonts w:ascii="Times New Roman" w:hAnsi="Times New Roman" w:cs="Times New Roman"/>
          <w:sz w:val="25"/>
          <w:szCs w:val="25"/>
        </w:rPr>
        <w:t>ertegen</w:t>
      </w:r>
      <w:r>
        <w:rPr>
          <w:rFonts w:ascii="Times New Roman" w:hAnsi="Times New Roman" w:cs="Times New Roman"/>
          <w:sz w:val="25"/>
          <w:szCs w:val="25"/>
        </w:rPr>
        <w:t xml:space="preserve">. En </w:t>
      </w:r>
      <w:r w:rsidR="00613CD4" w:rsidRPr="00613CD4">
        <w:rPr>
          <w:rFonts w:ascii="Times New Roman" w:hAnsi="Times New Roman" w:cs="Times New Roman"/>
          <w:sz w:val="25"/>
          <w:szCs w:val="25"/>
        </w:rPr>
        <w:t xml:space="preserve">toch </w:t>
      </w:r>
      <w:r>
        <w:rPr>
          <w:rFonts w:ascii="Times New Roman" w:hAnsi="Times New Roman" w:cs="Times New Roman"/>
          <w:sz w:val="25"/>
          <w:szCs w:val="25"/>
        </w:rPr>
        <w:t xml:space="preserve">val je er </w:t>
      </w:r>
      <w:r w:rsidR="00613CD4" w:rsidRPr="00613CD4">
        <w:rPr>
          <w:rFonts w:ascii="Times New Roman" w:hAnsi="Times New Roman" w:cs="Times New Roman"/>
          <w:sz w:val="25"/>
          <w:szCs w:val="25"/>
        </w:rPr>
        <w:t>steeds weer in</w:t>
      </w:r>
      <w:r>
        <w:rPr>
          <w:rFonts w:ascii="Times New Roman" w:hAnsi="Times New Roman" w:cs="Times New Roman"/>
          <w:sz w:val="25"/>
          <w:szCs w:val="25"/>
        </w:rPr>
        <w:t>. Is dat zo? L</w:t>
      </w:r>
      <w:r w:rsidR="00613CD4" w:rsidRPr="00613CD4">
        <w:rPr>
          <w:rFonts w:ascii="Times New Roman" w:hAnsi="Times New Roman" w:cs="Times New Roman"/>
          <w:sz w:val="25"/>
          <w:szCs w:val="25"/>
        </w:rPr>
        <w:t xml:space="preserve">uister dan even goed mee. </w:t>
      </w:r>
    </w:p>
    <w:p w14:paraId="3D2A00C0" w14:textId="77777777" w:rsidR="00314757" w:rsidRDefault="00314757" w:rsidP="00613CD4">
      <w:pPr>
        <w:pStyle w:val="Geenafstand"/>
        <w:rPr>
          <w:rFonts w:ascii="Times New Roman" w:hAnsi="Times New Roman" w:cs="Times New Roman"/>
          <w:sz w:val="25"/>
          <w:szCs w:val="25"/>
        </w:rPr>
      </w:pPr>
    </w:p>
    <w:p w14:paraId="78B09F96" w14:textId="576E1579" w:rsidR="00314757" w:rsidRDefault="00314757"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613CD4" w:rsidRPr="00613CD4">
        <w:rPr>
          <w:rFonts w:ascii="Times New Roman" w:hAnsi="Times New Roman" w:cs="Times New Roman"/>
          <w:sz w:val="25"/>
          <w:szCs w:val="25"/>
        </w:rPr>
        <w:t xml:space="preserve">Laten we als eerste ons uitgangspunt nemen wat Paulus zegt in 1 Korinthe 6 en 7. Het lichaam (ook dat van een ander) is bedoeld </w:t>
      </w:r>
      <w:r w:rsidR="00613CD4" w:rsidRPr="00314757">
        <w:rPr>
          <w:rFonts w:ascii="Times New Roman" w:hAnsi="Times New Roman" w:cs="Times New Roman"/>
          <w:i/>
          <w:iCs/>
          <w:sz w:val="25"/>
          <w:szCs w:val="25"/>
        </w:rPr>
        <w:t>als een tempel van de Heilige Geest</w:t>
      </w:r>
      <w:r w:rsidR="00613CD4" w:rsidRPr="00613CD4">
        <w:rPr>
          <w:rFonts w:ascii="Times New Roman" w:hAnsi="Times New Roman" w:cs="Times New Roman"/>
          <w:sz w:val="25"/>
          <w:szCs w:val="25"/>
        </w:rPr>
        <w:t xml:space="preserve">. Niet als iets, als een ding of object om jou te pleasen, maar voor de eer van God. </w:t>
      </w:r>
    </w:p>
    <w:p w14:paraId="03DD8B59" w14:textId="77777777" w:rsidR="00314757"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dus zegt Paulus: </w:t>
      </w:r>
      <w:r w:rsidRPr="00314757">
        <w:rPr>
          <w:rFonts w:ascii="Times New Roman" w:hAnsi="Times New Roman" w:cs="Times New Roman"/>
          <w:i/>
          <w:iCs/>
          <w:sz w:val="25"/>
          <w:szCs w:val="25"/>
        </w:rPr>
        <w:t>om der hoererijen wil zal een iegelijk man zijn eigen vrouw hebben, en ook een iegelijke vrouw zal haar eigen man hebben</w:t>
      </w:r>
      <w:r w:rsidRPr="00613CD4">
        <w:rPr>
          <w:rFonts w:ascii="Times New Roman" w:hAnsi="Times New Roman" w:cs="Times New Roman"/>
          <w:sz w:val="25"/>
          <w:szCs w:val="25"/>
        </w:rPr>
        <w:t xml:space="preserve">. </w:t>
      </w:r>
    </w:p>
    <w:p w14:paraId="39C34EC6" w14:textId="021D8CFD"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Dus, ga in je gedachten niet marchanderen, </w:t>
      </w:r>
      <w:r w:rsidR="00314757">
        <w:rPr>
          <w:rFonts w:ascii="Times New Roman" w:hAnsi="Times New Roman" w:cs="Times New Roman"/>
          <w:sz w:val="25"/>
          <w:szCs w:val="25"/>
        </w:rPr>
        <w:t xml:space="preserve">ga </w:t>
      </w:r>
      <w:r w:rsidRPr="00613CD4">
        <w:rPr>
          <w:rFonts w:ascii="Times New Roman" w:hAnsi="Times New Roman" w:cs="Times New Roman"/>
          <w:sz w:val="25"/>
          <w:szCs w:val="25"/>
        </w:rPr>
        <w:t>de zaak niet verkleinen</w:t>
      </w:r>
      <w:r w:rsidR="00314757">
        <w:rPr>
          <w:rFonts w:ascii="Times New Roman" w:hAnsi="Times New Roman" w:cs="Times New Roman"/>
          <w:sz w:val="25"/>
          <w:szCs w:val="25"/>
        </w:rPr>
        <w:t xml:space="preserve">, ga </w:t>
      </w:r>
      <w:r w:rsidRPr="00613CD4">
        <w:rPr>
          <w:rFonts w:ascii="Times New Roman" w:hAnsi="Times New Roman" w:cs="Times New Roman"/>
          <w:sz w:val="25"/>
          <w:szCs w:val="25"/>
        </w:rPr>
        <w:t>niet onderhandelen: porno kijken is zonde.</w:t>
      </w:r>
    </w:p>
    <w:p w14:paraId="6BE8CD52" w14:textId="77777777" w:rsidR="00314757" w:rsidRPr="00613CD4" w:rsidRDefault="00314757" w:rsidP="00613CD4">
      <w:pPr>
        <w:pStyle w:val="Geenafstand"/>
        <w:rPr>
          <w:rFonts w:ascii="Times New Roman" w:hAnsi="Times New Roman" w:cs="Times New Roman"/>
          <w:sz w:val="25"/>
          <w:szCs w:val="25"/>
        </w:rPr>
      </w:pPr>
    </w:p>
    <w:p w14:paraId="6D69697A" w14:textId="77777777" w:rsidR="00314757" w:rsidRDefault="00314757"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613CD4" w:rsidRPr="00613CD4">
        <w:rPr>
          <w:rFonts w:ascii="Times New Roman" w:hAnsi="Times New Roman" w:cs="Times New Roman"/>
          <w:sz w:val="25"/>
          <w:szCs w:val="25"/>
        </w:rPr>
        <w:t xml:space="preserve">En ten tweede: de zonde zit </w:t>
      </w:r>
      <w:r w:rsidR="00613CD4" w:rsidRPr="00314757">
        <w:rPr>
          <w:rFonts w:ascii="Times New Roman" w:hAnsi="Times New Roman" w:cs="Times New Roman"/>
          <w:i/>
          <w:iCs/>
          <w:sz w:val="25"/>
          <w:szCs w:val="25"/>
        </w:rPr>
        <w:t>in ons hart</w:t>
      </w:r>
      <w:r w:rsidR="00613CD4" w:rsidRPr="00613CD4">
        <w:rPr>
          <w:rFonts w:ascii="Times New Roman" w:hAnsi="Times New Roman" w:cs="Times New Roman"/>
          <w:sz w:val="25"/>
          <w:szCs w:val="25"/>
        </w:rPr>
        <w:t xml:space="preserve">. Wat we zien met onze ogen, haakt aan bij de zondige begeerte in ons hart. Denk maar aan wat de Heere Jezus zegt in Mattheüs 15:19: </w:t>
      </w:r>
      <w:r w:rsidR="00613CD4" w:rsidRPr="00314757">
        <w:rPr>
          <w:rFonts w:ascii="Times New Roman" w:hAnsi="Times New Roman" w:cs="Times New Roman"/>
          <w:i/>
          <w:iCs/>
          <w:sz w:val="25"/>
          <w:szCs w:val="25"/>
        </w:rPr>
        <w:t>Uit het hart komen voort boze bedenkingen, doodslagen, overspelen, hoererijen, dieverijen, valse getuigenissen, lasteringen</w:t>
      </w:r>
      <w:r w:rsidR="00613CD4" w:rsidRPr="00613CD4">
        <w:rPr>
          <w:rFonts w:ascii="Times New Roman" w:hAnsi="Times New Roman" w:cs="Times New Roman"/>
          <w:sz w:val="25"/>
          <w:szCs w:val="25"/>
        </w:rPr>
        <w:t xml:space="preserve">. </w:t>
      </w:r>
    </w:p>
    <w:p w14:paraId="14B1E177" w14:textId="08137483"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Dus het is goed als je ziet (en dat moet je vooral ook doen) welke zondige patronen er werken, welke aanleidingen en welke stress. Maar: </w:t>
      </w:r>
      <w:r w:rsidRPr="00314757">
        <w:rPr>
          <w:rFonts w:ascii="Times New Roman" w:hAnsi="Times New Roman" w:cs="Times New Roman"/>
          <w:i/>
          <w:iCs/>
          <w:sz w:val="25"/>
          <w:szCs w:val="25"/>
        </w:rPr>
        <w:t>het komt uit je hart</w:t>
      </w:r>
      <w:r w:rsidRPr="00613CD4">
        <w:rPr>
          <w:rFonts w:ascii="Times New Roman" w:hAnsi="Times New Roman" w:cs="Times New Roman"/>
          <w:sz w:val="25"/>
          <w:szCs w:val="25"/>
        </w:rPr>
        <w:t>.</w:t>
      </w:r>
    </w:p>
    <w:p w14:paraId="2B7F1F1D" w14:textId="77777777" w:rsidR="00314757" w:rsidRDefault="00314757" w:rsidP="00613CD4">
      <w:pPr>
        <w:pStyle w:val="Geenafstand"/>
        <w:rPr>
          <w:rFonts w:ascii="Times New Roman" w:hAnsi="Times New Roman" w:cs="Times New Roman"/>
          <w:sz w:val="25"/>
          <w:szCs w:val="25"/>
        </w:rPr>
      </w:pPr>
    </w:p>
    <w:p w14:paraId="07235C6A" w14:textId="3520FCC0" w:rsidR="00613CD4" w:rsidRPr="00314757" w:rsidRDefault="00314757" w:rsidP="00613CD4">
      <w:pPr>
        <w:pStyle w:val="Geenafstand"/>
        <w:rPr>
          <w:rFonts w:ascii="Times New Roman" w:hAnsi="Times New Roman" w:cs="Times New Roman"/>
          <w:i/>
          <w:iCs/>
          <w:sz w:val="25"/>
          <w:szCs w:val="25"/>
        </w:rPr>
      </w:pPr>
      <w:r>
        <w:rPr>
          <w:rFonts w:ascii="Times New Roman" w:hAnsi="Times New Roman" w:cs="Times New Roman"/>
          <w:sz w:val="25"/>
          <w:szCs w:val="25"/>
        </w:rPr>
        <w:t xml:space="preserve">c. </w:t>
      </w:r>
      <w:r w:rsidR="00613CD4" w:rsidRPr="00613CD4">
        <w:rPr>
          <w:rFonts w:ascii="Times New Roman" w:hAnsi="Times New Roman" w:cs="Times New Roman"/>
          <w:sz w:val="25"/>
          <w:szCs w:val="25"/>
        </w:rPr>
        <w:t xml:space="preserve">En dus moet je als derde een oplossing zoeken </w:t>
      </w:r>
      <w:r w:rsidR="00613CD4" w:rsidRPr="00314757">
        <w:rPr>
          <w:rFonts w:ascii="Times New Roman" w:hAnsi="Times New Roman" w:cs="Times New Roman"/>
          <w:i/>
          <w:iCs/>
          <w:sz w:val="25"/>
          <w:szCs w:val="25"/>
        </w:rPr>
        <w:t>voor je hart</w:t>
      </w:r>
      <w:r w:rsidR="00613CD4" w:rsidRPr="00613CD4">
        <w:rPr>
          <w:rFonts w:ascii="Times New Roman" w:hAnsi="Times New Roman" w:cs="Times New Roman"/>
          <w:sz w:val="25"/>
          <w:szCs w:val="25"/>
        </w:rPr>
        <w:t xml:space="preserve">. Je hebt een nieuw hart nodig. Je moet zelfs helemaal opnieuw geboren worden. En zelfs dan ben je de zonden van je oude hart nog niet kwijt. Zelfs dan moet je vechten en blijven vechten voor een rein en heilig leven. Maar </w:t>
      </w:r>
      <w:r w:rsidR="00613CD4" w:rsidRPr="00314757">
        <w:rPr>
          <w:rFonts w:ascii="Times New Roman" w:hAnsi="Times New Roman" w:cs="Times New Roman"/>
          <w:i/>
          <w:iCs/>
          <w:sz w:val="25"/>
          <w:szCs w:val="25"/>
        </w:rPr>
        <w:t>niet in je eigen kracht.</w:t>
      </w:r>
    </w:p>
    <w:p w14:paraId="3C2A0D64" w14:textId="77777777" w:rsidR="00314757" w:rsidRDefault="00314757" w:rsidP="00613CD4">
      <w:pPr>
        <w:pStyle w:val="Geenafstand"/>
        <w:rPr>
          <w:rFonts w:ascii="Times New Roman" w:hAnsi="Times New Roman" w:cs="Times New Roman"/>
          <w:sz w:val="25"/>
          <w:szCs w:val="25"/>
        </w:rPr>
      </w:pPr>
    </w:p>
    <w:p w14:paraId="12A783F8" w14:textId="77777777" w:rsidR="00CF2D60" w:rsidRDefault="00314757"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d. </w:t>
      </w:r>
      <w:r w:rsidR="00613CD4" w:rsidRPr="00613CD4">
        <w:rPr>
          <w:rFonts w:ascii="Times New Roman" w:hAnsi="Times New Roman" w:cs="Times New Roman"/>
          <w:sz w:val="25"/>
          <w:szCs w:val="25"/>
        </w:rPr>
        <w:t>Maar</w:t>
      </w:r>
      <w:r>
        <w:rPr>
          <w:rFonts w:ascii="Times New Roman" w:hAnsi="Times New Roman" w:cs="Times New Roman"/>
          <w:sz w:val="25"/>
          <w:szCs w:val="25"/>
        </w:rPr>
        <w:t>,</w:t>
      </w:r>
      <w:r w:rsidR="00613CD4" w:rsidRPr="00613CD4">
        <w:rPr>
          <w:rFonts w:ascii="Times New Roman" w:hAnsi="Times New Roman" w:cs="Times New Roman"/>
          <w:sz w:val="25"/>
          <w:szCs w:val="25"/>
        </w:rPr>
        <w:t xml:space="preserve"> ten vierde</w:t>
      </w:r>
      <w:r>
        <w:rPr>
          <w:rFonts w:ascii="Times New Roman" w:hAnsi="Times New Roman" w:cs="Times New Roman"/>
          <w:sz w:val="25"/>
          <w:szCs w:val="25"/>
        </w:rPr>
        <w:t>,</w:t>
      </w:r>
      <w:r w:rsidR="00613CD4" w:rsidRPr="00613CD4">
        <w:rPr>
          <w:rFonts w:ascii="Times New Roman" w:hAnsi="Times New Roman" w:cs="Times New Roman"/>
          <w:sz w:val="25"/>
          <w:szCs w:val="25"/>
        </w:rPr>
        <w:t xml:space="preserve"> biddend </w:t>
      </w:r>
      <w:r>
        <w:rPr>
          <w:rFonts w:ascii="Times New Roman" w:hAnsi="Times New Roman" w:cs="Times New Roman"/>
          <w:sz w:val="25"/>
          <w:szCs w:val="25"/>
        </w:rPr>
        <w:t xml:space="preserve">vechten </w:t>
      </w:r>
      <w:r w:rsidR="00613CD4" w:rsidRPr="00314757">
        <w:rPr>
          <w:rFonts w:ascii="Times New Roman" w:hAnsi="Times New Roman" w:cs="Times New Roman"/>
          <w:i/>
          <w:iCs/>
          <w:sz w:val="25"/>
          <w:szCs w:val="25"/>
        </w:rPr>
        <w:t>in Gods kracht</w:t>
      </w:r>
      <w:r w:rsidR="00613CD4" w:rsidRPr="00613CD4">
        <w:rPr>
          <w:rFonts w:ascii="Times New Roman" w:hAnsi="Times New Roman" w:cs="Times New Roman"/>
          <w:sz w:val="25"/>
          <w:szCs w:val="25"/>
        </w:rPr>
        <w:t xml:space="preserve"> tegen de machtige verleiding van je hart en de duivel. </w:t>
      </w:r>
    </w:p>
    <w:p w14:paraId="4D3F8D0B" w14:textId="77777777" w:rsidR="00CF2D6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Door? Door iedere keer weer vergeving te vragen als je in de fout bent gegaan</w:t>
      </w:r>
      <w:r w:rsidR="00CF2D60">
        <w:rPr>
          <w:rFonts w:ascii="Times New Roman" w:hAnsi="Times New Roman" w:cs="Times New Roman"/>
          <w:sz w:val="25"/>
          <w:szCs w:val="25"/>
        </w:rPr>
        <w:t>?</w:t>
      </w:r>
      <w:r w:rsidRPr="00613CD4">
        <w:rPr>
          <w:rFonts w:ascii="Times New Roman" w:hAnsi="Times New Roman" w:cs="Times New Roman"/>
          <w:sz w:val="25"/>
          <w:szCs w:val="25"/>
        </w:rPr>
        <w:t xml:space="preserve"> </w:t>
      </w:r>
    </w:p>
    <w:p w14:paraId="5CAE2B60" w14:textId="77777777" w:rsidR="00CF2D6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Ja, ook, maar veel méér: door te bidden in het gevecht daarvóór. Door altijd, als je de verleiding voelt opkomen, je handen te vouwen en om hulp te roepen, om staande te blijven. </w:t>
      </w:r>
    </w:p>
    <w:p w14:paraId="1C773225" w14:textId="33BFC3E8" w:rsidR="00CF2D6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Denkend (schrijf het thuis maar op een briefje) aan twee dingen in je leven</w:t>
      </w:r>
      <w:r w:rsidR="00BF6682">
        <w:rPr>
          <w:rFonts w:ascii="Times New Roman" w:hAnsi="Times New Roman" w:cs="Times New Roman"/>
          <w:sz w:val="25"/>
          <w:szCs w:val="25"/>
        </w:rPr>
        <w:t>. Z</w:t>
      </w:r>
      <w:r w:rsidRPr="00613CD4">
        <w:rPr>
          <w:rFonts w:ascii="Times New Roman" w:hAnsi="Times New Roman" w:cs="Times New Roman"/>
          <w:sz w:val="25"/>
          <w:szCs w:val="25"/>
        </w:rPr>
        <w:t>eker als je de genade van de Heere gekregen hebt</w:t>
      </w:r>
      <w:r w:rsidR="00BF6682">
        <w:rPr>
          <w:rFonts w:ascii="Times New Roman" w:hAnsi="Times New Roman" w:cs="Times New Roman"/>
          <w:sz w:val="25"/>
          <w:szCs w:val="25"/>
        </w:rPr>
        <w:t>.</w:t>
      </w:r>
      <w:r w:rsidR="00CF2D60">
        <w:rPr>
          <w:rFonts w:ascii="Times New Roman" w:hAnsi="Times New Roman" w:cs="Times New Roman"/>
          <w:sz w:val="25"/>
          <w:szCs w:val="25"/>
        </w:rPr>
        <w:t xml:space="preserve"> </w:t>
      </w:r>
    </w:p>
    <w:p w14:paraId="4D40A004" w14:textId="2C40588F" w:rsidR="00671042" w:rsidRDefault="00671042"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Denk aan dat je </w:t>
      </w:r>
      <w:r w:rsidR="00613CD4" w:rsidRPr="00BF6682">
        <w:rPr>
          <w:rFonts w:ascii="Times New Roman" w:hAnsi="Times New Roman" w:cs="Times New Roman"/>
          <w:i/>
          <w:iCs/>
          <w:sz w:val="25"/>
          <w:szCs w:val="25"/>
        </w:rPr>
        <w:t>niet</w:t>
      </w:r>
      <w:r w:rsidR="00BF6682" w:rsidRPr="00BF6682">
        <w:rPr>
          <w:rFonts w:ascii="Times New Roman" w:hAnsi="Times New Roman" w:cs="Times New Roman"/>
          <w:i/>
          <w:iCs/>
          <w:sz w:val="25"/>
          <w:szCs w:val="25"/>
        </w:rPr>
        <w:t xml:space="preserve"> leeft</w:t>
      </w:r>
      <w:r w:rsidR="00613CD4" w:rsidRPr="00BF6682">
        <w:rPr>
          <w:rFonts w:ascii="Times New Roman" w:hAnsi="Times New Roman" w:cs="Times New Roman"/>
          <w:i/>
          <w:iCs/>
          <w:sz w:val="25"/>
          <w:szCs w:val="25"/>
        </w:rPr>
        <w:t xml:space="preserve"> voor je eigen plezier</w:t>
      </w:r>
      <w:r w:rsidR="00613CD4" w:rsidRPr="00613CD4">
        <w:rPr>
          <w:rFonts w:ascii="Times New Roman" w:hAnsi="Times New Roman" w:cs="Times New Roman"/>
          <w:sz w:val="25"/>
          <w:szCs w:val="25"/>
        </w:rPr>
        <w:t xml:space="preserve">, je leeft voor de eer van God. </w:t>
      </w:r>
    </w:p>
    <w:p w14:paraId="729CFB3D" w14:textId="354F012E" w:rsidR="00613CD4" w:rsidRDefault="00671042" w:rsidP="00613CD4">
      <w:pPr>
        <w:pStyle w:val="Geenafstand"/>
        <w:rPr>
          <w:rFonts w:ascii="Times New Roman" w:hAnsi="Times New Roman" w:cs="Times New Roman"/>
          <w:sz w:val="25"/>
          <w:szCs w:val="25"/>
        </w:rPr>
      </w:pPr>
      <w:r>
        <w:rPr>
          <w:rFonts w:ascii="Times New Roman" w:hAnsi="Times New Roman" w:cs="Times New Roman"/>
          <w:sz w:val="25"/>
          <w:szCs w:val="25"/>
        </w:rPr>
        <w:t>En</w:t>
      </w:r>
      <w:r w:rsidR="00613CD4" w:rsidRPr="00613CD4">
        <w:rPr>
          <w:rFonts w:ascii="Times New Roman" w:hAnsi="Times New Roman" w:cs="Times New Roman"/>
          <w:sz w:val="25"/>
          <w:szCs w:val="25"/>
        </w:rPr>
        <w:t xml:space="preserve"> bedenk </w:t>
      </w:r>
      <w:r>
        <w:rPr>
          <w:rFonts w:ascii="Times New Roman" w:hAnsi="Times New Roman" w:cs="Times New Roman"/>
          <w:sz w:val="25"/>
          <w:szCs w:val="25"/>
        </w:rPr>
        <w:t xml:space="preserve">daarbij </w:t>
      </w:r>
      <w:r w:rsidR="00613CD4" w:rsidRPr="00BF6682">
        <w:rPr>
          <w:rFonts w:ascii="Times New Roman" w:hAnsi="Times New Roman" w:cs="Times New Roman"/>
          <w:i/>
          <w:iCs/>
          <w:sz w:val="25"/>
          <w:szCs w:val="25"/>
        </w:rPr>
        <w:t>wat deze zonden de Zaligmaker gekost hebben</w:t>
      </w:r>
      <w:r w:rsidR="00613CD4" w:rsidRPr="00613CD4">
        <w:rPr>
          <w:rFonts w:ascii="Times New Roman" w:hAnsi="Times New Roman" w:cs="Times New Roman"/>
          <w:sz w:val="25"/>
          <w:szCs w:val="25"/>
        </w:rPr>
        <w:t>. Zijn leven! Maar Hij deed het, Hij wilde het met al de liefde van Zijn hart. Als de volmaakt Reine, Heilige, Die nooit zondig dacht en keek</w:t>
      </w:r>
      <w:r>
        <w:rPr>
          <w:rFonts w:ascii="Times New Roman" w:hAnsi="Times New Roman" w:cs="Times New Roman"/>
          <w:sz w:val="25"/>
          <w:szCs w:val="25"/>
        </w:rPr>
        <w:t>, w</w:t>
      </w:r>
      <w:r w:rsidR="00613CD4" w:rsidRPr="00613CD4">
        <w:rPr>
          <w:rFonts w:ascii="Times New Roman" w:hAnsi="Times New Roman" w:cs="Times New Roman"/>
          <w:sz w:val="25"/>
          <w:szCs w:val="25"/>
        </w:rPr>
        <w:t>erd Hij, diep vernederend, naakt gehangen aan het kruis. Om vuile zondaars schoon te wassen met Zijn bloed.</w:t>
      </w:r>
    </w:p>
    <w:p w14:paraId="3F24F2BD" w14:textId="77777777" w:rsidR="00BF6682" w:rsidRPr="00613CD4" w:rsidRDefault="00BF6682" w:rsidP="00613CD4">
      <w:pPr>
        <w:pStyle w:val="Geenafstand"/>
        <w:rPr>
          <w:rFonts w:ascii="Times New Roman" w:hAnsi="Times New Roman" w:cs="Times New Roman"/>
          <w:sz w:val="25"/>
          <w:szCs w:val="25"/>
        </w:rPr>
      </w:pPr>
    </w:p>
    <w:p w14:paraId="1E8BAC57" w14:textId="77777777" w:rsidR="0006480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Mensen, het zien op Jezus wil ons weghouden van de zonde. Heiligmaking is niet het resultaat van weer nieuwe beloftes doen van beterschap. Het is geen zelf</w:t>
      </w:r>
      <w:r w:rsidR="0006480B">
        <w:rPr>
          <w:rFonts w:ascii="Times New Roman" w:hAnsi="Times New Roman" w:cs="Times New Roman"/>
          <w:sz w:val="25"/>
          <w:szCs w:val="25"/>
        </w:rPr>
        <w:t xml:space="preserve"> </w:t>
      </w:r>
      <w:r w:rsidRPr="00613CD4">
        <w:rPr>
          <w:rFonts w:ascii="Times New Roman" w:hAnsi="Times New Roman" w:cs="Times New Roman"/>
          <w:sz w:val="25"/>
          <w:szCs w:val="25"/>
        </w:rPr>
        <w:t xml:space="preserve">gewonnen gevecht tegen de zonden in eigen kracht. </w:t>
      </w:r>
    </w:p>
    <w:p w14:paraId="36176A08" w14:textId="77777777" w:rsidR="0006480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lastRenderedPageBreak/>
        <w:t xml:space="preserve">Maar heiligmaking </w:t>
      </w:r>
      <w:r w:rsidRPr="0006480B">
        <w:rPr>
          <w:rFonts w:ascii="Times New Roman" w:hAnsi="Times New Roman" w:cs="Times New Roman"/>
          <w:i/>
          <w:iCs/>
          <w:sz w:val="25"/>
          <w:szCs w:val="25"/>
        </w:rPr>
        <w:t>is de genade die gekregen wordt</w:t>
      </w:r>
      <w:r w:rsidRPr="00613CD4">
        <w:rPr>
          <w:rFonts w:ascii="Times New Roman" w:hAnsi="Times New Roman" w:cs="Times New Roman"/>
          <w:sz w:val="25"/>
          <w:szCs w:val="25"/>
        </w:rPr>
        <w:t xml:space="preserve"> door als hulpeloos vechtende zondaar te zien op de macht en kracht van Christus, Die de zonden overwon. </w:t>
      </w:r>
    </w:p>
    <w:p w14:paraId="59F2A69D" w14:textId="32B40CC4" w:rsidR="0006480B"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Dat kan Hij alleen. En dat deed Hij. En Zijn overwinning op de zonde wil Hij uit genade geven aan degenen die Hem </w:t>
      </w:r>
      <w:r w:rsidR="001B5C5A">
        <w:rPr>
          <w:rFonts w:ascii="Times New Roman" w:hAnsi="Times New Roman" w:cs="Times New Roman"/>
          <w:sz w:val="25"/>
          <w:szCs w:val="25"/>
        </w:rPr>
        <w:t xml:space="preserve">nodig </w:t>
      </w:r>
      <w:r w:rsidRPr="00613CD4">
        <w:rPr>
          <w:rFonts w:ascii="Times New Roman" w:hAnsi="Times New Roman" w:cs="Times New Roman"/>
          <w:sz w:val="25"/>
          <w:szCs w:val="25"/>
        </w:rPr>
        <w:t xml:space="preserve">hebben. </w:t>
      </w:r>
    </w:p>
    <w:p w14:paraId="7CDCCBDA" w14:textId="77777777" w:rsidR="0006480B" w:rsidRDefault="0006480B" w:rsidP="00613CD4">
      <w:pPr>
        <w:pStyle w:val="Geenafstand"/>
        <w:rPr>
          <w:rFonts w:ascii="Times New Roman" w:hAnsi="Times New Roman" w:cs="Times New Roman"/>
          <w:sz w:val="25"/>
          <w:szCs w:val="25"/>
        </w:rPr>
      </w:pPr>
    </w:p>
    <w:p w14:paraId="0B5F3DDD" w14:textId="62056CBA" w:rsidR="00613CD4" w:rsidRDefault="00613CD4" w:rsidP="00613CD4">
      <w:pPr>
        <w:pStyle w:val="Geenafstand"/>
        <w:rPr>
          <w:rFonts w:ascii="Times New Roman" w:hAnsi="Times New Roman" w:cs="Times New Roman"/>
          <w:i/>
          <w:iCs/>
          <w:sz w:val="25"/>
          <w:szCs w:val="25"/>
        </w:rPr>
      </w:pPr>
      <w:r w:rsidRPr="00613CD4">
        <w:rPr>
          <w:rFonts w:ascii="Times New Roman" w:hAnsi="Times New Roman" w:cs="Times New Roman"/>
          <w:sz w:val="25"/>
          <w:szCs w:val="25"/>
        </w:rPr>
        <w:t xml:space="preserve">En dus zegt het Doopformulier: </w:t>
      </w:r>
      <w:r w:rsidR="0006480B" w:rsidRPr="0006480B">
        <w:rPr>
          <w:rFonts w:ascii="Times New Roman" w:hAnsi="Times New Roman" w:cs="Times New Roman"/>
          <w:i/>
          <w:iCs/>
          <w:sz w:val="25"/>
          <w:szCs w:val="25"/>
        </w:rPr>
        <w:t>A</w:t>
      </w:r>
      <w:r w:rsidRPr="0006480B">
        <w:rPr>
          <w:rFonts w:ascii="Times New Roman" w:hAnsi="Times New Roman" w:cs="Times New Roman"/>
          <w:i/>
          <w:iCs/>
          <w:sz w:val="25"/>
          <w:szCs w:val="25"/>
        </w:rPr>
        <w:t>ls wij somtijds uit zwakheid in zonden vallen, zo moeten wij aan Gods genade niet vertwijfelen, noch in de zonden blijven liggen, overmits de Doop een zegel en ontwijfelbaar getuigenis is, dat wij een eeuwig verbond met God hebben.</w:t>
      </w:r>
    </w:p>
    <w:p w14:paraId="105B634F" w14:textId="77777777" w:rsidR="0006480B" w:rsidRPr="0006480B" w:rsidRDefault="0006480B" w:rsidP="00613CD4">
      <w:pPr>
        <w:pStyle w:val="Geenafstand"/>
        <w:rPr>
          <w:rFonts w:ascii="Times New Roman" w:hAnsi="Times New Roman" w:cs="Times New Roman"/>
          <w:i/>
          <w:iCs/>
          <w:sz w:val="25"/>
          <w:szCs w:val="25"/>
        </w:rPr>
      </w:pPr>
    </w:p>
    <w:p w14:paraId="4453D413" w14:textId="77777777" w:rsidR="0084558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Misschien loop je erin vast, </w:t>
      </w:r>
      <w:r w:rsidR="0006480B">
        <w:rPr>
          <w:rFonts w:ascii="Times New Roman" w:hAnsi="Times New Roman" w:cs="Times New Roman"/>
          <w:sz w:val="25"/>
          <w:szCs w:val="25"/>
        </w:rPr>
        <w:t xml:space="preserve">misschien </w:t>
      </w:r>
      <w:r w:rsidRPr="00613CD4">
        <w:rPr>
          <w:rFonts w:ascii="Times New Roman" w:hAnsi="Times New Roman" w:cs="Times New Roman"/>
          <w:sz w:val="25"/>
          <w:szCs w:val="25"/>
        </w:rPr>
        <w:t xml:space="preserve">zit je erin vast. In de greep van een </w:t>
      </w:r>
      <w:r w:rsidR="0006480B">
        <w:rPr>
          <w:rFonts w:ascii="Times New Roman" w:hAnsi="Times New Roman" w:cs="Times New Roman"/>
          <w:sz w:val="25"/>
          <w:szCs w:val="25"/>
        </w:rPr>
        <w:t>porno</w:t>
      </w:r>
      <w:r w:rsidRPr="00613CD4">
        <w:rPr>
          <w:rFonts w:ascii="Times New Roman" w:hAnsi="Times New Roman" w:cs="Times New Roman"/>
          <w:sz w:val="25"/>
          <w:szCs w:val="25"/>
        </w:rPr>
        <w:t xml:space="preserve">verslaving die je niet kwijt kan raken. Laat ik er een paar dingen over zeggen. </w:t>
      </w:r>
    </w:p>
    <w:p w14:paraId="3F304A32" w14:textId="77777777" w:rsidR="00845584" w:rsidRDefault="00845584"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613CD4" w:rsidRPr="00613CD4">
        <w:rPr>
          <w:rFonts w:ascii="Times New Roman" w:hAnsi="Times New Roman" w:cs="Times New Roman"/>
          <w:sz w:val="25"/>
          <w:szCs w:val="25"/>
        </w:rPr>
        <w:t>Probeer ook in praktische zin je ogen weg te houden, door je telefoon of computer op een goede manier af te grendelen</w:t>
      </w:r>
      <w:r>
        <w:rPr>
          <w:rFonts w:ascii="Times New Roman" w:hAnsi="Times New Roman" w:cs="Times New Roman"/>
          <w:sz w:val="25"/>
          <w:szCs w:val="25"/>
        </w:rPr>
        <w:t>. V</w:t>
      </w:r>
      <w:r w:rsidR="00613CD4" w:rsidRPr="00613CD4">
        <w:rPr>
          <w:rFonts w:ascii="Times New Roman" w:hAnsi="Times New Roman" w:cs="Times New Roman"/>
          <w:sz w:val="25"/>
          <w:szCs w:val="25"/>
        </w:rPr>
        <w:t xml:space="preserve">raag er zo nodig hulp bij. </w:t>
      </w:r>
    </w:p>
    <w:p w14:paraId="721FF9F2" w14:textId="1ACAD5C2" w:rsidR="00845584" w:rsidRDefault="00845584"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613CD4" w:rsidRPr="00613CD4">
        <w:rPr>
          <w:rFonts w:ascii="Times New Roman" w:hAnsi="Times New Roman" w:cs="Times New Roman"/>
          <w:sz w:val="25"/>
          <w:szCs w:val="25"/>
        </w:rPr>
        <w:t xml:space="preserve">Vraag de steun van vrienden of gemeenteleden die je vertrouwt. Ik snap dat </w:t>
      </w:r>
      <w:r>
        <w:rPr>
          <w:rFonts w:ascii="Times New Roman" w:hAnsi="Times New Roman" w:cs="Times New Roman"/>
          <w:sz w:val="25"/>
          <w:szCs w:val="25"/>
        </w:rPr>
        <w:t xml:space="preserve">je </w:t>
      </w:r>
      <w:r w:rsidR="00613CD4" w:rsidRPr="00613CD4">
        <w:rPr>
          <w:rFonts w:ascii="Times New Roman" w:hAnsi="Times New Roman" w:cs="Times New Roman"/>
          <w:sz w:val="25"/>
          <w:szCs w:val="25"/>
        </w:rPr>
        <w:t xml:space="preserve">voorzichtig bent, maar </w:t>
      </w:r>
      <w:r>
        <w:rPr>
          <w:rFonts w:ascii="Times New Roman" w:hAnsi="Times New Roman" w:cs="Times New Roman"/>
          <w:sz w:val="25"/>
          <w:szCs w:val="25"/>
        </w:rPr>
        <w:t xml:space="preserve">je </w:t>
      </w:r>
      <w:r w:rsidR="00613CD4" w:rsidRPr="00613CD4">
        <w:rPr>
          <w:rFonts w:ascii="Times New Roman" w:hAnsi="Times New Roman" w:cs="Times New Roman"/>
          <w:sz w:val="25"/>
          <w:szCs w:val="25"/>
        </w:rPr>
        <w:t xml:space="preserve">mag het delen met iemand die </w:t>
      </w:r>
      <w:r>
        <w:rPr>
          <w:rFonts w:ascii="Times New Roman" w:hAnsi="Times New Roman" w:cs="Times New Roman"/>
          <w:sz w:val="25"/>
          <w:szCs w:val="25"/>
        </w:rPr>
        <w:t>je ve</w:t>
      </w:r>
      <w:r w:rsidR="00613CD4" w:rsidRPr="00613CD4">
        <w:rPr>
          <w:rFonts w:ascii="Times New Roman" w:hAnsi="Times New Roman" w:cs="Times New Roman"/>
          <w:sz w:val="25"/>
          <w:szCs w:val="25"/>
        </w:rPr>
        <w:t xml:space="preserve">rtrouwt. Want zondaars, dat zijn we allemaal. We zijn een gemeente van zondaars. Die elkaar mogen helpen, en elkaar voor struikelen mogen proberen te bewaren. </w:t>
      </w:r>
    </w:p>
    <w:p w14:paraId="41121F28" w14:textId="77777777" w:rsidR="00876051" w:rsidRDefault="00845584"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c. </w:t>
      </w:r>
      <w:r w:rsidR="00292E1F">
        <w:rPr>
          <w:rFonts w:ascii="Times New Roman" w:hAnsi="Times New Roman" w:cs="Times New Roman"/>
          <w:sz w:val="25"/>
          <w:szCs w:val="25"/>
        </w:rPr>
        <w:t>En b</w:t>
      </w:r>
      <w:r w:rsidR="00613CD4" w:rsidRPr="00613CD4">
        <w:rPr>
          <w:rFonts w:ascii="Times New Roman" w:hAnsi="Times New Roman" w:cs="Times New Roman"/>
          <w:sz w:val="25"/>
          <w:szCs w:val="25"/>
        </w:rPr>
        <w:t xml:space="preserve">ouw, als je getrouwd bent, aan een betere seksuele relatie </w:t>
      </w:r>
      <w:r w:rsidR="00292E1F">
        <w:rPr>
          <w:rFonts w:ascii="Times New Roman" w:hAnsi="Times New Roman" w:cs="Times New Roman"/>
          <w:sz w:val="25"/>
          <w:szCs w:val="25"/>
        </w:rPr>
        <w:t>met je vrouw</w:t>
      </w:r>
      <w:r w:rsidR="00613CD4" w:rsidRPr="00613CD4">
        <w:rPr>
          <w:rFonts w:ascii="Times New Roman" w:hAnsi="Times New Roman" w:cs="Times New Roman"/>
          <w:sz w:val="25"/>
          <w:szCs w:val="25"/>
        </w:rPr>
        <w:t xml:space="preserve">. Zodat het ontbreken daarvan je niet extra in verleiding brengt. </w:t>
      </w:r>
    </w:p>
    <w:p w14:paraId="5D744B3D" w14:textId="77777777" w:rsidR="00876051" w:rsidRDefault="00876051" w:rsidP="00613CD4">
      <w:pPr>
        <w:pStyle w:val="Geenafstand"/>
        <w:rPr>
          <w:rFonts w:ascii="Times New Roman" w:hAnsi="Times New Roman" w:cs="Times New Roman"/>
          <w:sz w:val="25"/>
          <w:szCs w:val="25"/>
        </w:rPr>
      </w:pPr>
      <w:r>
        <w:rPr>
          <w:rFonts w:ascii="Times New Roman" w:hAnsi="Times New Roman" w:cs="Times New Roman"/>
          <w:sz w:val="25"/>
          <w:szCs w:val="25"/>
        </w:rPr>
        <w:t xml:space="preserve">d. </w:t>
      </w:r>
      <w:r w:rsidR="00613CD4" w:rsidRPr="00613CD4">
        <w:rPr>
          <w:rFonts w:ascii="Times New Roman" w:hAnsi="Times New Roman" w:cs="Times New Roman"/>
          <w:sz w:val="25"/>
          <w:szCs w:val="25"/>
        </w:rPr>
        <w:t>En als het niet lukt om ermee te stoppen</w:t>
      </w:r>
      <w:r>
        <w:rPr>
          <w:rFonts w:ascii="Times New Roman" w:hAnsi="Times New Roman" w:cs="Times New Roman"/>
          <w:sz w:val="25"/>
          <w:szCs w:val="25"/>
        </w:rPr>
        <w:t xml:space="preserve">, </w:t>
      </w:r>
      <w:r w:rsidR="00613CD4" w:rsidRPr="00613CD4">
        <w:rPr>
          <w:rFonts w:ascii="Times New Roman" w:hAnsi="Times New Roman" w:cs="Times New Roman"/>
          <w:sz w:val="25"/>
          <w:szCs w:val="25"/>
        </w:rPr>
        <w:t xml:space="preserve">zoek </w:t>
      </w:r>
      <w:r>
        <w:rPr>
          <w:rFonts w:ascii="Times New Roman" w:hAnsi="Times New Roman" w:cs="Times New Roman"/>
          <w:sz w:val="25"/>
          <w:szCs w:val="25"/>
        </w:rPr>
        <w:t xml:space="preserve">dan </w:t>
      </w:r>
      <w:r w:rsidR="00613CD4" w:rsidRPr="00613CD4">
        <w:rPr>
          <w:rFonts w:ascii="Times New Roman" w:hAnsi="Times New Roman" w:cs="Times New Roman"/>
          <w:sz w:val="25"/>
          <w:szCs w:val="25"/>
        </w:rPr>
        <w:t xml:space="preserve">hulp. Bijvoorbeeld bij De Vluchtheuvel. Want je gaat er aan stuk. En je huwelijk ook. </w:t>
      </w:r>
    </w:p>
    <w:p w14:paraId="672F71E0" w14:textId="77777777" w:rsidR="00876051" w:rsidRDefault="00876051" w:rsidP="00613CD4">
      <w:pPr>
        <w:pStyle w:val="Geenafstand"/>
        <w:rPr>
          <w:rFonts w:ascii="Times New Roman" w:hAnsi="Times New Roman" w:cs="Times New Roman"/>
          <w:sz w:val="25"/>
          <w:szCs w:val="25"/>
        </w:rPr>
      </w:pPr>
    </w:p>
    <w:p w14:paraId="3C6EBA64" w14:textId="50019D04" w:rsidR="0087605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vooral: </w:t>
      </w:r>
      <w:r w:rsidRPr="00876051">
        <w:rPr>
          <w:rFonts w:ascii="Times New Roman" w:hAnsi="Times New Roman" w:cs="Times New Roman"/>
          <w:i/>
          <w:iCs/>
          <w:sz w:val="25"/>
          <w:szCs w:val="25"/>
        </w:rPr>
        <w:t>het is zonde tegen God</w:t>
      </w:r>
      <w:r w:rsidRPr="00613CD4">
        <w:rPr>
          <w:rFonts w:ascii="Times New Roman" w:hAnsi="Times New Roman" w:cs="Times New Roman"/>
          <w:sz w:val="25"/>
          <w:szCs w:val="25"/>
        </w:rPr>
        <w:t xml:space="preserve">. Ik denk aan wat staat in Spreuken 6:25-27: </w:t>
      </w:r>
      <w:r w:rsidRPr="00876051">
        <w:rPr>
          <w:rFonts w:ascii="Times New Roman" w:hAnsi="Times New Roman" w:cs="Times New Roman"/>
          <w:i/>
          <w:iCs/>
          <w:sz w:val="25"/>
          <w:szCs w:val="25"/>
        </w:rPr>
        <w:t xml:space="preserve">Laat uw hart tot haar wegen </w:t>
      </w:r>
      <w:r w:rsidR="00DA718B">
        <w:rPr>
          <w:rFonts w:ascii="Times New Roman" w:hAnsi="Times New Roman" w:cs="Times New Roman"/>
          <w:sz w:val="25"/>
          <w:szCs w:val="25"/>
        </w:rPr>
        <w:t xml:space="preserve">(tot die van een vreemde vrouw) </w:t>
      </w:r>
      <w:r w:rsidRPr="00876051">
        <w:rPr>
          <w:rFonts w:ascii="Times New Roman" w:hAnsi="Times New Roman" w:cs="Times New Roman"/>
          <w:i/>
          <w:iCs/>
          <w:sz w:val="25"/>
          <w:szCs w:val="25"/>
        </w:rPr>
        <w:t xml:space="preserve">niet wijken, dwaalt niet op haar paden. Want zij heeft veel gewonden neergeveld, en al haar gedoden zijn machtig vele. Haar huis zijn wegen des grafs, dalende naar de binnenkamers van de dood. </w:t>
      </w:r>
    </w:p>
    <w:p w14:paraId="5FD4ED92" w14:textId="22309271"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Maar wanhoop niet. Want de Heere Jezus is gekomen om zalig te maken wat verloren was. Tollenaars en zondaars zijn welkom bij Hem.</w:t>
      </w:r>
    </w:p>
    <w:p w14:paraId="0AB533A5" w14:textId="77777777" w:rsidR="00876051" w:rsidRPr="00613CD4" w:rsidRDefault="00876051" w:rsidP="00613CD4">
      <w:pPr>
        <w:pStyle w:val="Geenafstand"/>
        <w:rPr>
          <w:rFonts w:ascii="Times New Roman" w:hAnsi="Times New Roman" w:cs="Times New Roman"/>
          <w:sz w:val="25"/>
          <w:szCs w:val="25"/>
        </w:rPr>
      </w:pPr>
    </w:p>
    <w:p w14:paraId="4FB9FF75" w14:textId="77777777" w:rsidR="0087605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Tot slot, laten we allemaal (mannen en vrouwen) biddend doen wat Paulus zegt in </w:t>
      </w:r>
    </w:p>
    <w:p w14:paraId="2457A2FF" w14:textId="77777777" w:rsidR="00876051"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1 Korinthe 6:18-20: </w:t>
      </w:r>
      <w:r w:rsidRPr="00876051">
        <w:rPr>
          <w:rFonts w:ascii="Times New Roman" w:hAnsi="Times New Roman" w:cs="Times New Roman"/>
          <w:i/>
          <w:iCs/>
          <w:sz w:val="25"/>
          <w:szCs w:val="25"/>
        </w:rPr>
        <w:t>Vliedt de hoererij. Alle zonde die de mens doet, is buiten het lichaam; maar die hoererij bedrijft, die zondigt tegen zijn eigen lichaam. Of weet gij niet dat uw lichaam een tempel is van de Heilige Geest, Die in u is, Dien u van God hebt, en dat u uws zelfs niet zijt? Want u bent duur gekocht; zo verheerlijkt dan God in uw lichaam en in uw geest, welke van God zijn</w:t>
      </w:r>
      <w:r w:rsidRPr="00613CD4">
        <w:rPr>
          <w:rFonts w:ascii="Times New Roman" w:hAnsi="Times New Roman" w:cs="Times New Roman"/>
          <w:sz w:val="25"/>
          <w:szCs w:val="25"/>
        </w:rPr>
        <w:t xml:space="preserve">. </w:t>
      </w:r>
    </w:p>
    <w:p w14:paraId="0157EDE8"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Is het niet kennen van de genade van het gekocht zijn door Christus' bloed, geen reden om meer dan ooit de Heere te gaan zoeken, en biddend te breken met de zonden? </w:t>
      </w:r>
    </w:p>
    <w:p w14:paraId="06AAF347" w14:textId="254E87D8"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En is het feit dat je onverdiend genade gekregen hebt, niet reden te meer om biddend te strijden tegen de zonden? Ons lichaam is bedoeld als tempel van God en voor God. Niet voor ons, maar voor Hem.</w:t>
      </w:r>
    </w:p>
    <w:p w14:paraId="296641B5" w14:textId="77777777" w:rsidR="006F6840" w:rsidRPr="00613CD4" w:rsidRDefault="006F6840" w:rsidP="00613CD4">
      <w:pPr>
        <w:pStyle w:val="Geenafstand"/>
        <w:rPr>
          <w:rFonts w:ascii="Times New Roman" w:hAnsi="Times New Roman" w:cs="Times New Roman"/>
          <w:sz w:val="25"/>
          <w:szCs w:val="25"/>
        </w:rPr>
      </w:pPr>
    </w:p>
    <w:p w14:paraId="65697C73"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God vraagt van ons, midden in een samenleving die vol is van onreinheid en onheiligheid, een radicale persoonlijke keus voor reinheid in en buiten het huwelijk. </w:t>
      </w:r>
    </w:p>
    <w:p w14:paraId="67439A38" w14:textId="1AD838EC" w:rsidR="00613CD4" w:rsidRPr="006F6840" w:rsidRDefault="00613CD4" w:rsidP="00613CD4">
      <w:pPr>
        <w:pStyle w:val="Geenafstand"/>
        <w:rPr>
          <w:rFonts w:ascii="Times New Roman" w:hAnsi="Times New Roman" w:cs="Times New Roman"/>
          <w:i/>
          <w:iCs/>
          <w:sz w:val="25"/>
          <w:szCs w:val="25"/>
        </w:rPr>
      </w:pPr>
      <w:r w:rsidRPr="00613CD4">
        <w:rPr>
          <w:rFonts w:ascii="Times New Roman" w:hAnsi="Times New Roman" w:cs="Times New Roman"/>
          <w:sz w:val="25"/>
          <w:szCs w:val="25"/>
        </w:rPr>
        <w:lastRenderedPageBreak/>
        <w:t xml:space="preserve">Maar niet en nooit in eigen kracht. Maar biddend strijdend, zoals de Heidelbergse Catechismus zegt in antwoord 127: </w:t>
      </w:r>
      <w:r w:rsidRPr="006F6840">
        <w:rPr>
          <w:rFonts w:ascii="Times New Roman" w:hAnsi="Times New Roman" w:cs="Times New Roman"/>
          <w:i/>
          <w:iCs/>
          <w:sz w:val="25"/>
          <w:szCs w:val="25"/>
        </w:rPr>
        <w:t>'En leid ons niet in verzoeking, maar verlos ons van den boze'. Dat is: Dewijl wij van onszelf alzo zwak zijn, dat wij niet een ogenblik zouden kunnen bestaan, en daartoe onze doodsvijanden, de duivel, de wereld en ons eigen vlees, niet ophouden ons aan te vechten; zo wil ons toch staande houden en sterken, door de kracht Uws Heiligen Geestes, opdat wij in dezen geestelijken strijd niet onderliggen, maar altijd sterken wederstand doen, totdat wij eindelijk ten enenmale de overhand behouden.</w:t>
      </w:r>
    </w:p>
    <w:p w14:paraId="1CC53BED"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waar zoeken en vinden we die kracht en moed om met de zonden te breken? </w:t>
      </w:r>
    </w:p>
    <w:p w14:paraId="6073F672"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Bij het </w:t>
      </w:r>
      <w:r w:rsidRPr="006F6840">
        <w:rPr>
          <w:rFonts w:ascii="Times New Roman" w:hAnsi="Times New Roman" w:cs="Times New Roman"/>
          <w:i/>
          <w:iCs/>
          <w:sz w:val="25"/>
          <w:szCs w:val="25"/>
        </w:rPr>
        <w:t>kruis</w:t>
      </w:r>
      <w:r w:rsidRPr="00613CD4">
        <w:rPr>
          <w:rFonts w:ascii="Times New Roman" w:hAnsi="Times New Roman" w:cs="Times New Roman"/>
          <w:sz w:val="25"/>
          <w:szCs w:val="25"/>
        </w:rPr>
        <w:t xml:space="preserve">. Bij Hem Die de zonden overwon. </w:t>
      </w:r>
    </w:p>
    <w:p w14:paraId="278055B9" w14:textId="5598C2BF"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waar zoeken en vinden we vergeving voor gedane zonden? Niet bij onszelf, maar in het </w:t>
      </w:r>
      <w:r w:rsidRPr="006F6840">
        <w:rPr>
          <w:rFonts w:ascii="Times New Roman" w:hAnsi="Times New Roman" w:cs="Times New Roman"/>
          <w:i/>
          <w:iCs/>
          <w:sz w:val="25"/>
          <w:szCs w:val="25"/>
        </w:rPr>
        <w:t>bloed</w:t>
      </w:r>
      <w:r w:rsidRPr="00613CD4">
        <w:rPr>
          <w:rFonts w:ascii="Times New Roman" w:hAnsi="Times New Roman" w:cs="Times New Roman"/>
          <w:sz w:val="25"/>
          <w:szCs w:val="25"/>
        </w:rPr>
        <w:t xml:space="preserve"> van Jezus Christus, Gods Zoon, dat reinigt van alle zonden.</w:t>
      </w:r>
    </w:p>
    <w:p w14:paraId="4B8A20B6" w14:textId="77777777" w:rsidR="006F6840" w:rsidRPr="00613CD4" w:rsidRDefault="006F6840" w:rsidP="00613CD4">
      <w:pPr>
        <w:pStyle w:val="Geenafstand"/>
        <w:rPr>
          <w:rFonts w:ascii="Times New Roman" w:hAnsi="Times New Roman" w:cs="Times New Roman"/>
          <w:sz w:val="25"/>
          <w:szCs w:val="25"/>
        </w:rPr>
      </w:pPr>
    </w:p>
    <w:p w14:paraId="03EBF6AE"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Laten we ondertussen proberen </w:t>
      </w:r>
      <w:r w:rsidRPr="006F6840">
        <w:rPr>
          <w:rFonts w:ascii="Times New Roman" w:hAnsi="Times New Roman" w:cs="Times New Roman"/>
          <w:i/>
          <w:iCs/>
          <w:sz w:val="25"/>
          <w:szCs w:val="25"/>
        </w:rPr>
        <w:t>op veilige afstand te blijven</w:t>
      </w:r>
      <w:r w:rsidRPr="00613CD4">
        <w:rPr>
          <w:rFonts w:ascii="Times New Roman" w:hAnsi="Times New Roman" w:cs="Times New Roman"/>
          <w:sz w:val="25"/>
          <w:szCs w:val="25"/>
        </w:rPr>
        <w:t xml:space="preserve"> van de zonde, en van (zoals de catechismus zegt) alles wat tot zonde verleiden kan. </w:t>
      </w:r>
    </w:p>
    <w:p w14:paraId="0E2412DC"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Door ons te houden aan Gods voorschrift wat kleding betreft, en geen aanleiding te geven tot zonden bij anderen. </w:t>
      </w:r>
    </w:p>
    <w:p w14:paraId="1FA21161" w14:textId="77777777" w:rsidR="006F6840"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 xml:space="preserve">En door (zoals Job deed) een verbond te maken met onze ogen. Zoals staat in Job 31:1: </w:t>
      </w:r>
      <w:r w:rsidRPr="006F6840">
        <w:rPr>
          <w:rFonts w:ascii="Times New Roman" w:hAnsi="Times New Roman" w:cs="Times New Roman"/>
          <w:i/>
          <w:iCs/>
          <w:sz w:val="25"/>
          <w:szCs w:val="25"/>
        </w:rPr>
        <w:t>Ik heb een verbond gemaakt met mijn ogen; hoe zou ik dan acht gegeven hebben op een maagd?</w:t>
      </w:r>
      <w:r w:rsidRPr="00613CD4">
        <w:rPr>
          <w:rFonts w:ascii="Times New Roman" w:hAnsi="Times New Roman" w:cs="Times New Roman"/>
          <w:sz w:val="25"/>
          <w:szCs w:val="25"/>
        </w:rPr>
        <w:t xml:space="preserve"> Niet kijken dus</w:t>
      </w:r>
      <w:r w:rsidR="006F6840">
        <w:rPr>
          <w:rFonts w:ascii="Times New Roman" w:hAnsi="Times New Roman" w:cs="Times New Roman"/>
          <w:sz w:val="25"/>
          <w:szCs w:val="25"/>
        </w:rPr>
        <w:t>!</w:t>
      </w:r>
      <w:r w:rsidRPr="00613CD4">
        <w:rPr>
          <w:rFonts w:ascii="Times New Roman" w:hAnsi="Times New Roman" w:cs="Times New Roman"/>
          <w:sz w:val="25"/>
          <w:szCs w:val="25"/>
        </w:rPr>
        <w:t xml:space="preserve"> </w:t>
      </w:r>
    </w:p>
    <w:p w14:paraId="2C485191" w14:textId="77777777" w:rsidR="006F6840" w:rsidRDefault="006F6840" w:rsidP="00613CD4">
      <w:pPr>
        <w:pStyle w:val="Geenafstand"/>
        <w:rPr>
          <w:rFonts w:ascii="Times New Roman" w:hAnsi="Times New Roman" w:cs="Times New Roman"/>
          <w:sz w:val="25"/>
          <w:szCs w:val="25"/>
        </w:rPr>
      </w:pPr>
    </w:p>
    <w:p w14:paraId="01656BF5" w14:textId="7099D12A"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Die twee dingen zijn</w:t>
      </w:r>
      <w:r w:rsidR="00DD2DC2">
        <w:rPr>
          <w:rFonts w:ascii="Times New Roman" w:hAnsi="Times New Roman" w:cs="Times New Roman"/>
          <w:sz w:val="25"/>
          <w:szCs w:val="25"/>
        </w:rPr>
        <w:t>, als je getrouwd bent,</w:t>
      </w:r>
      <w:r w:rsidRPr="00613CD4">
        <w:rPr>
          <w:rFonts w:ascii="Times New Roman" w:hAnsi="Times New Roman" w:cs="Times New Roman"/>
          <w:sz w:val="25"/>
          <w:szCs w:val="25"/>
        </w:rPr>
        <w:t xml:space="preserve"> ook een bijzondere bescherming voor je huwelijk. Om een breuk in dat prachtige porselein te voorkomen. Want, zegt het zevende gebod, het huwelijk mag niet gebroken worden.</w:t>
      </w:r>
    </w:p>
    <w:p w14:paraId="2CAADFC1" w14:textId="77777777" w:rsidR="006F6840" w:rsidRPr="00613CD4" w:rsidRDefault="006F6840" w:rsidP="00613CD4">
      <w:pPr>
        <w:pStyle w:val="Geenafstand"/>
        <w:rPr>
          <w:rFonts w:ascii="Times New Roman" w:hAnsi="Times New Roman" w:cs="Times New Roman"/>
          <w:sz w:val="25"/>
          <w:szCs w:val="25"/>
        </w:rPr>
      </w:pPr>
    </w:p>
    <w:p w14:paraId="2AEB5000" w14:textId="7A071303" w:rsidR="00613CD4" w:rsidRDefault="00613CD4" w:rsidP="00613CD4">
      <w:pPr>
        <w:pStyle w:val="Geenafstand"/>
        <w:rPr>
          <w:rFonts w:ascii="Times New Roman" w:hAnsi="Times New Roman" w:cs="Times New Roman"/>
          <w:sz w:val="25"/>
          <w:szCs w:val="25"/>
        </w:rPr>
      </w:pPr>
      <w:r w:rsidRPr="00613CD4">
        <w:rPr>
          <w:rFonts w:ascii="Times New Roman" w:hAnsi="Times New Roman" w:cs="Times New Roman"/>
          <w:sz w:val="25"/>
          <w:szCs w:val="25"/>
        </w:rPr>
        <w:t>Tot slot, iedereen die van vóór de zondeval is, iedereen die zonder zonde is, mag van</w:t>
      </w:r>
      <w:r w:rsidR="00E3683C">
        <w:rPr>
          <w:rFonts w:ascii="Times New Roman" w:hAnsi="Times New Roman" w:cs="Times New Roman"/>
          <w:sz w:val="25"/>
          <w:szCs w:val="25"/>
        </w:rPr>
        <w:t xml:space="preserve">daag </w:t>
      </w:r>
      <w:r w:rsidRPr="00613CD4">
        <w:rPr>
          <w:rFonts w:ascii="Times New Roman" w:hAnsi="Times New Roman" w:cs="Times New Roman"/>
          <w:sz w:val="25"/>
          <w:szCs w:val="25"/>
        </w:rPr>
        <w:t xml:space="preserve">de eerste steen op een ander werpen. Maar, zegt Johannes (1 Joh. 1:8): </w:t>
      </w:r>
      <w:r w:rsidRPr="00E3683C">
        <w:rPr>
          <w:rFonts w:ascii="Times New Roman" w:hAnsi="Times New Roman" w:cs="Times New Roman"/>
          <w:i/>
          <w:iCs/>
          <w:sz w:val="25"/>
          <w:szCs w:val="25"/>
        </w:rPr>
        <w:t>Indien wij zeggen dat wij geen zonde hebben, zo verleiden wij onszel</w:t>
      </w:r>
      <w:r w:rsidR="00300A8E">
        <w:rPr>
          <w:rFonts w:ascii="Times New Roman" w:hAnsi="Times New Roman" w:cs="Times New Roman"/>
          <w:i/>
          <w:iCs/>
          <w:sz w:val="25"/>
          <w:szCs w:val="25"/>
        </w:rPr>
        <w:t>f</w:t>
      </w:r>
      <w:r w:rsidRPr="00E3683C">
        <w:rPr>
          <w:rFonts w:ascii="Times New Roman" w:hAnsi="Times New Roman" w:cs="Times New Roman"/>
          <w:i/>
          <w:iCs/>
          <w:sz w:val="25"/>
          <w:szCs w:val="25"/>
        </w:rPr>
        <w:t xml:space="preserve"> en de waarheid is in ons niet. Maar (het volgende vers): Indien wij onze zonden belijden, Hij (God) is getrouw en rechtvaardig, dat Hij ons de zonden vergeve en ons reinige van alle</w:t>
      </w:r>
      <w:r w:rsidR="00E17A00">
        <w:rPr>
          <w:rFonts w:ascii="Times New Roman" w:hAnsi="Times New Roman" w:cs="Times New Roman"/>
          <w:i/>
          <w:iCs/>
          <w:sz w:val="25"/>
          <w:szCs w:val="25"/>
        </w:rPr>
        <w:t>(!)</w:t>
      </w:r>
      <w:r w:rsidRPr="00E3683C">
        <w:rPr>
          <w:rFonts w:ascii="Times New Roman" w:hAnsi="Times New Roman" w:cs="Times New Roman"/>
          <w:i/>
          <w:iCs/>
          <w:sz w:val="25"/>
          <w:szCs w:val="25"/>
        </w:rPr>
        <w:t xml:space="preserve"> ongerechtigheid</w:t>
      </w:r>
      <w:r w:rsidRPr="00613CD4">
        <w:rPr>
          <w:rFonts w:ascii="Times New Roman" w:hAnsi="Times New Roman" w:cs="Times New Roman"/>
          <w:sz w:val="25"/>
          <w:szCs w:val="25"/>
        </w:rPr>
        <w:t>.</w:t>
      </w:r>
    </w:p>
    <w:p w14:paraId="76CD239F" w14:textId="77777777" w:rsidR="00E3683C" w:rsidRDefault="00E3683C" w:rsidP="00613CD4">
      <w:pPr>
        <w:pStyle w:val="Geenafstand"/>
        <w:rPr>
          <w:rFonts w:ascii="Times New Roman" w:hAnsi="Times New Roman" w:cs="Times New Roman"/>
          <w:sz w:val="25"/>
          <w:szCs w:val="25"/>
        </w:rPr>
      </w:pPr>
    </w:p>
    <w:p w14:paraId="41CF8550" w14:textId="10D1D39D" w:rsidR="00E3683C" w:rsidRDefault="00E3683C" w:rsidP="00E3683C">
      <w:pPr>
        <w:pStyle w:val="Geenafstand"/>
        <w:jc w:val="center"/>
        <w:rPr>
          <w:rFonts w:ascii="Times New Roman" w:hAnsi="Times New Roman" w:cs="Times New Roman"/>
          <w:sz w:val="25"/>
          <w:szCs w:val="25"/>
        </w:rPr>
      </w:pPr>
      <w:r>
        <w:rPr>
          <w:rFonts w:ascii="Times New Roman" w:hAnsi="Times New Roman" w:cs="Times New Roman"/>
          <w:sz w:val="25"/>
          <w:szCs w:val="25"/>
        </w:rPr>
        <w:t>Amen.</w:t>
      </w:r>
    </w:p>
    <w:p w14:paraId="543D9546" w14:textId="77777777" w:rsidR="00E3683C" w:rsidRDefault="00E3683C" w:rsidP="00E3683C">
      <w:pPr>
        <w:pStyle w:val="Geenafstand"/>
        <w:rPr>
          <w:rFonts w:ascii="Times New Roman" w:hAnsi="Times New Roman" w:cs="Times New Roman"/>
          <w:sz w:val="25"/>
          <w:szCs w:val="25"/>
        </w:rPr>
      </w:pPr>
    </w:p>
    <w:p w14:paraId="02EC604D" w14:textId="2423C17B" w:rsidR="00E3683C" w:rsidRDefault="00E3683C" w:rsidP="00E3683C">
      <w:pPr>
        <w:pStyle w:val="Geenafstand"/>
        <w:rPr>
          <w:rFonts w:ascii="Times New Roman" w:hAnsi="Times New Roman" w:cs="Times New Roman"/>
          <w:sz w:val="25"/>
          <w:szCs w:val="25"/>
        </w:rPr>
      </w:pPr>
      <w:r>
        <w:rPr>
          <w:rFonts w:ascii="Times New Roman" w:hAnsi="Times New Roman" w:cs="Times New Roman"/>
          <w:sz w:val="25"/>
          <w:szCs w:val="25"/>
        </w:rPr>
        <w:t xml:space="preserve">Slotzang </w:t>
      </w:r>
      <w:r w:rsidRPr="00613CD4">
        <w:rPr>
          <w:rFonts w:ascii="Times New Roman" w:hAnsi="Times New Roman" w:cs="Times New Roman"/>
          <w:sz w:val="25"/>
          <w:szCs w:val="25"/>
        </w:rPr>
        <w:t>Psalm 17:3</w:t>
      </w:r>
    </w:p>
    <w:p w14:paraId="264DB81A" w14:textId="413712F5" w:rsidR="00E3683C" w:rsidRPr="00613CD4" w:rsidRDefault="00E3683C" w:rsidP="00E3683C">
      <w:pPr>
        <w:pStyle w:val="Geenafstand"/>
        <w:rPr>
          <w:rFonts w:ascii="Times New Roman" w:hAnsi="Times New Roman" w:cs="Times New Roman"/>
          <w:sz w:val="25"/>
          <w:szCs w:val="25"/>
        </w:rPr>
      </w:pPr>
    </w:p>
    <w:p w14:paraId="52B52182" w14:textId="00F729A8" w:rsidR="00D123DB" w:rsidRPr="00613CD4" w:rsidRDefault="00300A8E" w:rsidP="00613CD4">
      <w:pPr>
        <w:pStyle w:val="Geenafstand"/>
        <w:rPr>
          <w:rFonts w:ascii="Times New Roman" w:hAnsi="Times New Roman" w:cs="Times New Roman"/>
          <w:sz w:val="25"/>
          <w:szCs w:val="25"/>
        </w:rPr>
      </w:pPr>
      <w:r w:rsidRPr="00300A8E">
        <w:rPr>
          <w:rFonts w:ascii="Times New Roman" w:hAnsi="Times New Roman" w:cs="Times New Roman"/>
          <w:sz w:val="25"/>
          <w:szCs w:val="25"/>
        </w:rPr>
        <w:t>Ik zet mijn treden in Uw spoor,</w:t>
      </w:r>
      <w:r w:rsidRPr="00300A8E">
        <w:rPr>
          <w:rFonts w:ascii="Times New Roman" w:hAnsi="Times New Roman" w:cs="Times New Roman"/>
          <w:sz w:val="25"/>
          <w:szCs w:val="25"/>
        </w:rPr>
        <w:br/>
        <w:t>Opdat mijn voet niet uit zou glijden;</w:t>
      </w:r>
      <w:r w:rsidRPr="00300A8E">
        <w:rPr>
          <w:rFonts w:ascii="Times New Roman" w:hAnsi="Times New Roman" w:cs="Times New Roman"/>
          <w:sz w:val="25"/>
          <w:szCs w:val="25"/>
        </w:rPr>
        <w:br/>
        <w:t>Wil mij voor struikelen bevrijden,</w:t>
      </w:r>
      <w:r w:rsidRPr="00300A8E">
        <w:rPr>
          <w:rFonts w:ascii="Times New Roman" w:hAnsi="Times New Roman" w:cs="Times New Roman"/>
          <w:sz w:val="25"/>
          <w:szCs w:val="25"/>
        </w:rPr>
        <w:br/>
        <w:t>En ga mij met Uw heillicht voor.</w:t>
      </w:r>
      <w:r w:rsidRPr="00300A8E">
        <w:rPr>
          <w:rFonts w:ascii="Times New Roman" w:hAnsi="Times New Roman" w:cs="Times New Roman"/>
          <w:sz w:val="25"/>
          <w:szCs w:val="25"/>
        </w:rPr>
        <w:br/>
        <w:t>Ik roep U aan, 'k blijf op U wachten,</w:t>
      </w:r>
      <w:r w:rsidRPr="00300A8E">
        <w:rPr>
          <w:rFonts w:ascii="Times New Roman" w:hAnsi="Times New Roman" w:cs="Times New Roman"/>
          <w:sz w:val="25"/>
          <w:szCs w:val="25"/>
        </w:rPr>
        <w:br/>
        <w:t>Omdat G', o God, mij altoos redt,</w:t>
      </w:r>
      <w:r w:rsidRPr="00300A8E">
        <w:rPr>
          <w:rFonts w:ascii="Times New Roman" w:hAnsi="Times New Roman" w:cs="Times New Roman"/>
          <w:sz w:val="25"/>
          <w:szCs w:val="25"/>
        </w:rPr>
        <w:br/>
        <w:t>Ai, luister dan naar mijn gebed,</w:t>
      </w:r>
      <w:r w:rsidRPr="00300A8E">
        <w:rPr>
          <w:rFonts w:ascii="Times New Roman" w:hAnsi="Times New Roman" w:cs="Times New Roman"/>
          <w:sz w:val="25"/>
          <w:szCs w:val="25"/>
        </w:rPr>
        <w:br/>
        <w:t>En neig Uw oren tot mijn klachten.</w:t>
      </w:r>
    </w:p>
    <w:p w14:paraId="09D351B2" w14:textId="77777777" w:rsidR="00D123DB" w:rsidRPr="00613CD4" w:rsidRDefault="00D123DB" w:rsidP="00613CD4">
      <w:pPr>
        <w:pStyle w:val="Geenafstand"/>
        <w:rPr>
          <w:rFonts w:ascii="Times New Roman" w:hAnsi="Times New Roman" w:cs="Times New Roman"/>
          <w:sz w:val="25"/>
          <w:szCs w:val="25"/>
        </w:rPr>
      </w:pPr>
    </w:p>
    <w:p w14:paraId="0AF1C87F" w14:textId="77777777" w:rsidR="00D123DB" w:rsidRPr="00613CD4" w:rsidRDefault="00D123DB" w:rsidP="00613CD4">
      <w:pPr>
        <w:pStyle w:val="Geenafstand"/>
        <w:rPr>
          <w:rFonts w:ascii="Times New Roman" w:hAnsi="Times New Roman" w:cs="Times New Roman"/>
          <w:sz w:val="25"/>
          <w:szCs w:val="25"/>
        </w:rPr>
      </w:pPr>
    </w:p>
    <w:sectPr w:rsidR="00D123DB" w:rsidRPr="00613CD4" w:rsidSect="00BA3215">
      <w:headerReference w:type="default" r:id="rId7"/>
      <w:footerReference w:type="default" r:id="rId8"/>
      <w:footerReference w:type="first" r:id="rId9"/>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4C161" w14:textId="77777777" w:rsidR="000471C1" w:rsidRDefault="000471C1" w:rsidP="00C16F38">
      <w:pPr>
        <w:spacing w:after="0" w:line="240" w:lineRule="auto"/>
      </w:pPr>
      <w:r>
        <w:separator/>
      </w:r>
    </w:p>
  </w:endnote>
  <w:endnote w:type="continuationSeparator" w:id="0">
    <w:p w14:paraId="1C6AB789" w14:textId="77777777" w:rsidR="000471C1" w:rsidRDefault="000471C1"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78BA0"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79F0EAAE" wp14:editId="2A681D6F">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FE4204"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11544A80" w14:textId="77777777" w:rsidR="00286BD1" w:rsidRDefault="00286BD1">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3E7E4E2A"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73DE77D" wp14:editId="1CE6A125">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75C431"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0E896B84"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EBEAB" w14:textId="77777777" w:rsidR="000471C1" w:rsidRDefault="000471C1" w:rsidP="00C16F38">
      <w:pPr>
        <w:spacing w:after="0" w:line="240" w:lineRule="auto"/>
      </w:pPr>
      <w:r>
        <w:separator/>
      </w:r>
    </w:p>
  </w:footnote>
  <w:footnote w:type="continuationSeparator" w:id="0">
    <w:p w14:paraId="78A14412" w14:textId="77777777" w:rsidR="000471C1" w:rsidRDefault="000471C1"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4BC47" w14:textId="6A6A0768"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7AA200E9" wp14:editId="3409E05C">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888DBB"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276A00">
      <w:rPr>
        <w:rFonts w:ascii="Times New Roman" w:hAnsi="Times New Roman" w:cs="Times New Roman"/>
        <w:sz w:val="24"/>
        <w:szCs w:val="40"/>
      </w:rPr>
      <w:t>Genesis 2-3</w:t>
    </w:r>
    <w:r w:rsidRPr="00286BD1">
      <w:rPr>
        <w:rFonts w:ascii="Times New Roman" w:hAnsi="Times New Roman" w:cs="Times New Roman"/>
        <w:sz w:val="24"/>
        <w:szCs w:val="40"/>
      </w:rPr>
      <w:t xml:space="preserve"> </w:t>
    </w:r>
    <w:r w:rsidR="00276A00">
      <w:rPr>
        <w:rFonts w:ascii="Times New Roman" w:hAnsi="Times New Roman" w:cs="Times New Roman"/>
        <w:sz w:val="24"/>
        <w:szCs w:val="40"/>
      </w:rPr>
      <w:t>–</w:t>
    </w:r>
    <w:r w:rsidRPr="00286BD1">
      <w:rPr>
        <w:rFonts w:ascii="Times New Roman" w:hAnsi="Times New Roman" w:cs="Times New Roman"/>
        <w:sz w:val="24"/>
        <w:szCs w:val="40"/>
      </w:rPr>
      <w:t xml:space="preserve"> </w:t>
    </w:r>
    <w:r w:rsidR="00276A00">
      <w:rPr>
        <w:rFonts w:ascii="Times New Roman" w:hAnsi="Times New Roman" w:cs="Times New Roman"/>
        <w:sz w:val="24"/>
        <w:szCs w:val="40"/>
      </w:rPr>
      <w:t>Kleding en kijken</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CD4"/>
    <w:rsid w:val="00006D35"/>
    <w:rsid w:val="000471C1"/>
    <w:rsid w:val="0006480B"/>
    <w:rsid w:val="000C56E0"/>
    <w:rsid w:val="000F3902"/>
    <w:rsid w:val="00185FDB"/>
    <w:rsid w:val="001B5C5A"/>
    <w:rsid w:val="001D1CC6"/>
    <w:rsid w:val="00276A00"/>
    <w:rsid w:val="00286BD1"/>
    <w:rsid w:val="00292E1F"/>
    <w:rsid w:val="00300A8E"/>
    <w:rsid w:val="00314757"/>
    <w:rsid w:val="003A30E8"/>
    <w:rsid w:val="004006FA"/>
    <w:rsid w:val="004173F5"/>
    <w:rsid w:val="00476F8B"/>
    <w:rsid w:val="00503C41"/>
    <w:rsid w:val="0050606F"/>
    <w:rsid w:val="00613CD4"/>
    <w:rsid w:val="00644E7E"/>
    <w:rsid w:val="00671042"/>
    <w:rsid w:val="006971FC"/>
    <w:rsid w:val="006F6840"/>
    <w:rsid w:val="00713D9F"/>
    <w:rsid w:val="00741D18"/>
    <w:rsid w:val="00761CC7"/>
    <w:rsid w:val="00774AE7"/>
    <w:rsid w:val="007F2893"/>
    <w:rsid w:val="00831078"/>
    <w:rsid w:val="00840A27"/>
    <w:rsid w:val="00844BB9"/>
    <w:rsid w:val="00845584"/>
    <w:rsid w:val="0085499D"/>
    <w:rsid w:val="00865AE8"/>
    <w:rsid w:val="008756F0"/>
    <w:rsid w:val="00876051"/>
    <w:rsid w:val="008B1A44"/>
    <w:rsid w:val="0092615F"/>
    <w:rsid w:val="00936591"/>
    <w:rsid w:val="009663A0"/>
    <w:rsid w:val="00995AF3"/>
    <w:rsid w:val="00A23067"/>
    <w:rsid w:val="00AC06F7"/>
    <w:rsid w:val="00B57C55"/>
    <w:rsid w:val="00B720E4"/>
    <w:rsid w:val="00BA3215"/>
    <w:rsid w:val="00BF6682"/>
    <w:rsid w:val="00C16F38"/>
    <w:rsid w:val="00C30B6F"/>
    <w:rsid w:val="00CF2D60"/>
    <w:rsid w:val="00D123DB"/>
    <w:rsid w:val="00D377CC"/>
    <w:rsid w:val="00DA718B"/>
    <w:rsid w:val="00DD1813"/>
    <w:rsid w:val="00DD2DC2"/>
    <w:rsid w:val="00E17A00"/>
    <w:rsid w:val="00E3683C"/>
    <w:rsid w:val="00E37F6C"/>
    <w:rsid w:val="00EF1A95"/>
    <w:rsid w:val="00F30706"/>
    <w:rsid w:val="00FA6456"/>
    <w:rsid w:val="00FB30ED"/>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03D4DE"/>
  <w15:chartTrackingRefBased/>
  <w15:docId w15:val="{E1F1288C-9E54-4C3D-B0B3-E517BAC2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13CD4"/>
    <w:rPr>
      <w:kern w:val="2"/>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kern w:val="0"/>
      <w:szCs w:val="36"/>
      <w:lang w:bidi="km-KH"/>
      <w14:ligatures w14:val="none"/>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kern w:val="0"/>
      <w:szCs w:val="36"/>
      <w:lang w:bidi="km-KH"/>
      <w14:ligatures w14:val="none"/>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613CD4"/>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1.%20Preken\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162</TotalTime>
  <Pages>9</Pages>
  <Words>3600</Words>
  <Characters>19806</Characters>
  <Application>Microsoft Office Word</Application>
  <DocSecurity>0</DocSecurity>
  <Lines>165</Lines>
  <Paragraphs>46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31</cp:revision>
  <cp:lastPrinted>2026-03-21T07:18:00Z</cp:lastPrinted>
  <dcterms:created xsi:type="dcterms:W3CDTF">2026-03-19T14:20:00Z</dcterms:created>
  <dcterms:modified xsi:type="dcterms:W3CDTF">2026-03-21T07:23:00Z</dcterms:modified>
</cp:coreProperties>
</file>