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A7273" w14:textId="77777777" w:rsidR="00843C40" w:rsidRPr="00843C40" w:rsidRDefault="00843C40" w:rsidP="00843C40">
      <w:pPr>
        <w:pStyle w:val="Geenafstand"/>
        <w:jc w:val="center"/>
        <w:rPr>
          <w:rFonts w:ascii="Times New Roman" w:hAnsi="Times New Roman"/>
          <w:b/>
          <w:bCs/>
          <w:sz w:val="32"/>
          <w:szCs w:val="32"/>
        </w:rPr>
      </w:pPr>
      <w:r w:rsidRPr="00843C40">
        <w:rPr>
          <w:rFonts w:ascii="Times New Roman" w:hAnsi="Times New Roman"/>
          <w:b/>
          <w:bCs/>
          <w:sz w:val="32"/>
          <w:szCs w:val="32"/>
        </w:rPr>
        <w:t>De parel van grote waarde</w:t>
      </w:r>
    </w:p>
    <w:p w14:paraId="48F5AE5F" w14:textId="72E95F68" w:rsidR="00843C40" w:rsidRPr="00843C40" w:rsidRDefault="00310BB3" w:rsidP="00843C40">
      <w:pPr>
        <w:pStyle w:val="Geenafstand"/>
        <w:jc w:val="center"/>
        <w:rPr>
          <w:rFonts w:ascii="Times New Roman" w:hAnsi="Times New Roman"/>
          <w:i/>
          <w:iCs/>
          <w:sz w:val="24"/>
          <w:szCs w:val="24"/>
        </w:rPr>
      </w:pPr>
      <w:r>
        <w:rPr>
          <w:rFonts w:ascii="Times New Roman" w:hAnsi="Times New Roman"/>
          <w:i/>
          <w:iCs/>
          <w:sz w:val="24"/>
          <w:szCs w:val="24"/>
        </w:rPr>
        <w:t>d</w:t>
      </w:r>
      <w:r w:rsidR="00843C40" w:rsidRPr="00843C40">
        <w:rPr>
          <w:rFonts w:ascii="Times New Roman" w:hAnsi="Times New Roman"/>
          <w:i/>
          <w:iCs/>
          <w:sz w:val="24"/>
          <w:szCs w:val="24"/>
        </w:rPr>
        <w:t>s. J. IJsselstein - Matth</w:t>
      </w:r>
      <w:r w:rsidR="00843C40">
        <w:rPr>
          <w:rFonts w:ascii="Times New Roman" w:hAnsi="Times New Roman"/>
          <w:i/>
          <w:iCs/>
          <w:sz w:val="24"/>
          <w:szCs w:val="24"/>
        </w:rPr>
        <w:t>e</w:t>
      </w:r>
      <w:r w:rsidR="00843C40" w:rsidRPr="00843C40">
        <w:rPr>
          <w:rFonts w:ascii="Times New Roman" w:hAnsi="Times New Roman"/>
          <w:i/>
          <w:iCs/>
          <w:sz w:val="24"/>
          <w:szCs w:val="24"/>
        </w:rPr>
        <w:t>üs 13:44-53</w:t>
      </w:r>
    </w:p>
    <w:p w14:paraId="142F5173" w14:textId="77777777" w:rsidR="00843C40" w:rsidRPr="00843C40" w:rsidRDefault="00843C40" w:rsidP="00843C40">
      <w:pPr>
        <w:pStyle w:val="Geenafstand"/>
        <w:ind w:left="3402"/>
        <w:rPr>
          <w:rFonts w:ascii="Times New Roman" w:hAnsi="Times New Roman"/>
          <w:sz w:val="25"/>
          <w:szCs w:val="25"/>
        </w:rPr>
      </w:pPr>
    </w:p>
    <w:p w14:paraId="4A2ECCF3" w14:textId="77777777" w:rsidR="00843C40" w:rsidRPr="00843C40" w:rsidRDefault="00843C40" w:rsidP="00843C40">
      <w:pPr>
        <w:pStyle w:val="Geenafstand"/>
        <w:ind w:left="3402"/>
        <w:rPr>
          <w:rFonts w:ascii="Times New Roman" w:hAnsi="Times New Roman"/>
          <w:b/>
          <w:bCs/>
          <w:color w:val="444444"/>
          <w:sz w:val="25"/>
          <w:szCs w:val="25"/>
          <w:shd w:val="clear" w:color="auto" w:fill="FFFFFF"/>
        </w:rPr>
      </w:pPr>
      <w:r w:rsidRPr="00843C40">
        <w:rPr>
          <w:rFonts w:ascii="Times New Roman" w:hAnsi="Times New Roman"/>
          <w:b/>
          <w:bCs/>
          <w:color w:val="444444"/>
          <w:sz w:val="25"/>
          <w:szCs w:val="25"/>
          <w:shd w:val="clear" w:color="auto" w:fill="FFFFFF"/>
        </w:rPr>
        <w:t>Liturgie:</w:t>
      </w:r>
    </w:p>
    <w:p w14:paraId="76546192" w14:textId="71BF1252" w:rsidR="00843C40" w:rsidRPr="00310BB3" w:rsidRDefault="00843C40" w:rsidP="00843C40">
      <w:pPr>
        <w:pStyle w:val="Geenafstand"/>
        <w:ind w:left="3402"/>
        <w:rPr>
          <w:rFonts w:ascii="Times New Roman" w:hAnsi="Times New Roman"/>
          <w:color w:val="444444"/>
          <w:sz w:val="25"/>
          <w:szCs w:val="25"/>
          <w:shd w:val="clear" w:color="auto" w:fill="FFFFFF"/>
          <w:lang w:val="sv-SE"/>
        </w:rPr>
      </w:pPr>
      <w:r w:rsidRPr="00310BB3">
        <w:rPr>
          <w:rFonts w:ascii="Times New Roman" w:hAnsi="Times New Roman"/>
          <w:color w:val="444444"/>
          <w:sz w:val="25"/>
          <w:szCs w:val="25"/>
          <w:shd w:val="clear" w:color="auto" w:fill="FFFFFF"/>
          <w:lang w:val="sv-SE"/>
        </w:rPr>
        <w:t>Psalm 119:3</w:t>
      </w:r>
      <w:r w:rsidRPr="00310BB3">
        <w:rPr>
          <w:rFonts w:ascii="Times New Roman" w:hAnsi="Times New Roman"/>
          <w:color w:val="444444"/>
          <w:sz w:val="25"/>
          <w:szCs w:val="25"/>
          <w:lang w:val="sv-SE"/>
        </w:rPr>
        <w:br/>
      </w:r>
      <w:r w:rsidRPr="00310BB3">
        <w:rPr>
          <w:rFonts w:ascii="Times New Roman" w:hAnsi="Times New Roman"/>
          <w:color w:val="444444"/>
          <w:sz w:val="25"/>
          <w:szCs w:val="25"/>
          <w:shd w:val="clear" w:color="auto" w:fill="FFFFFF"/>
          <w:lang w:val="sv-SE"/>
        </w:rPr>
        <w:t>Psalm 119:7</w:t>
      </w:r>
      <w:r w:rsidRPr="00310BB3">
        <w:rPr>
          <w:rFonts w:ascii="Times New Roman" w:hAnsi="Times New Roman"/>
          <w:color w:val="444444"/>
          <w:sz w:val="25"/>
          <w:szCs w:val="25"/>
          <w:lang w:val="sv-SE"/>
        </w:rPr>
        <w:br/>
      </w:r>
      <w:r w:rsidRPr="00310BB3">
        <w:rPr>
          <w:rFonts w:ascii="Times New Roman" w:hAnsi="Times New Roman"/>
          <w:color w:val="444444"/>
          <w:sz w:val="25"/>
          <w:szCs w:val="25"/>
          <w:shd w:val="clear" w:color="auto" w:fill="FFFFFF"/>
          <w:lang w:val="sv-SE"/>
        </w:rPr>
        <w:t>Lezen Mattheüs 13:44-53</w:t>
      </w:r>
      <w:r w:rsidRPr="00310BB3">
        <w:rPr>
          <w:rFonts w:ascii="Times New Roman" w:hAnsi="Times New Roman"/>
          <w:color w:val="444444"/>
          <w:sz w:val="25"/>
          <w:szCs w:val="25"/>
          <w:lang w:val="sv-SE"/>
        </w:rPr>
        <w:br/>
      </w:r>
      <w:r w:rsidRPr="00310BB3">
        <w:rPr>
          <w:rFonts w:ascii="Times New Roman" w:hAnsi="Times New Roman"/>
          <w:color w:val="444444"/>
          <w:sz w:val="25"/>
          <w:szCs w:val="25"/>
          <w:shd w:val="clear" w:color="auto" w:fill="FFFFFF"/>
          <w:lang w:val="sv-SE"/>
        </w:rPr>
        <w:t>Psalm 49:1,2,3</w:t>
      </w:r>
      <w:r w:rsidRPr="00310BB3">
        <w:rPr>
          <w:rFonts w:ascii="Times New Roman" w:hAnsi="Times New Roman"/>
          <w:color w:val="444444"/>
          <w:sz w:val="25"/>
          <w:szCs w:val="25"/>
          <w:lang w:val="sv-SE"/>
        </w:rPr>
        <w:br/>
      </w:r>
      <w:r w:rsidRPr="00310BB3">
        <w:rPr>
          <w:rFonts w:ascii="Times New Roman" w:hAnsi="Times New Roman"/>
          <w:color w:val="444444"/>
          <w:sz w:val="25"/>
          <w:szCs w:val="25"/>
          <w:shd w:val="clear" w:color="auto" w:fill="FFFFFF"/>
          <w:lang w:val="sv-SE"/>
        </w:rPr>
        <w:t>Psalm 49:4</w:t>
      </w:r>
      <w:r w:rsidRPr="00310BB3">
        <w:rPr>
          <w:rFonts w:ascii="Times New Roman" w:hAnsi="Times New Roman"/>
          <w:color w:val="444444"/>
          <w:sz w:val="25"/>
          <w:szCs w:val="25"/>
          <w:lang w:val="sv-SE"/>
        </w:rPr>
        <w:br/>
      </w:r>
      <w:r w:rsidRPr="00310BB3">
        <w:rPr>
          <w:rFonts w:ascii="Times New Roman" w:hAnsi="Times New Roman"/>
          <w:color w:val="444444"/>
          <w:sz w:val="25"/>
          <w:szCs w:val="25"/>
          <w:shd w:val="clear" w:color="auto" w:fill="FFFFFF"/>
          <w:lang w:val="sv-SE"/>
        </w:rPr>
        <w:t>Psalm 49:6</w:t>
      </w:r>
    </w:p>
    <w:p w14:paraId="1E30121B" w14:textId="77777777" w:rsidR="00843C40" w:rsidRPr="00310BB3" w:rsidRDefault="00843C40" w:rsidP="00843C40">
      <w:pPr>
        <w:pStyle w:val="Geenafstand"/>
        <w:rPr>
          <w:rFonts w:ascii="Times New Roman" w:hAnsi="Times New Roman"/>
          <w:color w:val="444444"/>
          <w:sz w:val="25"/>
          <w:szCs w:val="25"/>
          <w:shd w:val="clear" w:color="auto" w:fill="FFFFFF"/>
          <w:lang w:val="sv-SE"/>
        </w:rPr>
      </w:pPr>
    </w:p>
    <w:p w14:paraId="4E8C4836" w14:textId="77777777" w:rsidR="004276E1" w:rsidRDefault="00843C40" w:rsidP="00843C40">
      <w:pPr>
        <w:pStyle w:val="Geenafstand"/>
        <w:rPr>
          <w:rFonts w:ascii="Times New Roman" w:hAnsi="Times New Roman"/>
          <w:sz w:val="25"/>
          <w:szCs w:val="25"/>
        </w:rPr>
      </w:pPr>
      <w:r w:rsidRPr="00843C40">
        <w:rPr>
          <w:rFonts w:ascii="Times New Roman" w:hAnsi="Times New Roman"/>
          <w:sz w:val="25"/>
          <w:szCs w:val="25"/>
        </w:rPr>
        <w:t>Gemeente, de tekst die wij vanmorgen in deze dienst samen overdenken, kunt u vinden in Matthe</w:t>
      </w:r>
      <w:r>
        <w:rPr>
          <w:rFonts w:ascii="Times New Roman" w:hAnsi="Times New Roman"/>
          <w:sz w:val="25"/>
          <w:szCs w:val="25"/>
        </w:rPr>
        <w:t>ü</w:t>
      </w:r>
      <w:r w:rsidRPr="00843C40">
        <w:rPr>
          <w:rFonts w:ascii="Times New Roman" w:hAnsi="Times New Roman"/>
          <w:sz w:val="25"/>
          <w:szCs w:val="25"/>
        </w:rPr>
        <w:t>s 13: 45 en 46: De gelijkenis van de parel van grote waarde. Matthe</w:t>
      </w:r>
      <w:r>
        <w:rPr>
          <w:rFonts w:ascii="Times New Roman" w:hAnsi="Times New Roman"/>
          <w:sz w:val="25"/>
          <w:szCs w:val="25"/>
        </w:rPr>
        <w:t>ü</w:t>
      </w:r>
      <w:r w:rsidRPr="00843C40">
        <w:rPr>
          <w:rFonts w:ascii="Times New Roman" w:hAnsi="Times New Roman"/>
          <w:sz w:val="25"/>
          <w:szCs w:val="25"/>
        </w:rPr>
        <w:t xml:space="preserve">s 13: 45 </w:t>
      </w:r>
    </w:p>
    <w:p w14:paraId="35335739" w14:textId="7A8B56C2"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46, waar we het Woord van God als volgt kunnen lezen. </w:t>
      </w:r>
    </w:p>
    <w:p w14:paraId="0DA5EF24" w14:textId="774B69F4" w:rsidR="00843C40" w:rsidRPr="00843C40" w:rsidRDefault="00843C40" w:rsidP="004276E1">
      <w:pPr>
        <w:pStyle w:val="Geenafstand"/>
        <w:ind w:left="284"/>
        <w:rPr>
          <w:rFonts w:ascii="Times New Roman" w:hAnsi="Times New Roman"/>
          <w:i/>
          <w:sz w:val="25"/>
          <w:szCs w:val="25"/>
        </w:rPr>
      </w:pPr>
      <w:r w:rsidRPr="00843C40">
        <w:rPr>
          <w:rFonts w:ascii="Times New Roman" w:hAnsi="Times New Roman"/>
          <w:i/>
          <w:sz w:val="25"/>
          <w:szCs w:val="25"/>
          <w:lang w:bidi="he-IL"/>
        </w:rPr>
        <w:t xml:space="preserve">Wederom is het Koninkrijk der hemelen gelijk aan een koopman, die schone paarlen </w:t>
      </w:r>
      <w:r w:rsidR="007131ED" w:rsidRPr="00843C40">
        <w:rPr>
          <w:rFonts w:ascii="Times New Roman" w:hAnsi="Times New Roman"/>
          <w:i/>
          <w:sz w:val="25"/>
          <w:szCs w:val="25"/>
          <w:lang w:bidi="he-IL"/>
        </w:rPr>
        <w:t xml:space="preserve">zoekt, </w:t>
      </w:r>
      <w:r w:rsidR="007131ED" w:rsidRPr="00843C40">
        <w:rPr>
          <w:rFonts w:ascii="Times New Roman" w:hAnsi="Times New Roman"/>
          <w:i/>
          <w:sz w:val="25"/>
          <w:szCs w:val="25"/>
          <w:vertAlign w:val="superscript"/>
          <w:lang w:bidi="he-IL"/>
        </w:rPr>
        <w:t>dewelke</w:t>
      </w:r>
      <w:r w:rsidRPr="00843C40">
        <w:rPr>
          <w:rFonts w:ascii="Times New Roman" w:hAnsi="Times New Roman"/>
          <w:i/>
          <w:sz w:val="25"/>
          <w:szCs w:val="25"/>
          <w:lang w:bidi="he-IL"/>
        </w:rPr>
        <w:t xml:space="preserve">, hebbende een parel van grote waarde gevonden, ging heen en verkocht al wat hij had, en kocht dezelve. </w:t>
      </w:r>
    </w:p>
    <w:p w14:paraId="31D3EBDB" w14:textId="77777777" w:rsidR="00843C40" w:rsidRPr="00843C40" w:rsidRDefault="00843C40" w:rsidP="00843C40">
      <w:pPr>
        <w:pStyle w:val="Geenafstand"/>
        <w:rPr>
          <w:rFonts w:ascii="Times New Roman" w:hAnsi="Times New Roman"/>
          <w:sz w:val="25"/>
          <w:szCs w:val="25"/>
        </w:rPr>
      </w:pPr>
    </w:p>
    <w:p w14:paraId="04535D97" w14:textId="77777777" w:rsidR="004276E1"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Het thema voor de preek is: </w:t>
      </w:r>
    </w:p>
    <w:p w14:paraId="2A0BF7BE" w14:textId="3CC4C25C" w:rsidR="00843C40" w:rsidRPr="004276E1" w:rsidRDefault="00843C40" w:rsidP="004276E1">
      <w:pPr>
        <w:pStyle w:val="Geenafstand"/>
        <w:ind w:left="284"/>
        <w:rPr>
          <w:rFonts w:ascii="Times New Roman" w:hAnsi="Times New Roman"/>
          <w:b/>
          <w:bCs/>
          <w:iCs/>
          <w:sz w:val="25"/>
          <w:szCs w:val="25"/>
        </w:rPr>
      </w:pPr>
      <w:r w:rsidRPr="004276E1">
        <w:rPr>
          <w:rFonts w:ascii="Times New Roman" w:hAnsi="Times New Roman"/>
          <w:b/>
          <w:bCs/>
          <w:iCs/>
          <w:sz w:val="25"/>
          <w:szCs w:val="25"/>
        </w:rPr>
        <w:t>De parel van grote waarde</w:t>
      </w:r>
    </w:p>
    <w:p w14:paraId="282BFCEE" w14:textId="490EBD89"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We letten samen op</w:t>
      </w:r>
      <w:r w:rsidR="004276E1">
        <w:rPr>
          <w:rFonts w:ascii="Times New Roman" w:hAnsi="Times New Roman"/>
          <w:sz w:val="25"/>
          <w:szCs w:val="25"/>
        </w:rPr>
        <w:t>:</w:t>
      </w:r>
    </w:p>
    <w:p w14:paraId="3A93062F" w14:textId="6A0CB1C7" w:rsidR="00843C40" w:rsidRPr="004276E1" w:rsidRDefault="00843C40" w:rsidP="004276E1">
      <w:pPr>
        <w:pStyle w:val="Geenafstand"/>
        <w:ind w:left="284"/>
        <w:rPr>
          <w:rFonts w:ascii="Times New Roman" w:hAnsi="Times New Roman"/>
          <w:b/>
          <w:bCs/>
          <w:sz w:val="25"/>
          <w:szCs w:val="25"/>
        </w:rPr>
      </w:pPr>
      <w:r w:rsidRPr="004276E1">
        <w:rPr>
          <w:rFonts w:ascii="Times New Roman" w:hAnsi="Times New Roman"/>
          <w:b/>
          <w:bCs/>
          <w:sz w:val="25"/>
          <w:szCs w:val="25"/>
        </w:rPr>
        <w:t xml:space="preserve">1. </w:t>
      </w:r>
      <w:r w:rsidR="004276E1">
        <w:rPr>
          <w:rFonts w:ascii="Times New Roman" w:hAnsi="Times New Roman"/>
          <w:b/>
          <w:bCs/>
          <w:sz w:val="25"/>
          <w:szCs w:val="25"/>
        </w:rPr>
        <w:t>E</w:t>
      </w:r>
      <w:r w:rsidR="004276E1" w:rsidRPr="004276E1">
        <w:rPr>
          <w:rFonts w:ascii="Times New Roman" w:hAnsi="Times New Roman"/>
          <w:b/>
          <w:bCs/>
          <w:sz w:val="25"/>
          <w:szCs w:val="25"/>
        </w:rPr>
        <w:t xml:space="preserve">en koopman </w:t>
      </w:r>
      <w:r w:rsidRPr="004276E1">
        <w:rPr>
          <w:rFonts w:ascii="Times New Roman" w:hAnsi="Times New Roman"/>
          <w:b/>
          <w:bCs/>
          <w:sz w:val="25"/>
          <w:szCs w:val="25"/>
        </w:rPr>
        <w:t>die zoekt</w:t>
      </w:r>
    </w:p>
    <w:p w14:paraId="35611D1B" w14:textId="0BC8C9B6" w:rsidR="00843C40" w:rsidRPr="004276E1" w:rsidRDefault="00843C40" w:rsidP="004276E1">
      <w:pPr>
        <w:pStyle w:val="Geenafstand"/>
        <w:ind w:left="284"/>
        <w:rPr>
          <w:rFonts w:ascii="Times New Roman" w:hAnsi="Times New Roman"/>
          <w:b/>
          <w:bCs/>
          <w:sz w:val="25"/>
          <w:szCs w:val="25"/>
        </w:rPr>
      </w:pPr>
      <w:r w:rsidRPr="004276E1">
        <w:rPr>
          <w:rFonts w:ascii="Times New Roman" w:hAnsi="Times New Roman"/>
          <w:b/>
          <w:bCs/>
          <w:sz w:val="25"/>
          <w:szCs w:val="25"/>
        </w:rPr>
        <w:t xml:space="preserve">2. </w:t>
      </w:r>
      <w:r w:rsidR="004276E1">
        <w:rPr>
          <w:rFonts w:ascii="Times New Roman" w:hAnsi="Times New Roman"/>
          <w:b/>
          <w:bCs/>
          <w:sz w:val="25"/>
          <w:szCs w:val="25"/>
        </w:rPr>
        <w:t>Ee</w:t>
      </w:r>
      <w:r w:rsidR="004276E1" w:rsidRPr="004276E1">
        <w:rPr>
          <w:rFonts w:ascii="Times New Roman" w:hAnsi="Times New Roman"/>
          <w:b/>
          <w:bCs/>
          <w:sz w:val="25"/>
          <w:szCs w:val="25"/>
        </w:rPr>
        <w:t xml:space="preserve">n koopman </w:t>
      </w:r>
      <w:r w:rsidRPr="004276E1">
        <w:rPr>
          <w:rFonts w:ascii="Times New Roman" w:hAnsi="Times New Roman"/>
          <w:b/>
          <w:bCs/>
          <w:sz w:val="25"/>
          <w:szCs w:val="25"/>
        </w:rPr>
        <w:t>die vindt</w:t>
      </w:r>
    </w:p>
    <w:p w14:paraId="69A65B17" w14:textId="11325D25" w:rsidR="00843C40" w:rsidRPr="004276E1" w:rsidRDefault="00843C40" w:rsidP="004276E1">
      <w:pPr>
        <w:pStyle w:val="Geenafstand"/>
        <w:ind w:left="284"/>
        <w:rPr>
          <w:rFonts w:ascii="Times New Roman" w:hAnsi="Times New Roman"/>
          <w:b/>
          <w:bCs/>
          <w:sz w:val="25"/>
          <w:szCs w:val="25"/>
        </w:rPr>
      </w:pPr>
      <w:r w:rsidRPr="004276E1">
        <w:rPr>
          <w:rFonts w:ascii="Times New Roman" w:hAnsi="Times New Roman"/>
          <w:b/>
          <w:bCs/>
          <w:sz w:val="25"/>
          <w:szCs w:val="25"/>
        </w:rPr>
        <w:t xml:space="preserve">3. </w:t>
      </w:r>
      <w:r w:rsidR="004276E1">
        <w:rPr>
          <w:rFonts w:ascii="Times New Roman" w:hAnsi="Times New Roman"/>
          <w:b/>
          <w:bCs/>
          <w:sz w:val="25"/>
          <w:szCs w:val="25"/>
        </w:rPr>
        <w:t>Ee</w:t>
      </w:r>
      <w:r w:rsidR="004276E1" w:rsidRPr="004276E1">
        <w:rPr>
          <w:rFonts w:ascii="Times New Roman" w:hAnsi="Times New Roman"/>
          <w:b/>
          <w:bCs/>
          <w:sz w:val="25"/>
          <w:szCs w:val="25"/>
        </w:rPr>
        <w:t xml:space="preserve">n koopman </w:t>
      </w:r>
      <w:r w:rsidRPr="004276E1">
        <w:rPr>
          <w:rFonts w:ascii="Times New Roman" w:hAnsi="Times New Roman"/>
          <w:b/>
          <w:bCs/>
          <w:sz w:val="25"/>
          <w:szCs w:val="25"/>
        </w:rPr>
        <w:t>die verkoopt</w:t>
      </w:r>
    </w:p>
    <w:p w14:paraId="2E0169BB" w14:textId="10316D6C" w:rsidR="00843C40" w:rsidRPr="004276E1" w:rsidRDefault="00843C40" w:rsidP="004276E1">
      <w:pPr>
        <w:pStyle w:val="Geenafstand"/>
        <w:ind w:left="284"/>
        <w:rPr>
          <w:rFonts w:ascii="Times New Roman" w:hAnsi="Times New Roman"/>
          <w:b/>
          <w:bCs/>
          <w:sz w:val="25"/>
          <w:szCs w:val="25"/>
        </w:rPr>
      </w:pPr>
      <w:r w:rsidRPr="004276E1">
        <w:rPr>
          <w:rFonts w:ascii="Times New Roman" w:hAnsi="Times New Roman"/>
          <w:b/>
          <w:bCs/>
          <w:sz w:val="25"/>
          <w:szCs w:val="25"/>
        </w:rPr>
        <w:t xml:space="preserve">4. </w:t>
      </w:r>
      <w:r w:rsidR="004276E1">
        <w:rPr>
          <w:rFonts w:ascii="Times New Roman" w:hAnsi="Times New Roman"/>
          <w:b/>
          <w:bCs/>
          <w:sz w:val="25"/>
          <w:szCs w:val="25"/>
        </w:rPr>
        <w:t>Ee</w:t>
      </w:r>
      <w:r w:rsidR="004276E1" w:rsidRPr="004276E1">
        <w:rPr>
          <w:rFonts w:ascii="Times New Roman" w:hAnsi="Times New Roman"/>
          <w:b/>
          <w:bCs/>
          <w:sz w:val="25"/>
          <w:szCs w:val="25"/>
        </w:rPr>
        <w:t xml:space="preserve">n koopman </w:t>
      </w:r>
      <w:r w:rsidRPr="004276E1">
        <w:rPr>
          <w:rFonts w:ascii="Times New Roman" w:hAnsi="Times New Roman"/>
          <w:b/>
          <w:bCs/>
          <w:sz w:val="25"/>
          <w:szCs w:val="25"/>
        </w:rPr>
        <w:t>die koopt</w:t>
      </w:r>
    </w:p>
    <w:p w14:paraId="074205C0" w14:textId="2400CD1E"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Een parelkoopman die zoekt, die vindt, die verkoopt en die koopt. </w:t>
      </w:r>
    </w:p>
    <w:p w14:paraId="4DC9C36D" w14:textId="3D7FDFC5" w:rsidR="006F3D73" w:rsidRPr="00843C40" w:rsidRDefault="006F3D73" w:rsidP="00843C40">
      <w:pPr>
        <w:pStyle w:val="Geenafstand"/>
        <w:rPr>
          <w:rFonts w:ascii="Times New Roman" w:hAnsi="Times New Roman"/>
          <w:sz w:val="25"/>
          <w:szCs w:val="25"/>
        </w:rPr>
      </w:pPr>
      <w:r>
        <w:rPr>
          <w:rFonts w:ascii="Times New Roman" w:hAnsi="Times New Roman"/>
          <w:sz w:val="25"/>
          <w:szCs w:val="25"/>
        </w:rPr>
        <w:t>Als eerste dus:</w:t>
      </w:r>
    </w:p>
    <w:p w14:paraId="0AE34FED" w14:textId="77777777" w:rsidR="00843C40" w:rsidRPr="00843C40" w:rsidRDefault="00843C40" w:rsidP="00843C40">
      <w:pPr>
        <w:pStyle w:val="Geenafstand"/>
        <w:rPr>
          <w:rFonts w:ascii="Times New Roman" w:hAnsi="Times New Roman"/>
          <w:sz w:val="25"/>
          <w:szCs w:val="25"/>
        </w:rPr>
      </w:pPr>
    </w:p>
    <w:p w14:paraId="4D7DDAEA" w14:textId="6DB85CEF" w:rsidR="00843C40" w:rsidRPr="006F3D73" w:rsidRDefault="00843C40" w:rsidP="00843C40">
      <w:pPr>
        <w:pStyle w:val="Geenafstand"/>
        <w:rPr>
          <w:rFonts w:ascii="Times New Roman" w:hAnsi="Times New Roman"/>
          <w:b/>
          <w:bCs/>
          <w:sz w:val="25"/>
          <w:szCs w:val="25"/>
        </w:rPr>
      </w:pPr>
      <w:r w:rsidRPr="006F3D73">
        <w:rPr>
          <w:rFonts w:ascii="Times New Roman" w:hAnsi="Times New Roman"/>
          <w:b/>
          <w:bCs/>
          <w:sz w:val="25"/>
          <w:szCs w:val="25"/>
        </w:rPr>
        <w:t>1. Een koopman die zoekt</w:t>
      </w:r>
    </w:p>
    <w:p w14:paraId="7044161A"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Want er staat: Wederom, ook is het koninkrijk der hemelen gelijk aan een koopman.</w:t>
      </w:r>
    </w:p>
    <w:p w14:paraId="7F10CE24" w14:textId="12A068B4"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w:t>
      </w:r>
      <w:r w:rsidRPr="00843C40">
        <w:rPr>
          <w:rFonts w:ascii="Times New Roman" w:hAnsi="Times New Roman"/>
          <w:i/>
          <w:sz w:val="25"/>
          <w:szCs w:val="25"/>
        </w:rPr>
        <w:t>Het koninkrijk der hemelen is gelijk’</w:t>
      </w:r>
      <w:r w:rsidRPr="00843C40">
        <w:rPr>
          <w:rFonts w:ascii="Times New Roman" w:hAnsi="Times New Roman"/>
          <w:sz w:val="25"/>
          <w:szCs w:val="25"/>
        </w:rPr>
        <w:t xml:space="preserve">. Moeilijke zin, jongens en meisjes. Het betekent: ‘zo gaat in het </w:t>
      </w:r>
      <w:r w:rsidR="006F3D73">
        <w:rPr>
          <w:rFonts w:ascii="Times New Roman" w:hAnsi="Times New Roman"/>
          <w:sz w:val="25"/>
          <w:szCs w:val="25"/>
        </w:rPr>
        <w:t>K</w:t>
      </w:r>
      <w:r w:rsidRPr="00843C40">
        <w:rPr>
          <w:rFonts w:ascii="Times New Roman" w:hAnsi="Times New Roman"/>
          <w:sz w:val="25"/>
          <w:szCs w:val="25"/>
        </w:rPr>
        <w:t xml:space="preserve">oninkrijk van God, in de dienst van de Heere’. Zo gaat het als de Heere werkt in harten van mensen. </w:t>
      </w:r>
    </w:p>
    <w:p w14:paraId="42C12E18"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Hoe? Hoe gaat dat dan? </w:t>
      </w:r>
    </w:p>
    <w:p w14:paraId="081221AB"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Nou, dat staat hier. Dat lijkt precies op een koopman die parels zoekt. </w:t>
      </w:r>
    </w:p>
    <w:p w14:paraId="3AA25385" w14:textId="77777777" w:rsidR="00843C40" w:rsidRPr="00843C40" w:rsidRDefault="00843C40" w:rsidP="00843C40">
      <w:pPr>
        <w:pStyle w:val="Geenafstand"/>
        <w:rPr>
          <w:rFonts w:ascii="Times New Roman" w:hAnsi="Times New Roman"/>
          <w:sz w:val="25"/>
          <w:szCs w:val="25"/>
        </w:rPr>
      </w:pPr>
    </w:p>
    <w:p w14:paraId="006AEA37"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Parels, je weet wel, van die hele mooie, kleine, gladde, glimmende bolletjes die je aan een ketting kunt dragen, aan een parelketting. De meeste parels (ja, ze zijn natuurlijk wel mooi, maar) de meeste parels tegenwoordig zijn </w:t>
      </w:r>
      <w:r w:rsidRPr="00843C40">
        <w:rPr>
          <w:rFonts w:ascii="Times New Roman" w:hAnsi="Times New Roman"/>
          <w:i/>
          <w:sz w:val="25"/>
          <w:szCs w:val="25"/>
        </w:rPr>
        <w:t>niet echt.</w:t>
      </w:r>
      <w:r w:rsidRPr="00843C40">
        <w:rPr>
          <w:rFonts w:ascii="Times New Roman" w:hAnsi="Times New Roman"/>
          <w:sz w:val="25"/>
          <w:szCs w:val="25"/>
        </w:rPr>
        <w:t xml:space="preserve"> Het zijn geen echte parels. </w:t>
      </w:r>
    </w:p>
    <w:p w14:paraId="20A7EBBE"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Ze zijn gemaakt van kunststof of van plastic. Ze zijn nagemaakt. Natuurlijk, ze zijn nog steeds wel heel mooi en je kunt ze ook aan een ketting dragen, maar </w:t>
      </w:r>
      <w:r w:rsidRPr="00843C40">
        <w:rPr>
          <w:rFonts w:ascii="Times New Roman" w:hAnsi="Times New Roman"/>
          <w:i/>
          <w:sz w:val="25"/>
          <w:szCs w:val="25"/>
        </w:rPr>
        <w:t>echte</w:t>
      </w:r>
      <w:r w:rsidRPr="00843C40">
        <w:rPr>
          <w:rFonts w:ascii="Times New Roman" w:hAnsi="Times New Roman"/>
          <w:sz w:val="25"/>
          <w:szCs w:val="25"/>
        </w:rPr>
        <w:t xml:space="preserve"> parels zijn anders. Die zijn heel erg duur. </w:t>
      </w:r>
    </w:p>
    <w:p w14:paraId="650B8E7F" w14:textId="77777777" w:rsidR="00843C40" w:rsidRPr="00843C40" w:rsidRDefault="00843C40" w:rsidP="00843C40">
      <w:pPr>
        <w:pStyle w:val="Geenafstand"/>
        <w:rPr>
          <w:rFonts w:ascii="Times New Roman" w:hAnsi="Times New Roman"/>
          <w:sz w:val="25"/>
          <w:szCs w:val="25"/>
        </w:rPr>
      </w:pPr>
    </w:p>
    <w:p w14:paraId="07668581" w14:textId="2EDD7D8F"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vroeger in de tijd van de Bijbel waren ze nog veel duurder dan nu. Duurder dan goud. Verschrikkelijk duur. Want hoe kwam je aan die parels? Groeiden die aan een boom? </w:t>
      </w:r>
      <w:r w:rsidRPr="00843C40">
        <w:rPr>
          <w:rFonts w:ascii="Times New Roman" w:hAnsi="Times New Roman"/>
          <w:sz w:val="25"/>
          <w:szCs w:val="25"/>
        </w:rPr>
        <w:lastRenderedPageBreak/>
        <w:t xml:space="preserve">Nee, die parels die groeiden wel, maar die groeiden op de bodem van de oceaan. Op de bodem van de Indische Oceaan, heel ver hier vandaan. Daar liggen schelpen, pareloesters: twee schelpen tegen elkaar, met middenin een gekarteld randje. En daar, als je er in zou kijken, dan zie je ze zitten: </w:t>
      </w:r>
      <w:r w:rsidRPr="00020BF6">
        <w:rPr>
          <w:rFonts w:ascii="Times New Roman" w:hAnsi="Times New Roman"/>
          <w:i/>
          <w:iCs/>
          <w:sz w:val="25"/>
          <w:szCs w:val="25"/>
        </w:rPr>
        <w:t>parels</w:t>
      </w:r>
      <w:r w:rsidRPr="00843C40">
        <w:rPr>
          <w:rFonts w:ascii="Times New Roman" w:hAnsi="Times New Roman"/>
          <w:sz w:val="25"/>
          <w:szCs w:val="25"/>
        </w:rPr>
        <w:t xml:space="preserve">. </w:t>
      </w:r>
    </w:p>
    <w:p w14:paraId="031C5C1E" w14:textId="12098174"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De Schepper, </w:t>
      </w:r>
      <w:r w:rsidR="00803C5E">
        <w:rPr>
          <w:rFonts w:ascii="Times New Roman" w:hAnsi="Times New Roman"/>
          <w:sz w:val="25"/>
          <w:szCs w:val="25"/>
        </w:rPr>
        <w:t>God,</w:t>
      </w:r>
      <w:r w:rsidRPr="00843C40">
        <w:rPr>
          <w:rFonts w:ascii="Times New Roman" w:hAnsi="Times New Roman"/>
          <w:sz w:val="25"/>
          <w:szCs w:val="25"/>
        </w:rPr>
        <w:t xml:space="preserve"> maakt parels, diep in de zee. Helemaal af: wit, glanzend, glimmend, mooi, rond, perfect, volmaakt. </w:t>
      </w:r>
    </w:p>
    <w:p w14:paraId="72068B7D" w14:textId="3D0BB9D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Want een diamantje </w:t>
      </w:r>
      <w:r w:rsidR="00020BF6">
        <w:rPr>
          <w:rFonts w:ascii="Times New Roman" w:hAnsi="Times New Roman"/>
          <w:sz w:val="25"/>
          <w:szCs w:val="25"/>
        </w:rPr>
        <w:t>(</w:t>
      </w:r>
      <w:r w:rsidRPr="00843C40">
        <w:rPr>
          <w:rFonts w:ascii="Times New Roman" w:hAnsi="Times New Roman"/>
          <w:sz w:val="25"/>
          <w:szCs w:val="25"/>
        </w:rPr>
        <w:t>die je bijvoorbeeld kunt dragen aan een ring</w:t>
      </w:r>
      <w:r w:rsidR="00020BF6">
        <w:rPr>
          <w:rFonts w:ascii="Times New Roman" w:hAnsi="Times New Roman"/>
          <w:sz w:val="25"/>
          <w:szCs w:val="25"/>
        </w:rPr>
        <w:t>),</w:t>
      </w:r>
      <w:r w:rsidRPr="00843C40">
        <w:rPr>
          <w:rFonts w:ascii="Times New Roman" w:hAnsi="Times New Roman"/>
          <w:sz w:val="25"/>
          <w:szCs w:val="25"/>
        </w:rPr>
        <w:t xml:space="preserve"> die is nog geslepen, door een kunstenaar, door mensenhanden. Maar een parel is het werk van Gods hand. </w:t>
      </w:r>
    </w:p>
    <w:p w14:paraId="00223B25" w14:textId="77777777" w:rsidR="00843C40" w:rsidRPr="00843C40" w:rsidRDefault="00843C40" w:rsidP="00843C40">
      <w:pPr>
        <w:pStyle w:val="Geenafstand"/>
        <w:rPr>
          <w:rFonts w:ascii="Times New Roman" w:hAnsi="Times New Roman"/>
          <w:sz w:val="25"/>
          <w:szCs w:val="25"/>
        </w:rPr>
      </w:pPr>
    </w:p>
    <w:p w14:paraId="3C43A0E1" w14:textId="3A6015BD"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Vroeger werden die parels een voor een opgedoken door een parelvisser. Met een net (om die oesters, </w:t>
      </w:r>
      <w:r w:rsidR="00020BF6">
        <w:rPr>
          <w:rFonts w:ascii="Times New Roman" w:hAnsi="Times New Roman"/>
          <w:sz w:val="25"/>
          <w:szCs w:val="25"/>
        </w:rPr>
        <w:t xml:space="preserve">om </w:t>
      </w:r>
      <w:r w:rsidRPr="00843C40">
        <w:rPr>
          <w:rFonts w:ascii="Times New Roman" w:hAnsi="Times New Roman"/>
          <w:sz w:val="25"/>
          <w:szCs w:val="25"/>
        </w:rPr>
        <w:t xml:space="preserve">die schelpen in te doen) en een steen (want dan zakte dat net tenminste snel naar beneden als </w:t>
      </w:r>
      <w:r w:rsidR="00020BF6">
        <w:rPr>
          <w:rFonts w:ascii="Times New Roman" w:hAnsi="Times New Roman"/>
          <w:sz w:val="25"/>
          <w:szCs w:val="25"/>
        </w:rPr>
        <w:t xml:space="preserve">die </w:t>
      </w:r>
      <w:r w:rsidR="00020BF6" w:rsidRPr="00843C40">
        <w:rPr>
          <w:rFonts w:ascii="Times New Roman" w:hAnsi="Times New Roman"/>
          <w:sz w:val="25"/>
          <w:szCs w:val="25"/>
        </w:rPr>
        <w:t>parelvisser</w:t>
      </w:r>
      <w:r w:rsidRPr="00843C40">
        <w:rPr>
          <w:rFonts w:ascii="Times New Roman" w:hAnsi="Times New Roman"/>
          <w:sz w:val="25"/>
          <w:szCs w:val="25"/>
        </w:rPr>
        <w:t xml:space="preserve"> naar beneden zwom), zo zwom hij naar de bodem van de zee. En zo haalde hij die parels naar boven. </w:t>
      </w:r>
    </w:p>
    <w:p w14:paraId="097FB88D"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Dat was gevaarlijk werk. Want hij had geen duikerspak, geen zuurstof, geen snorkel. En daar beneden was het gevaarlijk, want daar zwommen vaak haaien. Dus gebeurde het nog weleens dat die parelvisser niet meer boven kwam, of niet meer helemaal boven kwam. </w:t>
      </w:r>
    </w:p>
    <w:p w14:paraId="03D7AECD" w14:textId="77777777" w:rsidR="00843C40" w:rsidRPr="00843C40" w:rsidRDefault="00843C40" w:rsidP="00843C40">
      <w:pPr>
        <w:pStyle w:val="Geenafstand"/>
        <w:rPr>
          <w:rFonts w:ascii="Times New Roman" w:hAnsi="Times New Roman"/>
          <w:sz w:val="25"/>
          <w:szCs w:val="25"/>
        </w:rPr>
      </w:pPr>
    </w:p>
    <w:p w14:paraId="04599D15" w14:textId="132EBA9F"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Parels waren duur, kostbaar, zeldzaam. Er waren kleine pareltjes, maar er waren ook grotere. Hoe groter zo’n parel was, hoe duurder. Als een parel zo groot was als een walnoot of als een kastanje, dan was hij eigenlijk te duur om te betalen. Zo’n parel was alleen maar voor een koning of voor een keizer die heel erg rijk was. </w:t>
      </w:r>
    </w:p>
    <w:p w14:paraId="02BA19C4" w14:textId="77777777" w:rsidR="00151BD8" w:rsidRPr="00843C40" w:rsidRDefault="00151BD8" w:rsidP="00843C40">
      <w:pPr>
        <w:pStyle w:val="Geenafstand"/>
        <w:rPr>
          <w:rFonts w:ascii="Times New Roman" w:hAnsi="Times New Roman"/>
          <w:sz w:val="25"/>
          <w:szCs w:val="25"/>
        </w:rPr>
      </w:pPr>
    </w:p>
    <w:p w14:paraId="7CEBE15A" w14:textId="02CAFA9B"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Parels, soms </w:t>
      </w:r>
      <w:r w:rsidR="00151BD8">
        <w:rPr>
          <w:rFonts w:ascii="Times New Roman" w:hAnsi="Times New Roman"/>
          <w:sz w:val="25"/>
          <w:szCs w:val="25"/>
        </w:rPr>
        <w:t xml:space="preserve">zijn ze </w:t>
      </w:r>
      <w:r w:rsidRPr="00843C40">
        <w:rPr>
          <w:rFonts w:ascii="Times New Roman" w:hAnsi="Times New Roman"/>
          <w:sz w:val="25"/>
          <w:szCs w:val="25"/>
        </w:rPr>
        <w:t>in de Bijbel een beeld van weelde en overdadigheid die niet past bij ons, christenen. Het past ons niet, zegt het Nieuwe Testament, om ons uitbundig te behangen met sieraden. Want matigheid</w:t>
      </w:r>
      <w:r w:rsidR="00151BD8">
        <w:rPr>
          <w:rFonts w:ascii="Times New Roman" w:hAnsi="Times New Roman"/>
          <w:sz w:val="25"/>
          <w:szCs w:val="25"/>
        </w:rPr>
        <w:t xml:space="preserve"> en</w:t>
      </w:r>
      <w:r w:rsidRPr="00843C40">
        <w:rPr>
          <w:rFonts w:ascii="Times New Roman" w:hAnsi="Times New Roman"/>
          <w:sz w:val="25"/>
          <w:szCs w:val="25"/>
        </w:rPr>
        <w:t xml:space="preserve"> eenvoudigheid </w:t>
      </w:r>
      <w:r w:rsidR="00151BD8">
        <w:rPr>
          <w:rFonts w:ascii="Times New Roman" w:hAnsi="Times New Roman"/>
          <w:sz w:val="25"/>
          <w:szCs w:val="25"/>
        </w:rPr>
        <w:t xml:space="preserve">zijn </w:t>
      </w:r>
      <w:r w:rsidRPr="00843C40">
        <w:rPr>
          <w:rFonts w:ascii="Times New Roman" w:hAnsi="Times New Roman"/>
          <w:sz w:val="25"/>
          <w:szCs w:val="25"/>
        </w:rPr>
        <w:t xml:space="preserve">het sieraad van een christen. </w:t>
      </w:r>
    </w:p>
    <w:p w14:paraId="71536003" w14:textId="77777777" w:rsidR="001A4FA1"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Maar, parels (in het Oude Testament ‘robijnen’ genoemd) zijn in de Bijbel vooral het beeld van de vreze des HEEREN, van het dienen van de Heere. Met een </w:t>
      </w:r>
      <w:r w:rsidRPr="001A4FA1">
        <w:rPr>
          <w:rFonts w:ascii="Times New Roman" w:hAnsi="Times New Roman"/>
          <w:i/>
          <w:iCs/>
          <w:sz w:val="25"/>
          <w:szCs w:val="25"/>
        </w:rPr>
        <w:t>nieuw</w:t>
      </w:r>
      <w:r w:rsidRPr="00843C40">
        <w:rPr>
          <w:rFonts w:ascii="Times New Roman" w:hAnsi="Times New Roman"/>
          <w:sz w:val="25"/>
          <w:szCs w:val="25"/>
        </w:rPr>
        <w:t xml:space="preserve"> hart, met een (en daar wijst dat glanzende, dat gladde, dat mooie op), met een </w:t>
      </w:r>
      <w:r w:rsidRPr="001A4FA1">
        <w:rPr>
          <w:rFonts w:ascii="Times New Roman" w:hAnsi="Times New Roman"/>
          <w:i/>
          <w:iCs/>
          <w:sz w:val="25"/>
          <w:szCs w:val="25"/>
        </w:rPr>
        <w:t>heilig</w:t>
      </w:r>
      <w:r w:rsidRPr="00843C40">
        <w:rPr>
          <w:rFonts w:ascii="Times New Roman" w:hAnsi="Times New Roman"/>
          <w:sz w:val="25"/>
          <w:szCs w:val="25"/>
        </w:rPr>
        <w:t xml:space="preserve"> hart. </w:t>
      </w:r>
    </w:p>
    <w:p w14:paraId="003138C7" w14:textId="1DC03238" w:rsidR="00843C40" w:rsidRPr="001A4FA1" w:rsidRDefault="00843C40" w:rsidP="00843C40">
      <w:pPr>
        <w:pStyle w:val="Geenafstand"/>
        <w:rPr>
          <w:rFonts w:ascii="Times New Roman" w:hAnsi="Times New Roman"/>
          <w:i/>
          <w:iCs/>
          <w:sz w:val="25"/>
          <w:szCs w:val="25"/>
        </w:rPr>
      </w:pPr>
      <w:r w:rsidRPr="00843C40">
        <w:rPr>
          <w:rFonts w:ascii="Times New Roman" w:hAnsi="Times New Roman"/>
          <w:sz w:val="25"/>
          <w:szCs w:val="25"/>
        </w:rPr>
        <w:t xml:space="preserve">Daarnaar, zegt de Spreukendichter in Spreuken 2, moeten wij zoeken, </w:t>
      </w:r>
      <w:r w:rsidRPr="001A4FA1">
        <w:rPr>
          <w:rFonts w:ascii="Times New Roman" w:hAnsi="Times New Roman"/>
          <w:i/>
          <w:iCs/>
          <w:sz w:val="25"/>
          <w:szCs w:val="25"/>
        </w:rPr>
        <w:t xml:space="preserve">meer dan naar verborgen schatten. </w:t>
      </w:r>
    </w:p>
    <w:p w14:paraId="7B5BE02A" w14:textId="77777777" w:rsidR="00843C40" w:rsidRPr="00843C40" w:rsidRDefault="00843C40" w:rsidP="00843C40">
      <w:pPr>
        <w:pStyle w:val="Geenafstand"/>
        <w:rPr>
          <w:rFonts w:ascii="Times New Roman" w:hAnsi="Times New Roman"/>
          <w:sz w:val="25"/>
          <w:szCs w:val="25"/>
        </w:rPr>
      </w:pPr>
    </w:p>
    <w:p w14:paraId="0EB39C1B"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Nou, dat doet hij, die koopman. Hij zoekt parels. </w:t>
      </w:r>
    </w:p>
    <w:p w14:paraId="1B786871" w14:textId="316FA4AA"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Hij </w:t>
      </w:r>
      <w:r w:rsidRPr="001A4FA1">
        <w:rPr>
          <w:rFonts w:ascii="Times New Roman" w:hAnsi="Times New Roman"/>
          <w:i/>
          <w:iCs/>
          <w:sz w:val="25"/>
          <w:szCs w:val="25"/>
        </w:rPr>
        <w:t>zoekt</w:t>
      </w:r>
      <w:r w:rsidRPr="00843C40">
        <w:rPr>
          <w:rFonts w:ascii="Times New Roman" w:hAnsi="Times New Roman"/>
          <w:sz w:val="25"/>
          <w:szCs w:val="25"/>
        </w:rPr>
        <w:t xml:space="preserve"> ze. Hij gaat niet zelf zwemmen en vissen, maar hij </w:t>
      </w:r>
      <w:r w:rsidRPr="001A4FA1">
        <w:rPr>
          <w:rFonts w:ascii="Times New Roman" w:hAnsi="Times New Roman"/>
          <w:i/>
          <w:iCs/>
          <w:sz w:val="25"/>
          <w:szCs w:val="25"/>
        </w:rPr>
        <w:t>zoekt</w:t>
      </w:r>
      <w:r w:rsidRPr="00843C40">
        <w:rPr>
          <w:rFonts w:ascii="Times New Roman" w:hAnsi="Times New Roman"/>
          <w:sz w:val="25"/>
          <w:szCs w:val="25"/>
        </w:rPr>
        <w:t xml:space="preserve"> ze. Hij struint alle markten</w:t>
      </w:r>
      <w:r w:rsidR="001A4FA1">
        <w:rPr>
          <w:rFonts w:ascii="Times New Roman" w:hAnsi="Times New Roman"/>
          <w:sz w:val="25"/>
          <w:szCs w:val="25"/>
        </w:rPr>
        <w:t xml:space="preserve">, </w:t>
      </w:r>
      <w:r w:rsidRPr="00843C40">
        <w:rPr>
          <w:rFonts w:ascii="Times New Roman" w:hAnsi="Times New Roman"/>
          <w:sz w:val="25"/>
          <w:szCs w:val="25"/>
        </w:rPr>
        <w:t xml:space="preserve">vissers en winkeltjes af op zoek naar parels. Niet alleen in Israël, maar ook verder weg. Dat blijkt uit het Griekse woord wat gebruikt wordt. Hij reist over de zeeën, wij zouden zeggen, naar heinde en ver, op zoek naar parels. </w:t>
      </w:r>
    </w:p>
    <w:p w14:paraId="754B661A" w14:textId="310C9C4B"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Het gaat hem alleen om parels. Er waren ook kooplui, die kochten </w:t>
      </w:r>
      <w:r w:rsidR="001A4FA1">
        <w:rPr>
          <w:rFonts w:ascii="Times New Roman" w:hAnsi="Times New Roman"/>
          <w:sz w:val="25"/>
          <w:szCs w:val="25"/>
        </w:rPr>
        <w:t xml:space="preserve">niet alleen </w:t>
      </w:r>
      <w:r w:rsidRPr="00843C40">
        <w:rPr>
          <w:rFonts w:ascii="Times New Roman" w:hAnsi="Times New Roman"/>
          <w:sz w:val="25"/>
          <w:szCs w:val="25"/>
        </w:rPr>
        <w:t>parels</w:t>
      </w:r>
      <w:r w:rsidR="001A4FA1">
        <w:rPr>
          <w:rFonts w:ascii="Times New Roman" w:hAnsi="Times New Roman"/>
          <w:sz w:val="25"/>
          <w:szCs w:val="25"/>
        </w:rPr>
        <w:t xml:space="preserve">, maar ook </w:t>
      </w:r>
      <w:r w:rsidRPr="00843C40">
        <w:rPr>
          <w:rFonts w:ascii="Times New Roman" w:hAnsi="Times New Roman"/>
          <w:sz w:val="25"/>
          <w:szCs w:val="25"/>
        </w:rPr>
        <w:t xml:space="preserve">goud en zilver en edelstenen, maar dit is een echte parel-specialist. </w:t>
      </w:r>
    </w:p>
    <w:p w14:paraId="6898F658" w14:textId="72ED74DC"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hij zoekt (dat staat er), </w:t>
      </w:r>
      <w:r w:rsidRPr="001A2130">
        <w:rPr>
          <w:rFonts w:ascii="Times New Roman" w:hAnsi="Times New Roman"/>
          <w:i/>
          <w:iCs/>
          <w:sz w:val="25"/>
          <w:szCs w:val="25"/>
        </w:rPr>
        <w:t>schone</w:t>
      </w:r>
      <w:r w:rsidRPr="00843C40">
        <w:rPr>
          <w:rFonts w:ascii="Times New Roman" w:hAnsi="Times New Roman"/>
          <w:sz w:val="25"/>
          <w:szCs w:val="25"/>
        </w:rPr>
        <w:t xml:space="preserve">, dat betekent </w:t>
      </w:r>
      <w:r w:rsidRPr="001A2130">
        <w:rPr>
          <w:rFonts w:ascii="Times New Roman" w:hAnsi="Times New Roman"/>
          <w:i/>
          <w:iCs/>
          <w:sz w:val="25"/>
          <w:szCs w:val="25"/>
        </w:rPr>
        <w:t>mooie</w:t>
      </w:r>
      <w:r w:rsidRPr="00843C40">
        <w:rPr>
          <w:rFonts w:ascii="Times New Roman" w:hAnsi="Times New Roman"/>
          <w:sz w:val="25"/>
          <w:szCs w:val="25"/>
        </w:rPr>
        <w:t xml:space="preserve"> parels. </w:t>
      </w:r>
    </w:p>
    <w:p w14:paraId="4F2F746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Hij is echt een kenner. Hij heeft er heel goed oog voor, voor wat echt en mooi is. Hij laat zich zeker niet bekopen, want hij weet precies wat hij hebben moet. </w:t>
      </w:r>
    </w:p>
    <w:p w14:paraId="6A912C24" w14:textId="77777777" w:rsidR="00843C40" w:rsidRPr="00843C40" w:rsidRDefault="00843C40" w:rsidP="00843C40">
      <w:pPr>
        <w:pStyle w:val="Geenafstand"/>
        <w:rPr>
          <w:rFonts w:ascii="Times New Roman" w:hAnsi="Times New Roman"/>
          <w:sz w:val="25"/>
          <w:szCs w:val="25"/>
        </w:rPr>
      </w:pPr>
    </w:p>
    <w:p w14:paraId="6030BCD8" w14:textId="77777777" w:rsidR="001A213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Die koopman is een </w:t>
      </w:r>
      <w:r w:rsidRPr="004556E3">
        <w:rPr>
          <w:rFonts w:ascii="Times New Roman" w:hAnsi="Times New Roman"/>
          <w:i/>
          <w:iCs/>
          <w:sz w:val="25"/>
          <w:szCs w:val="25"/>
        </w:rPr>
        <w:t>zoekend</w:t>
      </w:r>
      <w:r w:rsidRPr="00843C40">
        <w:rPr>
          <w:rFonts w:ascii="Times New Roman" w:hAnsi="Times New Roman"/>
          <w:sz w:val="25"/>
          <w:szCs w:val="25"/>
        </w:rPr>
        <w:t xml:space="preserve"> mens. Zoeken, parels zoeken, dat is zijn leven. </w:t>
      </w:r>
    </w:p>
    <w:p w14:paraId="5E575F08" w14:textId="1AA8FE4E"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Daar is hij altijd mee bezig, met dat ene ding: parels zoeken. </w:t>
      </w:r>
    </w:p>
    <w:p w14:paraId="549050DE" w14:textId="77777777" w:rsidR="001A2130" w:rsidRDefault="00843C40" w:rsidP="00843C40">
      <w:pPr>
        <w:pStyle w:val="Geenafstand"/>
        <w:rPr>
          <w:rFonts w:ascii="Times New Roman" w:hAnsi="Times New Roman"/>
          <w:sz w:val="25"/>
          <w:szCs w:val="25"/>
        </w:rPr>
      </w:pPr>
      <w:r w:rsidRPr="00843C40">
        <w:rPr>
          <w:rFonts w:ascii="Times New Roman" w:hAnsi="Times New Roman"/>
          <w:sz w:val="25"/>
          <w:szCs w:val="25"/>
        </w:rPr>
        <w:lastRenderedPageBreak/>
        <w:t>Hij verdoet zijn tijd niet met allerlei vormen van ontspanning en bezigheid. Wij zouden zeggen met boeken lezen, met films kijken</w:t>
      </w:r>
      <w:r w:rsidR="001A2130">
        <w:rPr>
          <w:rFonts w:ascii="Times New Roman" w:hAnsi="Times New Roman"/>
          <w:sz w:val="25"/>
          <w:szCs w:val="25"/>
        </w:rPr>
        <w:t xml:space="preserve"> of met zijn </w:t>
      </w:r>
      <w:r w:rsidRPr="00843C40">
        <w:rPr>
          <w:rFonts w:ascii="Times New Roman" w:hAnsi="Times New Roman"/>
          <w:sz w:val="25"/>
          <w:szCs w:val="25"/>
        </w:rPr>
        <w:t xml:space="preserve">hobby. Nee, hij zoekt. </w:t>
      </w:r>
    </w:p>
    <w:p w14:paraId="7BB9ADAF" w14:textId="7D460F33"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hij zoekt ook niet zomaar iets, niet iets alledaags of ordinairs, niet iets dat zomaar voorbij gaat. Maar hij zoekt iets heel moois. Iets heel kostbaars, wat voorlopig in ieder geval blijft en wat waardevast lijkt: parels. </w:t>
      </w:r>
    </w:p>
    <w:p w14:paraId="03C20B25" w14:textId="77777777" w:rsidR="004556E3" w:rsidRPr="00843C40" w:rsidRDefault="004556E3" w:rsidP="00843C40">
      <w:pPr>
        <w:pStyle w:val="Geenafstand"/>
        <w:rPr>
          <w:rFonts w:ascii="Times New Roman" w:hAnsi="Times New Roman"/>
          <w:sz w:val="25"/>
          <w:szCs w:val="25"/>
        </w:rPr>
      </w:pPr>
    </w:p>
    <w:p w14:paraId="12109FF1" w14:textId="77777777" w:rsidR="004556E3"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hij zoekt </w:t>
      </w:r>
      <w:r w:rsidRPr="004556E3">
        <w:rPr>
          <w:rFonts w:ascii="Times New Roman" w:hAnsi="Times New Roman"/>
          <w:i/>
          <w:iCs/>
          <w:sz w:val="25"/>
          <w:szCs w:val="25"/>
        </w:rPr>
        <w:t>met grote inspanning.</w:t>
      </w:r>
      <w:r w:rsidRPr="00843C40">
        <w:rPr>
          <w:rFonts w:ascii="Times New Roman" w:hAnsi="Times New Roman"/>
          <w:sz w:val="25"/>
          <w:szCs w:val="25"/>
        </w:rPr>
        <w:t xml:space="preserve"> Trouwens, hij heeft er ook heel veel verstand van. </w:t>
      </w:r>
    </w:p>
    <w:p w14:paraId="1D48FBED" w14:textId="22D49215"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Hij is echt een specialist. Hij weet precies waar hij het over heeft. Hij weet precies welke hij moet hebben en hij kan je er alles over vertellen. En als hij nu zou leven, dan zouden we zeggen: hij kan direct een echte parel onderscheiden van een namaakparel, van zo’n kunstparel. </w:t>
      </w:r>
    </w:p>
    <w:p w14:paraId="4FF4E594" w14:textId="77777777" w:rsidR="004556E3" w:rsidRPr="00843C40" w:rsidRDefault="004556E3" w:rsidP="00843C40">
      <w:pPr>
        <w:pStyle w:val="Geenafstand"/>
        <w:rPr>
          <w:rFonts w:ascii="Times New Roman" w:hAnsi="Times New Roman"/>
          <w:sz w:val="25"/>
          <w:szCs w:val="25"/>
        </w:rPr>
      </w:pPr>
    </w:p>
    <w:p w14:paraId="13F57590" w14:textId="42E4F525"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Druk</w:t>
      </w:r>
      <w:r w:rsidR="004556E3">
        <w:rPr>
          <w:rFonts w:ascii="Times New Roman" w:hAnsi="Times New Roman"/>
          <w:sz w:val="25"/>
          <w:szCs w:val="25"/>
        </w:rPr>
        <w:t xml:space="preserve"> is hij</w:t>
      </w:r>
      <w:r w:rsidRPr="00843C40">
        <w:rPr>
          <w:rFonts w:ascii="Times New Roman" w:hAnsi="Times New Roman"/>
          <w:sz w:val="25"/>
          <w:szCs w:val="25"/>
        </w:rPr>
        <w:t xml:space="preserve">, met zoeken. Even tussendoor, waar bent u druk mee? En wat zoekt u? Wat zoeken jullie, jongens en meisjes? En waar zoekt u? </w:t>
      </w:r>
    </w:p>
    <w:p w14:paraId="0341C2AA" w14:textId="77777777" w:rsidR="004556E3"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Zoekt u het in uw werk, in uw carrière? Nee, zegt u, ik ben veel meer een denker. </w:t>
      </w:r>
    </w:p>
    <w:p w14:paraId="6768FDE2" w14:textId="77777777" w:rsidR="00502ECF"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Zoekt u het in de wetenschap? Nee, zegt u, ik ben veel meer een levensgenieter. </w:t>
      </w:r>
    </w:p>
    <w:p w14:paraId="4AABCD35" w14:textId="0A57DA93"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Zoekt u het in verstrooiing, in vermaak, in eten en drinken? Nee, zegt u, ik ben een gezelschapsmens. Zoekt u het in huiselijkheid en gezelligheid? </w:t>
      </w:r>
    </w:p>
    <w:p w14:paraId="2B5CC333" w14:textId="77777777" w:rsidR="00502ECF"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Wat zoeken jullie, jongens en meisjes? </w:t>
      </w:r>
      <w:r w:rsidR="00502ECF">
        <w:rPr>
          <w:rFonts w:ascii="Times New Roman" w:hAnsi="Times New Roman"/>
          <w:sz w:val="25"/>
          <w:szCs w:val="25"/>
        </w:rPr>
        <w:t>Je zegt: a</w:t>
      </w:r>
      <w:r w:rsidRPr="00843C40">
        <w:rPr>
          <w:rFonts w:ascii="Times New Roman" w:hAnsi="Times New Roman"/>
          <w:sz w:val="25"/>
          <w:szCs w:val="25"/>
        </w:rPr>
        <w:t xml:space="preserve">ls ik groot word, dan wil ik politie worden, brandweer, dokter, zuster… </w:t>
      </w:r>
    </w:p>
    <w:p w14:paraId="3BEC576D" w14:textId="703138CB"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Zoeken, druk met zoeken…</w:t>
      </w:r>
    </w:p>
    <w:p w14:paraId="74E2BD06" w14:textId="77777777" w:rsidR="00843C40" w:rsidRPr="00843C40" w:rsidRDefault="00843C40" w:rsidP="00843C40">
      <w:pPr>
        <w:pStyle w:val="Geenafstand"/>
        <w:rPr>
          <w:rFonts w:ascii="Times New Roman" w:hAnsi="Times New Roman"/>
          <w:sz w:val="25"/>
          <w:szCs w:val="25"/>
        </w:rPr>
      </w:pPr>
    </w:p>
    <w:p w14:paraId="00E48AA3" w14:textId="77777777" w:rsidR="00502ECF"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De parelkoopman zoekt ook. Daar is hij druk mee. Hij zoekt hele mooie, hele edele dingen. Hij gaat niet voor het alledaagse, voor het ordinaire, voor het platvloerse. </w:t>
      </w:r>
    </w:p>
    <w:p w14:paraId="397A7382" w14:textId="07E7FCE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Nee, hij zoekt iets anders. Je zou kunnen zeggen hij zoekt het hogerop. </w:t>
      </w:r>
    </w:p>
    <w:p w14:paraId="29AE2476" w14:textId="4C6523F5"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Wij zouden misschien zeggen: die man die zoekt deugden als waarheid, eerlijkheid, oprechtheid, netheid, vroomheid</w:t>
      </w:r>
      <w:r w:rsidR="00502ECF">
        <w:rPr>
          <w:rFonts w:ascii="Times New Roman" w:hAnsi="Times New Roman"/>
          <w:sz w:val="25"/>
          <w:szCs w:val="25"/>
        </w:rPr>
        <w:t xml:space="preserve"> en</w:t>
      </w:r>
      <w:r w:rsidRPr="00843C40">
        <w:rPr>
          <w:rFonts w:ascii="Times New Roman" w:hAnsi="Times New Roman"/>
          <w:sz w:val="25"/>
          <w:szCs w:val="25"/>
        </w:rPr>
        <w:t xml:space="preserve"> echtheid. </w:t>
      </w:r>
    </w:p>
    <w:p w14:paraId="18B97B5E" w14:textId="77777777" w:rsidR="00843C40" w:rsidRPr="00843C40" w:rsidRDefault="00843C40" w:rsidP="00843C40">
      <w:pPr>
        <w:pStyle w:val="Geenafstand"/>
        <w:rPr>
          <w:rFonts w:ascii="Times New Roman" w:hAnsi="Times New Roman"/>
          <w:sz w:val="25"/>
          <w:szCs w:val="25"/>
        </w:rPr>
      </w:pPr>
    </w:p>
    <w:p w14:paraId="1EBE76FA" w14:textId="3F6F5B78"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met wat hij gevonden heeft, kan hij weer verder. Want die </w:t>
      </w:r>
      <w:r w:rsidR="00502ECF">
        <w:rPr>
          <w:rFonts w:ascii="Times New Roman" w:hAnsi="Times New Roman"/>
          <w:sz w:val="25"/>
          <w:szCs w:val="25"/>
        </w:rPr>
        <w:t xml:space="preserve">parels </w:t>
      </w:r>
      <w:r w:rsidRPr="00843C40">
        <w:rPr>
          <w:rFonts w:ascii="Times New Roman" w:hAnsi="Times New Roman"/>
          <w:sz w:val="25"/>
          <w:szCs w:val="25"/>
        </w:rPr>
        <w:t xml:space="preserve">kan hij weer ruilen of verkopen. En zo maakt hij winst. En van die winst kan hij </w:t>
      </w:r>
      <w:r w:rsidR="00502ECF">
        <w:rPr>
          <w:rFonts w:ascii="Times New Roman" w:hAnsi="Times New Roman"/>
          <w:sz w:val="25"/>
          <w:szCs w:val="25"/>
        </w:rPr>
        <w:t xml:space="preserve">weer </w:t>
      </w:r>
      <w:r w:rsidRPr="00843C40">
        <w:rPr>
          <w:rFonts w:ascii="Times New Roman" w:hAnsi="Times New Roman"/>
          <w:sz w:val="25"/>
          <w:szCs w:val="25"/>
        </w:rPr>
        <w:t xml:space="preserve">grotere parels kopen. En zo gaat zijn handel door, zo gaat de zaak vooruit. En dat moet ook. </w:t>
      </w:r>
    </w:p>
    <w:p w14:paraId="0BE726A5" w14:textId="77777777" w:rsidR="00843C40" w:rsidRPr="00843C40" w:rsidRDefault="00843C40" w:rsidP="00843C40">
      <w:pPr>
        <w:pStyle w:val="Geenafstand"/>
        <w:rPr>
          <w:rFonts w:ascii="Times New Roman" w:hAnsi="Times New Roman"/>
          <w:sz w:val="25"/>
          <w:szCs w:val="25"/>
        </w:rPr>
      </w:pPr>
    </w:p>
    <w:p w14:paraId="3DC248E8" w14:textId="58D8442E"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Hij lijkt misschien wel een beetje op ons… kerkmensen. Zoekers</w:t>
      </w:r>
      <w:r w:rsidR="00BC06F1">
        <w:rPr>
          <w:rFonts w:ascii="Times New Roman" w:hAnsi="Times New Roman"/>
          <w:sz w:val="25"/>
          <w:szCs w:val="25"/>
        </w:rPr>
        <w:t xml:space="preserve"> als we zijn</w:t>
      </w:r>
      <w:r w:rsidRPr="00843C40">
        <w:rPr>
          <w:rFonts w:ascii="Times New Roman" w:hAnsi="Times New Roman"/>
          <w:sz w:val="25"/>
          <w:szCs w:val="25"/>
        </w:rPr>
        <w:t xml:space="preserve">, bezig om vooruit te gaan. Nee, natuurlijk niet bezig met het wereldse, met het ordinaire, met het alledaagse, maar met </w:t>
      </w:r>
      <w:r w:rsidRPr="00843C40">
        <w:rPr>
          <w:rFonts w:ascii="Times New Roman" w:hAnsi="Times New Roman"/>
          <w:i/>
          <w:sz w:val="25"/>
          <w:szCs w:val="25"/>
        </w:rPr>
        <w:t>parels</w:t>
      </w:r>
      <w:r w:rsidRPr="00843C40">
        <w:rPr>
          <w:rFonts w:ascii="Times New Roman" w:hAnsi="Times New Roman"/>
          <w:sz w:val="25"/>
          <w:szCs w:val="25"/>
        </w:rPr>
        <w:t xml:space="preserve">... </w:t>
      </w:r>
    </w:p>
    <w:p w14:paraId="6173B243" w14:textId="11CFC5D1"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Nee, wij lijken niet op de man die de </w:t>
      </w:r>
      <w:r w:rsidR="00BC06F1">
        <w:rPr>
          <w:rFonts w:ascii="Times New Roman" w:hAnsi="Times New Roman"/>
          <w:sz w:val="25"/>
          <w:szCs w:val="25"/>
        </w:rPr>
        <w:t>(</w:t>
      </w:r>
      <w:r w:rsidRPr="00843C40">
        <w:rPr>
          <w:rFonts w:ascii="Times New Roman" w:hAnsi="Times New Roman"/>
          <w:sz w:val="25"/>
          <w:szCs w:val="25"/>
        </w:rPr>
        <w:t>dat is de gelijkenis hiervoor</w:t>
      </w:r>
      <w:r w:rsidR="00BC06F1">
        <w:rPr>
          <w:rFonts w:ascii="Times New Roman" w:hAnsi="Times New Roman"/>
          <w:sz w:val="25"/>
          <w:szCs w:val="25"/>
        </w:rPr>
        <w:t xml:space="preserve">) </w:t>
      </w:r>
      <w:r w:rsidRPr="00843C40">
        <w:rPr>
          <w:rFonts w:ascii="Times New Roman" w:hAnsi="Times New Roman"/>
          <w:sz w:val="25"/>
          <w:szCs w:val="25"/>
        </w:rPr>
        <w:t xml:space="preserve">schat in de akker vindt. Die zoekt helemaal niet, die zoekt nergens naar. Ik moet denken aan wat Jesaja zegt: </w:t>
      </w:r>
      <w:r w:rsidRPr="00BC06F1">
        <w:rPr>
          <w:rFonts w:ascii="Times New Roman" w:hAnsi="Times New Roman"/>
          <w:i/>
          <w:iCs/>
          <w:sz w:val="25"/>
          <w:szCs w:val="25"/>
        </w:rPr>
        <w:t>Ik ben gevonden</w:t>
      </w:r>
      <w:r w:rsidRPr="00843C40">
        <w:rPr>
          <w:rFonts w:ascii="Times New Roman" w:hAnsi="Times New Roman"/>
          <w:sz w:val="25"/>
          <w:szCs w:val="25"/>
        </w:rPr>
        <w:t xml:space="preserve">, zegt God, </w:t>
      </w:r>
      <w:r w:rsidRPr="00BC06F1">
        <w:rPr>
          <w:rFonts w:ascii="Times New Roman" w:hAnsi="Times New Roman"/>
          <w:i/>
          <w:iCs/>
          <w:sz w:val="25"/>
          <w:szCs w:val="25"/>
        </w:rPr>
        <w:t xml:space="preserve">door degenen die naar Mij niet zochten. </w:t>
      </w:r>
      <w:r w:rsidRPr="00843C40">
        <w:rPr>
          <w:rFonts w:ascii="Times New Roman" w:hAnsi="Times New Roman"/>
          <w:sz w:val="25"/>
          <w:szCs w:val="25"/>
        </w:rPr>
        <w:t xml:space="preserve">Hij is bezig in zijn akker met zijn hakbijl en dan ineens vindt hij een schat. Maar hij </w:t>
      </w:r>
      <w:r w:rsidRPr="00843C40">
        <w:rPr>
          <w:rFonts w:ascii="Times New Roman" w:hAnsi="Times New Roman"/>
          <w:i/>
          <w:sz w:val="25"/>
          <w:szCs w:val="25"/>
        </w:rPr>
        <w:t>zocht</w:t>
      </w:r>
      <w:r w:rsidRPr="00843C40">
        <w:rPr>
          <w:rFonts w:ascii="Times New Roman" w:hAnsi="Times New Roman"/>
          <w:sz w:val="25"/>
          <w:szCs w:val="25"/>
        </w:rPr>
        <w:t xml:space="preserve"> hem niet. </w:t>
      </w:r>
    </w:p>
    <w:p w14:paraId="2E8AA735" w14:textId="77777777" w:rsidR="00843C40" w:rsidRPr="00843C40" w:rsidRDefault="00843C40" w:rsidP="00843C40">
      <w:pPr>
        <w:pStyle w:val="Geenafstand"/>
        <w:rPr>
          <w:rFonts w:ascii="Times New Roman" w:hAnsi="Times New Roman"/>
          <w:sz w:val="25"/>
          <w:szCs w:val="25"/>
        </w:rPr>
      </w:pPr>
    </w:p>
    <w:p w14:paraId="18702943" w14:textId="77777777" w:rsidR="00BC06F1" w:rsidRDefault="00843C40" w:rsidP="00843C40">
      <w:pPr>
        <w:pStyle w:val="Geenafstand"/>
        <w:rPr>
          <w:rFonts w:ascii="Times New Roman" w:hAnsi="Times New Roman"/>
          <w:sz w:val="25"/>
          <w:szCs w:val="25"/>
        </w:rPr>
      </w:pPr>
      <w:r w:rsidRPr="00843C40">
        <w:rPr>
          <w:rFonts w:ascii="Times New Roman" w:hAnsi="Times New Roman"/>
          <w:sz w:val="25"/>
          <w:szCs w:val="25"/>
        </w:rPr>
        <w:t>Misschien lijkt u wel een beetje op die parelkoopman, die zoekt</w:t>
      </w:r>
      <w:r w:rsidR="00BC06F1">
        <w:rPr>
          <w:rFonts w:ascii="Times New Roman" w:hAnsi="Times New Roman"/>
          <w:sz w:val="25"/>
          <w:szCs w:val="25"/>
        </w:rPr>
        <w:t xml:space="preserve"> wel</w:t>
      </w:r>
      <w:r w:rsidRPr="00843C40">
        <w:rPr>
          <w:rFonts w:ascii="Times New Roman" w:hAnsi="Times New Roman"/>
          <w:sz w:val="25"/>
          <w:szCs w:val="25"/>
        </w:rPr>
        <w:t>.</w:t>
      </w:r>
    </w:p>
    <w:p w14:paraId="183D6131" w14:textId="21EBB4BA"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Hij zoekt en, dat is het tweede punt, hij vindt.</w:t>
      </w:r>
    </w:p>
    <w:p w14:paraId="05C64C7A" w14:textId="77777777" w:rsidR="00843C40" w:rsidRPr="00843C40" w:rsidRDefault="00843C40" w:rsidP="00843C40">
      <w:pPr>
        <w:pStyle w:val="Geenafstand"/>
        <w:rPr>
          <w:rFonts w:ascii="Times New Roman" w:hAnsi="Times New Roman"/>
          <w:sz w:val="25"/>
          <w:szCs w:val="25"/>
        </w:rPr>
      </w:pPr>
    </w:p>
    <w:p w14:paraId="695A8D76" w14:textId="77777777" w:rsidR="00BC06F1" w:rsidRDefault="00BC06F1" w:rsidP="00843C40">
      <w:pPr>
        <w:pStyle w:val="Geenafstand"/>
        <w:rPr>
          <w:rFonts w:ascii="Times New Roman" w:hAnsi="Times New Roman"/>
          <w:sz w:val="25"/>
          <w:szCs w:val="25"/>
        </w:rPr>
      </w:pPr>
    </w:p>
    <w:p w14:paraId="43A0E2EA" w14:textId="77777777" w:rsidR="00BC06F1" w:rsidRDefault="00BC06F1" w:rsidP="00843C40">
      <w:pPr>
        <w:pStyle w:val="Geenafstand"/>
        <w:rPr>
          <w:rFonts w:ascii="Times New Roman" w:hAnsi="Times New Roman"/>
          <w:sz w:val="25"/>
          <w:szCs w:val="25"/>
        </w:rPr>
      </w:pPr>
    </w:p>
    <w:p w14:paraId="2370963A" w14:textId="0E2E1542" w:rsidR="00843C40" w:rsidRPr="00BC06F1" w:rsidRDefault="00843C40" w:rsidP="00843C40">
      <w:pPr>
        <w:pStyle w:val="Geenafstand"/>
        <w:rPr>
          <w:rFonts w:ascii="Times New Roman" w:hAnsi="Times New Roman"/>
          <w:b/>
          <w:bCs/>
          <w:sz w:val="25"/>
          <w:szCs w:val="25"/>
        </w:rPr>
      </w:pPr>
      <w:r w:rsidRPr="00BC06F1">
        <w:rPr>
          <w:rFonts w:ascii="Times New Roman" w:hAnsi="Times New Roman"/>
          <w:b/>
          <w:bCs/>
          <w:sz w:val="25"/>
          <w:szCs w:val="25"/>
        </w:rPr>
        <w:lastRenderedPageBreak/>
        <w:t>2. Een koopman die vindt</w:t>
      </w:r>
    </w:p>
    <w:p w14:paraId="313FE180"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Maar wat hij ook zocht, </w:t>
      </w:r>
      <w:r w:rsidRPr="00843C40">
        <w:rPr>
          <w:rFonts w:ascii="Times New Roman" w:hAnsi="Times New Roman"/>
          <w:i/>
          <w:sz w:val="25"/>
          <w:szCs w:val="25"/>
        </w:rPr>
        <w:t>dit</w:t>
      </w:r>
      <w:r w:rsidRPr="00843C40">
        <w:rPr>
          <w:rFonts w:ascii="Times New Roman" w:hAnsi="Times New Roman"/>
          <w:sz w:val="25"/>
          <w:szCs w:val="25"/>
        </w:rPr>
        <w:t xml:space="preserve"> zocht hij niet, </w:t>
      </w:r>
      <w:r w:rsidRPr="00843C40">
        <w:rPr>
          <w:rFonts w:ascii="Times New Roman" w:hAnsi="Times New Roman"/>
          <w:i/>
          <w:sz w:val="25"/>
          <w:szCs w:val="25"/>
        </w:rPr>
        <w:t>dit</w:t>
      </w:r>
      <w:r w:rsidRPr="00843C40">
        <w:rPr>
          <w:rFonts w:ascii="Times New Roman" w:hAnsi="Times New Roman"/>
          <w:sz w:val="25"/>
          <w:szCs w:val="25"/>
        </w:rPr>
        <w:t xml:space="preserve"> verwachtte hij niet. Dit verwachtte hij </w:t>
      </w:r>
      <w:r w:rsidRPr="00843C40">
        <w:rPr>
          <w:rFonts w:ascii="Times New Roman" w:hAnsi="Times New Roman"/>
          <w:i/>
          <w:sz w:val="25"/>
          <w:szCs w:val="25"/>
        </w:rPr>
        <w:t>nooit</w:t>
      </w:r>
      <w:r w:rsidRPr="00843C40">
        <w:rPr>
          <w:rFonts w:ascii="Times New Roman" w:hAnsi="Times New Roman"/>
          <w:sz w:val="25"/>
          <w:szCs w:val="25"/>
        </w:rPr>
        <w:t xml:space="preserve">. Zo’n grote parel, zo’n dure, zo’n kostbare. Nooit gezocht ook trouwens. Nooit gedacht, nooit geweten dat er zo’n grote, zo’n kostbare parel bestond. </w:t>
      </w:r>
    </w:p>
    <w:p w14:paraId="7ABAA857"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het is niet alleen een hele </w:t>
      </w:r>
      <w:r w:rsidRPr="00843C40">
        <w:rPr>
          <w:rFonts w:ascii="Times New Roman" w:hAnsi="Times New Roman"/>
          <w:i/>
          <w:sz w:val="25"/>
          <w:szCs w:val="25"/>
        </w:rPr>
        <w:t>mooie</w:t>
      </w:r>
      <w:r w:rsidRPr="00843C40">
        <w:rPr>
          <w:rFonts w:ascii="Times New Roman" w:hAnsi="Times New Roman"/>
          <w:sz w:val="25"/>
          <w:szCs w:val="25"/>
        </w:rPr>
        <w:t xml:space="preserve"> parel. Het is vooral ook een hele </w:t>
      </w:r>
      <w:r w:rsidRPr="00843C40">
        <w:rPr>
          <w:rFonts w:ascii="Times New Roman" w:hAnsi="Times New Roman"/>
          <w:i/>
          <w:sz w:val="25"/>
          <w:szCs w:val="25"/>
        </w:rPr>
        <w:t>dure</w:t>
      </w:r>
      <w:r w:rsidRPr="00843C40">
        <w:rPr>
          <w:rFonts w:ascii="Times New Roman" w:hAnsi="Times New Roman"/>
          <w:sz w:val="25"/>
          <w:szCs w:val="25"/>
        </w:rPr>
        <w:t xml:space="preserve">, een hele kostbare parel, een parel </w:t>
      </w:r>
      <w:r w:rsidRPr="00843C40">
        <w:rPr>
          <w:rFonts w:ascii="Times New Roman" w:hAnsi="Times New Roman"/>
          <w:i/>
          <w:sz w:val="25"/>
          <w:szCs w:val="25"/>
        </w:rPr>
        <w:t>van grote waard</w:t>
      </w:r>
      <w:r w:rsidRPr="00E903DD">
        <w:rPr>
          <w:rFonts w:ascii="Times New Roman" w:hAnsi="Times New Roman"/>
          <w:i/>
          <w:sz w:val="25"/>
          <w:szCs w:val="25"/>
        </w:rPr>
        <w:t xml:space="preserve">e! </w:t>
      </w:r>
    </w:p>
    <w:p w14:paraId="65D8FE53"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Ineens ziet hij hem. Op een markt bij een kraampje of bij een visser thuis: geweldig! </w:t>
      </w:r>
    </w:p>
    <w:p w14:paraId="50A1A592" w14:textId="77777777" w:rsidR="00843C40" w:rsidRPr="00843C40" w:rsidRDefault="00843C40" w:rsidP="00843C40">
      <w:pPr>
        <w:pStyle w:val="Geenafstand"/>
        <w:rPr>
          <w:rFonts w:ascii="Times New Roman" w:hAnsi="Times New Roman"/>
          <w:sz w:val="25"/>
          <w:szCs w:val="25"/>
        </w:rPr>
      </w:pPr>
    </w:p>
    <w:p w14:paraId="6459AFB3" w14:textId="300726D1"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Ooit gemeente, ik weet het (u ook), was er in uw leven een moment. Misschien was het wel hier op de plaats waar u nu zit. Ineens…, de Parel van grote waarde, Jezus Christus, werd voor uw ogen getekend, voor u geschilderd, als de Gekruisigde, als de Gestorvene en als de opgestane Heere en Zaligmaker. En u zag Hem…, de Parel van grote waarde. </w:t>
      </w:r>
    </w:p>
    <w:p w14:paraId="5FB641D0" w14:textId="43ACDB73"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(u weet het nog) u pinkte een traantje </w:t>
      </w:r>
      <w:r w:rsidR="00E903DD" w:rsidRPr="00843C40">
        <w:rPr>
          <w:rFonts w:ascii="Times New Roman" w:hAnsi="Times New Roman"/>
          <w:sz w:val="25"/>
          <w:szCs w:val="25"/>
        </w:rPr>
        <w:t xml:space="preserve">weg </w:t>
      </w:r>
      <w:r w:rsidRPr="00843C40">
        <w:rPr>
          <w:rFonts w:ascii="Times New Roman" w:hAnsi="Times New Roman"/>
          <w:sz w:val="25"/>
          <w:szCs w:val="25"/>
        </w:rPr>
        <w:t xml:space="preserve">uit uw oog. Het raakte uw hart. Uw gemoed schoot vol. Wat een waarde, wat een geluk, wat een heerlijkheid! </w:t>
      </w:r>
    </w:p>
    <w:p w14:paraId="6E07B5F5" w14:textId="7E64B4E2"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Misschien nu wel, vanmorgen, als ik voor uw ogen schilder de heerlijkheid van die hemelse Parel van grote waarde, Jezus Christus, de Zoon van God. Met de Vader en de Heilige Geest, </w:t>
      </w:r>
      <w:r w:rsidR="00412FBD">
        <w:rPr>
          <w:rFonts w:ascii="Times New Roman" w:hAnsi="Times New Roman"/>
          <w:sz w:val="25"/>
          <w:szCs w:val="25"/>
        </w:rPr>
        <w:t>e</w:t>
      </w:r>
      <w:r w:rsidRPr="00843C40">
        <w:rPr>
          <w:rFonts w:ascii="Times New Roman" w:hAnsi="Times New Roman"/>
          <w:sz w:val="25"/>
          <w:szCs w:val="25"/>
        </w:rPr>
        <w:t xml:space="preserve">en enig </w:t>
      </w:r>
      <w:r w:rsidR="00412FBD">
        <w:rPr>
          <w:rFonts w:ascii="Times New Roman" w:hAnsi="Times New Roman"/>
          <w:sz w:val="25"/>
          <w:szCs w:val="25"/>
        </w:rPr>
        <w:t>God,</w:t>
      </w:r>
      <w:r w:rsidRPr="00843C40">
        <w:rPr>
          <w:rFonts w:ascii="Times New Roman" w:hAnsi="Times New Roman"/>
          <w:sz w:val="25"/>
          <w:szCs w:val="25"/>
        </w:rPr>
        <w:t xml:space="preserve"> Die leeft en regeert tot in eeuwigheid. Christus, </w:t>
      </w:r>
      <w:r w:rsidR="001054B9">
        <w:rPr>
          <w:rFonts w:ascii="Times New Roman" w:hAnsi="Times New Roman"/>
          <w:sz w:val="25"/>
          <w:szCs w:val="25"/>
        </w:rPr>
        <w:t>D</w:t>
      </w:r>
      <w:r w:rsidRPr="00843C40">
        <w:rPr>
          <w:rFonts w:ascii="Times New Roman" w:hAnsi="Times New Roman"/>
          <w:sz w:val="25"/>
          <w:szCs w:val="25"/>
        </w:rPr>
        <w:t xml:space="preserve">ie mens wilde worden op deze aarde. In diepe vernedering. Die gebroken wilde worden in Gethsémané, </w:t>
      </w:r>
      <w:r w:rsidR="001054B9">
        <w:rPr>
          <w:rFonts w:ascii="Times New Roman" w:hAnsi="Times New Roman"/>
          <w:sz w:val="25"/>
          <w:szCs w:val="25"/>
        </w:rPr>
        <w:t>D</w:t>
      </w:r>
      <w:r w:rsidRPr="00843C40">
        <w:rPr>
          <w:rFonts w:ascii="Times New Roman" w:hAnsi="Times New Roman"/>
          <w:sz w:val="25"/>
          <w:szCs w:val="25"/>
        </w:rPr>
        <w:t xml:space="preserve">ie gehangen wilde worden aan een kruis. Zijn liefde voor een verloren wereld brak Zijn hart. En een speerstoot in Zijn zijde, in Zijn hart, deed </w:t>
      </w:r>
      <w:r w:rsidR="001054B9">
        <w:rPr>
          <w:rFonts w:ascii="Times New Roman" w:hAnsi="Times New Roman"/>
          <w:sz w:val="25"/>
          <w:szCs w:val="25"/>
        </w:rPr>
        <w:t xml:space="preserve">daar </w:t>
      </w:r>
      <w:r w:rsidRPr="00843C40">
        <w:rPr>
          <w:rFonts w:ascii="Times New Roman" w:hAnsi="Times New Roman"/>
          <w:sz w:val="25"/>
          <w:szCs w:val="25"/>
        </w:rPr>
        <w:t xml:space="preserve">bloed en water </w:t>
      </w:r>
      <w:r w:rsidR="001054B9">
        <w:rPr>
          <w:rFonts w:ascii="Times New Roman" w:hAnsi="Times New Roman"/>
          <w:sz w:val="25"/>
          <w:szCs w:val="25"/>
        </w:rPr>
        <w:t xml:space="preserve">uit </w:t>
      </w:r>
      <w:r w:rsidRPr="00843C40">
        <w:rPr>
          <w:rFonts w:ascii="Times New Roman" w:hAnsi="Times New Roman"/>
          <w:sz w:val="25"/>
          <w:szCs w:val="25"/>
        </w:rPr>
        <w:t>spatten.</w:t>
      </w:r>
      <w:r w:rsidR="001054B9">
        <w:rPr>
          <w:rFonts w:ascii="Times New Roman" w:hAnsi="Times New Roman"/>
          <w:sz w:val="25"/>
          <w:szCs w:val="25"/>
        </w:rPr>
        <w:t xml:space="preserve"> Het </w:t>
      </w:r>
      <w:r w:rsidRPr="00843C40">
        <w:rPr>
          <w:rFonts w:ascii="Times New Roman" w:hAnsi="Times New Roman"/>
          <w:sz w:val="25"/>
          <w:szCs w:val="25"/>
        </w:rPr>
        <w:t>Lam Gods</w:t>
      </w:r>
      <w:r w:rsidR="001054B9">
        <w:rPr>
          <w:rFonts w:ascii="Times New Roman" w:hAnsi="Times New Roman"/>
          <w:sz w:val="25"/>
          <w:szCs w:val="25"/>
        </w:rPr>
        <w:t xml:space="preserve"> is de </w:t>
      </w:r>
      <w:r w:rsidRPr="00843C40">
        <w:rPr>
          <w:rFonts w:ascii="Times New Roman" w:hAnsi="Times New Roman"/>
          <w:sz w:val="25"/>
          <w:szCs w:val="25"/>
        </w:rPr>
        <w:t>Parel van grote waarde.</w:t>
      </w:r>
    </w:p>
    <w:p w14:paraId="38DC5956"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 </w:t>
      </w:r>
    </w:p>
    <w:p w14:paraId="785C1048"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Of…, of ziet u geen waarde in Hem? Ziet u geen heerlijkheid in Christus? </w:t>
      </w:r>
    </w:p>
    <w:p w14:paraId="7EE98467" w14:textId="0161C21D"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Wat ben je dan een door en door ellendig mens! Christus </w:t>
      </w:r>
      <w:r w:rsidR="001054B9">
        <w:rPr>
          <w:rFonts w:ascii="Times New Roman" w:hAnsi="Times New Roman"/>
          <w:sz w:val="25"/>
          <w:szCs w:val="25"/>
        </w:rPr>
        <w:t xml:space="preserve">wordt </w:t>
      </w:r>
      <w:r w:rsidRPr="00843C40">
        <w:rPr>
          <w:rFonts w:ascii="Times New Roman" w:hAnsi="Times New Roman"/>
          <w:sz w:val="25"/>
          <w:szCs w:val="25"/>
        </w:rPr>
        <w:t>door het Woord voor uw ogen getekend en geschilderd, een Parel die glinstert. Maar het raakt uw hart niet. U zoekt Hem niet. U ziet Hem niet. U hebt geen oog voor de schat die blijft tot in eeuwigheid. Wat baat het u toch als u heel de wereld wint, maar u lijdt schade aan uw ziel, omdat deze Parel van grote waarde niet uw eigendom is</w:t>
      </w:r>
      <w:r w:rsidR="00AB52A6">
        <w:rPr>
          <w:rFonts w:ascii="Times New Roman" w:hAnsi="Times New Roman"/>
          <w:sz w:val="25"/>
          <w:szCs w:val="25"/>
        </w:rPr>
        <w:t>?</w:t>
      </w:r>
    </w:p>
    <w:p w14:paraId="5F895322" w14:textId="77777777" w:rsidR="00843C40" w:rsidRPr="00843C40" w:rsidRDefault="00843C40" w:rsidP="00843C40">
      <w:pPr>
        <w:pStyle w:val="Geenafstand"/>
        <w:rPr>
          <w:rFonts w:ascii="Times New Roman" w:hAnsi="Times New Roman"/>
          <w:sz w:val="25"/>
          <w:szCs w:val="25"/>
        </w:rPr>
      </w:pPr>
    </w:p>
    <w:p w14:paraId="324738F6" w14:textId="39A371E9"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Maar ik weet, er zijn ook zoekers, parelzoekers onder u, die in het verleden onverwachts stonden of nu staan op de markt van vrije genade en zeggen: </w:t>
      </w:r>
      <w:r w:rsidR="00AB52A6">
        <w:rPr>
          <w:rFonts w:ascii="Times New Roman" w:hAnsi="Times New Roman"/>
          <w:sz w:val="25"/>
          <w:szCs w:val="25"/>
        </w:rPr>
        <w:t>‘</w:t>
      </w:r>
      <w:r w:rsidRPr="00843C40">
        <w:rPr>
          <w:rFonts w:ascii="Times New Roman" w:hAnsi="Times New Roman"/>
          <w:sz w:val="25"/>
          <w:szCs w:val="25"/>
        </w:rPr>
        <w:t>kijk, dat is Hem! Hem, Jezus Christus, moet ik hebben voor de redding van mijn ziel.</w:t>
      </w:r>
      <w:r w:rsidR="00AB52A6">
        <w:rPr>
          <w:rFonts w:ascii="Times New Roman" w:hAnsi="Times New Roman"/>
          <w:sz w:val="25"/>
          <w:szCs w:val="25"/>
        </w:rPr>
        <w:t>’</w:t>
      </w:r>
      <w:r w:rsidRPr="00843C40">
        <w:rPr>
          <w:rFonts w:ascii="Times New Roman" w:hAnsi="Times New Roman"/>
          <w:sz w:val="25"/>
          <w:szCs w:val="25"/>
        </w:rPr>
        <w:t xml:space="preserve"> En het wordt u toegeroepen en ik roep het u toe: Christus is alles! En u zegt: </w:t>
      </w:r>
      <w:r w:rsidR="00AB52A6">
        <w:rPr>
          <w:rFonts w:ascii="Times New Roman" w:hAnsi="Times New Roman"/>
          <w:sz w:val="25"/>
          <w:szCs w:val="25"/>
        </w:rPr>
        <w:t>‘</w:t>
      </w:r>
      <w:r w:rsidRPr="00843C40">
        <w:rPr>
          <w:rFonts w:ascii="Times New Roman" w:hAnsi="Times New Roman"/>
          <w:sz w:val="25"/>
          <w:szCs w:val="25"/>
        </w:rPr>
        <w:t>ja, kijk! Hij is meer waard dan het fijnste goud op aard.</w:t>
      </w:r>
      <w:r w:rsidR="00AB52A6">
        <w:rPr>
          <w:rFonts w:ascii="Times New Roman" w:hAnsi="Times New Roman"/>
          <w:sz w:val="25"/>
          <w:szCs w:val="25"/>
        </w:rPr>
        <w:t>’</w:t>
      </w:r>
    </w:p>
    <w:p w14:paraId="716107A3"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u verwondert u… </w:t>
      </w:r>
    </w:p>
    <w:p w14:paraId="326EE2FD" w14:textId="3D895864"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u doet wat de meeste mensen doen op de markt. Zoals overal ter wereld… Misschien hebt u het wel eens meegemaakt, vooral in het Midden-Oosten. Waar verkopers, met niet te verbergen minachting, </w:t>
      </w:r>
      <w:r w:rsidR="00AB52A6">
        <w:rPr>
          <w:rFonts w:ascii="Times New Roman" w:hAnsi="Times New Roman"/>
          <w:sz w:val="25"/>
          <w:szCs w:val="25"/>
        </w:rPr>
        <w:t>ons als</w:t>
      </w:r>
      <w:r w:rsidRPr="00843C40">
        <w:rPr>
          <w:rFonts w:ascii="Times New Roman" w:hAnsi="Times New Roman"/>
          <w:sz w:val="25"/>
          <w:szCs w:val="25"/>
        </w:rPr>
        <w:t xml:space="preserve"> marktgasten toevoegen: </w:t>
      </w:r>
      <w:r w:rsidR="00AB52A6">
        <w:rPr>
          <w:rFonts w:ascii="Times New Roman" w:hAnsi="Times New Roman"/>
          <w:sz w:val="25"/>
          <w:szCs w:val="25"/>
        </w:rPr>
        <w:t>‘</w:t>
      </w:r>
      <w:r w:rsidRPr="00843C40">
        <w:rPr>
          <w:rFonts w:ascii="Times New Roman" w:hAnsi="Times New Roman"/>
          <w:sz w:val="25"/>
          <w:szCs w:val="25"/>
        </w:rPr>
        <w:t>Nederlanders, kijken, niet kopen! Alles gratis zeker!</w:t>
      </w:r>
      <w:r w:rsidR="00AB52A6">
        <w:rPr>
          <w:rFonts w:ascii="Times New Roman" w:hAnsi="Times New Roman"/>
          <w:sz w:val="25"/>
          <w:szCs w:val="25"/>
        </w:rPr>
        <w:t>’</w:t>
      </w:r>
      <w:r w:rsidRPr="00843C40">
        <w:rPr>
          <w:rFonts w:ascii="Times New Roman" w:hAnsi="Times New Roman"/>
          <w:sz w:val="25"/>
          <w:szCs w:val="25"/>
        </w:rPr>
        <w:t xml:space="preserve"> </w:t>
      </w:r>
    </w:p>
    <w:p w14:paraId="6306D79A" w14:textId="4700A30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Kerkmensen: zien, kijken, maar niet kopen. </w:t>
      </w:r>
    </w:p>
    <w:p w14:paraId="188A2B07"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ziet het, en u hebt Hem gezien, de Parel van grote waarde. Hij is voor uw ogen, zegt Paulus, geschilderd door het Woord van het Evangelie. En u </w:t>
      </w:r>
      <w:r w:rsidRPr="003733ED">
        <w:rPr>
          <w:rFonts w:ascii="Times New Roman" w:hAnsi="Times New Roman"/>
          <w:i/>
          <w:iCs/>
          <w:sz w:val="25"/>
          <w:szCs w:val="25"/>
        </w:rPr>
        <w:t xml:space="preserve">kijkt verwonderd…, en u loopt door! </w:t>
      </w:r>
      <w:r w:rsidRPr="00843C40">
        <w:rPr>
          <w:rFonts w:ascii="Times New Roman" w:hAnsi="Times New Roman"/>
          <w:sz w:val="25"/>
          <w:szCs w:val="25"/>
        </w:rPr>
        <w:t xml:space="preserve">Zoals miljoenen doorlopen! </w:t>
      </w:r>
    </w:p>
    <w:p w14:paraId="07A17D98" w14:textId="5539DDBA"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Wel kijken, niet kopen. U niet bewust van het dodelijke gevaar, dat het heden - misschien wel op deze morgen - de laatste gelegenheid is voor u om te kopen. En dan is het voorbij. </w:t>
      </w:r>
      <w:r w:rsidRPr="00843C40">
        <w:rPr>
          <w:rFonts w:ascii="Times New Roman" w:hAnsi="Times New Roman"/>
          <w:sz w:val="25"/>
          <w:szCs w:val="25"/>
        </w:rPr>
        <w:lastRenderedPageBreak/>
        <w:t xml:space="preserve">Dan wordt de markt opgeruimd, de markt van het Evangelie, de markt van vrije genade, en dan is het voorbij. En dat, terwijl het </w:t>
      </w:r>
      <w:r w:rsidRPr="00843C40">
        <w:rPr>
          <w:rFonts w:ascii="Times New Roman" w:hAnsi="Times New Roman"/>
          <w:i/>
          <w:sz w:val="25"/>
          <w:szCs w:val="25"/>
        </w:rPr>
        <w:t>echt</w:t>
      </w:r>
      <w:r w:rsidRPr="00843C40">
        <w:rPr>
          <w:rFonts w:ascii="Times New Roman" w:hAnsi="Times New Roman"/>
          <w:sz w:val="25"/>
          <w:szCs w:val="25"/>
        </w:rPr>
        <w:t xml:space="preserve"> gratis is. U hoeft geen geld uit te wegen. Kom, zegt het </w:t>
      </w:r>
      <w:r w:rsidR="003733ED">
        <w:rPr>
          <w:rFonts w:ascii="Times New Roman" w:hAnsi="Times New Roman"/>
          <w:sz w:val="25"/>
          <w:szCs w:val="25"/>
        </w:rPr>
        <w:t>E</w:t>
      </w:r>
      <w:r w:rsidRPr="00843C40">
        <w:rPr>
          <w:rFonts w:ascii="Times New Roman" w:hAnsi="Times New Roman"/>
          <w:sz w:val="25"/>
          <w:szCs w:val="25"/>
        </w:rPr>
        <w:t>vangelie, kom, koop zonder geld en zonder prijs, wijn en melk.</w:t>
      </w:r>
    </w:p>
    <w:p w14:paraId="595BDFB9"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 </w:t>
      </w:r>
    </w:p>
    <w:p w14:paraId="34A29C31" w14:textId="27FC184A"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Onze derde gedachte:</w:t>
      </w:r>
    </w:p>
    <w:p w14:paraId="0D3CA20F" w14:textId="77777777" w:rsidR="003733ED" w:rsidRPr="00843C40" w:rsidRDefault="003733ED" w:rsidP="00843C40">
      <w:pPr>
        <w:pStyle w:val="Geenafstand"/>
        <w:rPr>
          <w:rFonts w:ascii="Times New Roman" w:hAnsi="Times New Roman"/>
          <w:sz w:val="25"/>
          <w:szCs w:val="25"/>
        </w:rPr>
      </w:pPr>
    </w:p>
    <w:p w14:paraId="5D4ED16D" w14:textId="2B91CADC" w:rsidR="00843C40" w:rsidRPr="003733ED" w:rsidRDefault="00843C40" w:rsidP="00843C40">
      <w:pPr>
        <w:pStyle w:val="Geenafstand"/>
        <w:rPr>
          <w:rFonts w:ascii="Times New Roman" w:hAnsi="Times New Roman"/>
          <w:b/>
          <w:bCs/>
          <w:sz w:val="25"/>
          <w:szCs w:val="25"/>
        </w:rPr>
      </w:pPr>
      <w:r w:rsidRPr="003733ED">
        <w:rPr>
          <w:rFonts w:ascii="Times New Roman" w:hAnsi="Times New Roman"/>
          <w:b/>
          <w:bCs/>
          <w:sz w:val="25"/>
          <w:szCs w:val="25"/>
        </w:rPr>
        <w:t>3. Een koopman die verkoopt</w:t>
      </w:r>
    </w:p>
    <w:p w14:paraId="33C52355" w14:textId="082CF780"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ziet het in gedachten wel voor u, al die mensen op de markt… Ja, en bij dat </w:t>
      </w:r>
      <w:r w:rsidR="007131ED" w:rsidRPr="00843C40">
        <w:rPr>
          <w:rFonts w:ascii="Times New Roman" w:hAnsi="Times New Roman"/>
          <w:sz w:val="25"/>
          <w:szCs w:val="25"/>
        </w:rPr>
        <w:t>ene kraampje</w:t>
      </w:r>
      <w:r w:rsidRPr="00843C40">
        <w:rPr>
          <w:rFonts w:ascii="Times New Roman" w:hAnsi="Times New Roman"/>
          <w:sz w:val="25"/>
          <w:szCs w:val="25"/>
        </w:rPr>
        <w:t xml:space="preserve">, daar stromen de mensen toe. En iedereen kijkt, en iedereen bewondert die prachtige parel. </w:t>
      </w:r>
    </w:p>
    <w:p w14:paraId="2CE93A76" w14:textId="4D6D9779"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Sommige mensen hebben het snel gezien. ‘k Heb geen interesse in parels. Ze lopen door. Anderen zeggen, en misschien bent u dat wel: zeldzaam zeg, maar zoveel geld heb ik niet. Dat ding is veel te duur! Als ik die parel koop, dan kan ik </w:t>
      </w:r>
      <w:r w:rsidRPr="00843C40">
        <w:rPr>
          <w:rFonts w:ascii="Times New Roman" w:hAnsi="Times New Roman"/>
          <w:i/>
          <w:sz w:val="25"/>
          <w:szCs w:val="25"/>
        </w:rPr>
        <w:t>dit</w:t>
      </w:r>
      <w:r w:rsidRPr="00843C40">
        <w:rPr>
          <w:rFonts w:ascii="Times New Roman" w:hAnsi="Times New Roman"/>
          <w:sz w:val="25"/>
          <w:szCs w:val="25"/>
        </w:rPr>
        <w:t xml:space="preserve"> niet meer doen, en dan kan ik </w:t>
      </w:r>
      <w:r w:rsidRPr="00843C40">
        <w:rPr>
          <w:rFonts w:ascii="Times New Roman" w:hAnsi="Times New Roman"/>
          <w:i/>
          <w:sz w:val="25"/>
          <w:szCs w:val="25"/>
        </w:rPr>
        <w:t>dat</w:t>
      </w:r>
      <w:r w:rsidRPr="00843C40">
        <w:rPr>
          <w:rFonts w:ascii="Times New Roman" w:hAnsi="Times New Roman"/>
          <w:sz w:val="25"/>
          <w:szCs w:val="25"/>
        </w:rPr>
        <w:t xml:space="preserve"> niet meer doen. Dat kost mij mijn hele levensstijl. Nou, dat zal thuis ook niet echt gewaardeerd worden. Die mensen lopen langzaam door. </w:t>
      </w:r>
    </w:p>
    <w:p w14:paraId="0058DAFF" w14:textId="77777777" w:rsidR="00B215B4" w:rsidRPr="00843C40" w:rsidRDefault="00B215B4" w:rsidP="00843C40">
      <w:pPr>
        <w:pStyle w:val="Geenafstand"/>
        <w:rPr>
          <w:rFonts w:ascii="Times New Roman" w:hAnsi="Times New Roman"/>
          <w:sz w:val="25"/>
          <w:szCs w:val="25"/>
        </w:rPr>
      </w:pPr>
    </w:p>
    <w:p w14:paraId="26FA883F" w14:textId="305D8A71" w:rsidR="00B215B4"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daartussen die hele groep van mensen staat </w:t>
      </w:r>
      <w:r w:rsidR="00B215B4">
        <w:rPr>
          <w:rFonts w:ascii="Times New Roman" w:hAnsi="Times New Roman"/>
          <w:sz w:val="25"/>
          <w:szCs w:val="25"/>
        </w:rPr>
        <w:t>onze</w:t>
      </w:r>
      <w:r w:rsidRPr="00843C40">
        <w:rPr>
          <w:rFonts w:ascii="Times New Roman" w:hAnsi="Times New Roman"/>
          <w:sz w:val="25"/>
          <w:szCs w:val="25"/>
        </w:rPr>
        <w:t xml:space="preserve"> koopman…, die parels, mooie parels zoekt. En iets in zijn binnenste zegt: </w:t>
      </w:r>
      <w:r w:rsidR="00B215B4">
        <w:rPr>
          <w:rFonts w:ascii="Times New Roman" w:hAnsi="Times New Roman"/>
          <w:sz w:val="25"/>
          <w:szCs w:val="25"/>
        </w:rPr>
        <w:t>‘</w:t>
      </w:r>
      <w:r w:rsidRPr="00843C40">
        <w:rPr>
          <w:rFonts w:ascii="Times New Roman" w:hAnsi="Times New Roman"/>
          <w:sz w:val="25"/>
          <w:szCs w:val="25"/>
        </w:rPr>
        <w:t xml:space="preserve">dit is hem, die moet </w:t>
      </w:r>
      <w:r w:rsidR="00B215B4">
        <w:rPr>
          <w:rFonts w:ascii="Times New Roman" w:hAnsi="Times New Roman"/>
          <w:sz w:val="25"/>
          <w:szCs w:val="25"/>
        </w:rPr>
        <w:t>je</w:t>
      </w:r>
      <w:r w:rsidRPr="00843C40">
        <w:rPr>
          <w:rFonts w:ascii="Times New Roman" w:hAnsi="Times New Roman"/>
          <w:sz w:val="25"/>
          <w:szCs w:val="25"/>
        </w:rPr>
        <w:t xml:space="preserve"> hebben. Als je die hebt, dan heb je alles.</w:t>
      </w:r>
      <w:r w:rsidR="00B215B4">
        <w:rPr>
          <w:rFonts w:ascii="Times New Roman" w:hAnsi="Times New Roman"/>
          <w:sz w:val="25"/>
          <w:szCs w:val="25"/>
        </w:rPr>
        <w:t>’</w:t>
      </w:r>
    </w:p>
    <w:p w14:paraId="0A749EC2" w14:textId="37753838"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Wonderlijke parel. Door geen mensenhand gevormd. Gods werk, nooit gezocht, maar gebracht op zijn pad. Zo’n parel heeft hij nooit verwacht. Van zo´n parel heeft hij nooit gehoord. </w:t>
      </w:r>
    </w:p>
    <w:p w14:paraId="36FB1C71" w14:textId="77777777" w:rsidR="00843C40" w:rsidRPr="00843C40" w:rsidRDefault="00843C40" w:rsidP="00843C40">
      <w:pPr>
        <w:pStyle w:val="Geenafstand"/>
        <w:rPr>
          <w:rFonts w:ascii="Times New Roman" w:hAnsi="Times New Roman"/>
          <w:sz w:val="25"/>
          <w:szCs w:val="25"/>
        </w:rPr>
      </w:pPr>
    </w:p>
    <w:p w14:paraId="5A7EFC1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dan, dan die wonderlijke verandering in zijn hart. Hoe moet ik het zeggen. Die grote omkering van waarde. Dan wordt alles in zijn leven anders. Het zien van die parel zet alles in een ander licht. Hij was tevoren zo gehecht aan zijn zakelijke vermogen, aan al de pareltjes die hij </w:t>
      </w:r>
      <w:r w:rsidRPr="00843C40">
        <w:rPr>
          <w:rFonts w:ascii="Times New Roman" w:hAnsi="Times New Roman"/>
          <w:i/>
          <w:sz w:val="25"/>
          <w:szCs w:val="25"/>
        </w:rPr>
        <w:t>zelf</w:t>
      </w:r>
      <w:r w:rsidRPr="00843C40">
        <w:rPr>
          <w:rFonts w:ascii="Times New Roman" w:hAnsi="Times New Roman"/>
          <w:sz w:val="25"/>
          <w:szCs w:val="25"/>
        </w:rPr>
        <w:t xml:space="preserve"> had gevonden en </w:t>
      </w:r>
      <w:r w:rsidRPr="00700483">
        <w:rPr>
          <w:rFonts w:ascii="Times New Roman" w:hAnsi="Times New Roman"/>
          <w:i/>
          <w:iCs/>
          <w:sz w:val="25"/>
          <w:szCs w:val="25"/>
        </w:rPr>
        <w:t>zelf</w:t>
      </w:r>
      <w:r w:rsidRPr="00843C40">
        <w:rPr>
          <w:rFonts w:ascii="Times New Roman" w:hAnsi="Times New Roman"/>
          <w:sz w:val="25"/>
          <w:szCs w:val="25"/>
        </w:rPr>
        <w:t xml:space="preserve"> had verhandeld. Hij was zo gehecht aan zijn goede handel, aan zijn gemaakte winsten, en nu…? Alles verbleekt. </w:t>
      </w:r>
    </w:p>
    <w:p w14:paraId="5499941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Het is allemaal niets vergeleken met die parel van grote waarde. Die schittert, en de rest verbleekt. </w:t>
      </w:r>
    </w:p>
    <w:p w14:paraId="22D2DD6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Verborgen werk van God. In dit leiden tot, in het aanbieden van, in het brengen tot </w:t>
      </w:r>
      <w:r w:rsidRPr="00843C40">
        <w:rPr>
          <w:rFonts w:ascii="Times New Roman" w:hAnsi="Times New Roman"/>
          <w:i/>
          <w:sz w:val="25"/>
          <w:szCs w:val="25"/>
        </w:rPr>
        <w:t>die</w:t>
      </w:r>
      <w:r w:rsidRPr="00843C40">
        <w:rPr>
          <w:rFonts w:ascii="Times New Roman" w:hAnsi="Times New Roman"/>
          <w:sz w:val="25"/>
          <w:szCs w:val="25"/>
        </w:rPr>
        <w:t xml:space="preserve"> parel. Verborgen werk van God, ja vooral ook in het veranderen van zijn hart. Die grote omkering van waarde in zijn binnenste. Alles wordt anders. </w:t>
      </w:r>
    </w:p>
    <w:p w14:paraId="0E843786" w14:textId="77777777" w:rsidR="00843C40" w:rsidRPr="00843C40" w:rsidRDefault="00843C40" w:rsidP="00843C40">
      <w:pPr>
        <w:pStyle w:val="Geenafstand"/>
        <w:rPr>
          <w:rFonts w:ascii="Times New Roman" w:hAnsi="Times New Roman"/>
          <w:sz w:val="25"/>
          <w:szCs w:val="25"/>
        </w:rPr>
      </w:pPr>
    </w:p>
    <w:p w14:paraId="0152BC44" w14:textId="73E8E80B"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Kent u dat? Kijk eens eerlijk in uw hart. Kent u dat, dat u zegt: </w:t>
      </w:r>
      <w:r w:rsidR="00700483">
        <w:rPr>
          <w:rFonts w:ascii="Times New Roman" w:hAnsi="Times New Roman"/>
          <w:sz w:val="25"/>
          <w:szCs w:val="25"/>
        </w:rPr>
        <w:t>‘</w:t>
      </w:r>
      <w:r w:rsidRPr="00843C40">
        <w:rPr>
          <w:rFonts w:ascii="Times New Roman" w:hAnsi="Times New Roman"/>
          <w:sz w:val="25"/>
          <w:szCs w:val="25"/>
        </w:rPr>
        <w:t xml:space="preserve">Ik was altijd wel netjes, maar als ik eerlijk ben, heb ik toch nooit God gezocht en nooit een Zaligmaker nodig gehad. En toen, toen kwam God in mijn leven. </w:t>
      </w:r>
    </w:p>
    <w:p w14:paraId="5E0D3319" w14:textId="3B7D8161"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toen veranderde alles. Toen zag ik Hem, de hoge en de heilige en de rechtvaardige God. Toen zag ik Christus, met de Wet in Zijn handen. En alles wat ik </w:t>
      </w:r>
      <w:r w:rsidRPr="00843C40">
        <w:rPr>
          <w:rFonts w:ascii="Times New Roman" w:hAnsi="Times New Roman"/>
          <w:i/>
          <w:sz w:val="25"/>
          <w:szCs w:val="25"/>
        </w:rPr>
        <w:t>dacht</w:t>
      </w:r>
      <w:r w:rsidRPr="00843C40">
        <w:rPr>
          <w:rFonts w:ascii="Times New Roman" w:hAnsi="Times New Roman"/>
          <w:sz w:val="25"/>
          <w:szCs w:val="25"/>
        </w:rPr>
        <w:t xml:space="preserve"> te hebben, dat verbleekte in een enkel moment. En wat Hij had, dat schitterde! O, en toen wist ik het. Dat heb ik nodig. Hem heb ik nodig! Voorheen voelde ik me rijk, schatrijk, maar ineens werd ik arm, straatarm. Want H</w:t>
      </w:r>
      <w:r w:rsidR="00700483">
        <w:rPr>
          <w:rFonts w:ascii="Times New Roman" w:hAnsi="Times New Roman"/>
          <w:sz w:val="25"/>
          <w:szCs w:val="25"/>
        </w:rPr>
        <w:t>em</w:t>
      </w:r>
      <w:r w:rsidRPr="00843C40">
        <w:rPr>
          <w:rFonts w:ascii="Times New Roman" w:hAnsi="Times New Roman"/>
          <w:sz w:val="25"/>
          <w:szCs w:val="25"/>
        </w:rPr>
        <w:t>, de Parel van grote waarde, Jezus Christus, Hem had ik niet.</w:t>
      </w:r>
      <w:r w:rsidR="00700483">
        <w:rPr>
          <w:rFonts w:ascii="Times New Roman" w:hAnsi="Times New Roman"/>
          <w:sz w:val="25"/>
          <w:szCs w:val="25"/>
        </w:rPr>
        <w:t>’</w:t>
      </w:r>
    </w:p>
    <w:p w14:paraId="3B6E4157" w14:textId="77777777" w:rsidR="00843C40" w:rsidRPr="00843C40" w:rsidRDefault="00843C40" w:rsidP="00843C40">
      <w:pPr>
        <w:pStyle w:val="Geenafstand"/>
        <w:rPr>
          <w:rFonts w:ascii="Times New Roman" w:hAnsi="Times New Roman"/>
          <w:sz w:val="25"/>
          <w:szCs w:val="25"/>
        </w:rPr>
      </w:pPr>
    </w:p>
    <w:p w14:paraId="2687FB1D" w14:textId="77777777" w:rsidR="00DD17CC" w:rsidRDefault="00843C40" w:rsidP="00843C40">
      <w:pPr>
        <w:pStyle w:val="Geenafstand"/>
        <w:rPr>
          <w:rFonts w:ascii="Times New Roman" w:hAnsi="Times New Roman"/>
          <w:sz w:val="25"/>
          <w:szCs w:val="25"/>
        </w:rPr>
      </w:pPr>
      <w:r w:rsidRPr="00700483">
        <w:rPr>
          <w:rFonts w:ascii="Times New Roman" w:hAnsi="Times New Roman"/>
          <w:i/>
          <w:iCs/>
          <w:sz w:val="25"/>
          <w:szCs w:val="25"/>
        </w:rPr>
        <w:lastRenderedPageBreak/>
        <w:t xml:space="preserve">Zoekt en u zult vinden. </w:t>
      </w:r>
      <w:r w:rsidRPr="00843C40">
        <w:rPr>
          <w:rFonts w:ascii="Times New Roman" w:hAnsi="Times New Roman"/>
          <w:sz w:val="25"/>
          <w:szCs w:val="25"/>
        </w:rPr>
        <w:t xml:space="preserve">Dat is waar. Het is opdracht en tegelijkertijd belofte. Zoekt en u zult vinden. En wat vind </w:t>
      </w:r>
      <w:r w:rsidR="00700483">
        <w:rPr>
          <w:rFonts w:ascii="Times New Roman" w:hAnsi="Times New Roman"/>
          <w:sz w:val="25"/>
          <w:szCs w:val="25"/>
        </w:rPr>
        <w:t>je</w:t>
      </w:r>
      <w:r w:rsidRPr="00843C40">
        <w:rPr>
          <w:rFonts w:ascii="Times New Roman" w:hAnsi="Times New Roman"/>
          <w:sz w:val="25"/>
          <w:szCs w:val="25"/>
        </w:rPr>
        <w:t xml:space="preserve"> dan? Dat wat je nooit hebt gezocht. </w:t>
      </w:r>
    </w:p>
    <w:p w14:paraId="0FCD8432" w14:textId="1E9A7505"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Het is genade, het is Gods werk. </w:t>
      </w:r>
    </w:p>
    <w:p w14:paraId="63EB5ECF" w14:textId="399327C8" w:rsidR="00DD17CC" w:rsidRDefault="00843C40" w:rsidP="00843C40">
      <w:pPr>
        <w:pStyle w:val="Geenafstand"/>
        <w:rPr>
          <w:rFonts w:ascii="Times New Roman" w:hAnsi="Times New Roman"/>
          <w:sz w:val="25"/>
          <w:szCs w:val="25"/>
        </w:rPr>
      </w:pPr>
      <w:r w:rsidRPr="00843C40">
        <w:rPr>
          <w:rFonts w:ascii="Times New Roman" w:hAnsi="Times New Roman"/>
          <w:sz w:val="25"/>
          <w:szCs w:val="25"/>
        </w:rPr>
        <w:t>U zegt</w:t>
      </w:r>
      <w:r w:rsidR="00DD17CC">
        <w:rPr>
          <w:rFonts w:ascii="Times New Roman" w:hAnsi="Times New Roman"/>
          <w:sz w:val="25"/>
          <w:szCs w:val="25"/>
        </w:rPr>
        <w:t>: ‘</w:t>
      </w:r>
      <w:r w:rsidRPr="00843C40">
        <w:rPr>
          <w:rFonts w:ascii="Times New Roman" w:hAnsi="Times New Roman"/>
          <w:sz w:val="25"/>
          <w:szCs w:val="25"/>
        </w:rPr>
        <w:t>dat klopt niet, dat is niet logisch.</w:t>
      </w:r>
      <w:r w:rsidR="00DD17CC">
        <w:rPr>
          <w:rFonts w:ascii="Times New Roman" w:hAnsi="Times New Roman"/>
          <w:sz w:val="25"/>
          <w:szCs w:val="25"/>
        </w:rPr>
        <w:t>’</w:t>
      </w:r>
    </w:p>
    <w:p w14:paraId="5A55209E" w14:textId="3C082571"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Dat klopt, dat is </w:t>
      </w:r>
      <w:r w:rsidR="00DD17CC">
        <w:rPr>
          <w:rFonts w:ascii="Times New Roman" w:hAnsi="Times New Roman"/>
          <w:sz w:val="25"/>
          <w:szCs w:val="25"/>
        </w:rPr>
        <w:t xml:space="preserve">ook </w:t>
      </w:r>
      <w:r w:rsidRPr="00843C40">
        <w:rPr>
          <w:rFonts w:ascii="Times New Roman" w:hAnsi="Times New Roman"/>
          <w:sz w:val="25"/>
          <w:szCs w:val="25"/>
        </w:rPr>
        <w:t xml:space="preserve">niet logisch. Maar het is wel waar, want zo staat het in de Bijbel. </w:t>
      </w:r>
    </w:p>
    <w:p w14:paraId="0ED13EEB" w14:textId="77777777" w:rsidR="00843C40" w:rsidRPr="00843C40" w:rsidRDefault="00843C40" w:rsidP="00843C40">
      <w:pPr>
        <w:pStyle w:val="Geenafstand"/>
        <w:rPr>
          <w:rFonts w:ascii="Times New Roman" w:hAnsi="Times New Roman"/>
          <w:sz w:val="25"/>
          <w:szCs w:val="25"/>
        </w:rPr>
      </w:pPr>
    </w:p>
    <w:p w14:paraId="0C6777F8" w14:textId="77777777" w:rsidR="00843C40" w:rsidRPr="00DD17CC" w:rsidRDefault="00843C40" w:rsidP="00843C40">
      <w:pPr>
        <w:pStyle w:val="Geenafstand"/>
        <w:rPr>
          <w:rFonts w:ascii="Times New Roman" w:hAnsi="Times New Roman"/>
          <w:i/>
          <w:iCs/>
          <w:sz w:val="25"/>
          <w:szCs w:val="25"/>
        </w:rPr>
      </w:pPr>
      <w:r w:rsidRPr="00DD17CC">
        <w:rPr>
          <w:rFonts w:ascii="Times New Roman" w:hAnsi="Times New Roman"/>
          <w:i/>
          <w:iCs/>
          <w:sz w:val="25"/>
          <w:szCs w:val="25"/>
        </w:rPr>
        <w:t>En hij ging heen en verkocht,</w:t>
      </w:r>
      <w:r w:rsidRPr="00843C40">
        <w:rPr>
          <w:rFonts w:ascii="Times New Roman" w:hAnsi="Times New Roman"/>
          <w:sz w:val="25"/>
          <w:szCs w:val="25"/>
        </w:rPr>
        <w:t xml:space="preserve"> zo staat er, </w:t>
      </w:r>
      <w:r w:rsidRPr="00DD17CC">
        <w:rPr>
          <w:rFonts w:ascii="Times New Roman" w:hAnsi="Times New Roman"/>
          <w:i/>
          <w:iCs/>
          <w:sz w:val="25"/>
          <w:szCs w:val="25"/>
        </w:rPr>
        <w:t>alles wat hij had.</w:t>
      </w:r>
    </w:p>
    <w:p w14:paraId="78721A37" w14:textId="562B40F5"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Een nieuw geboren, een wedergeboren mens, breekt met het oude. Er komt een breuk. Het oude leven is voorbij. Echt waar! Alles gaat in de verkoop. En er valt een besluit. Want het is niet genoeg om de Schat gezien te hebben. </w:t>
      </w:r>
      <w:r w:rsidR="00DD17CC">
        <w:rPr>
          <w:rFonts w:ascii="Times New Roman" w:hAnsi="Times New Roman"/>
          <w:sz w:val="25"/>
          <w:szCs w:val="25"/>
        </w:rPr>
        <w:t>Mijn</w:t>
      </w:r>
      <w:r w:rsidRPr="00843C40">
        <w:rPr>
          <w:rFonts w:ascii="Times New Roman" w:hAnsi="Times New Roman"/>
          <w:sz w:val="25"/>
          <w:szCs w:val="25"/>
        </w:rPr>
        <w:t xml:space="preserve"> hart zegt, ik moet Hem </w:t>
      </w:r>
      <w:r w:rsidRPr="00843C40">
        <w:rPr>
          <w:rFonts w:ascii="Times New Roman" w:hAnsi="Times New Roman"/>
          <w:i/>
          <w:sz w:val="25"/>
          <w:szCs w:val="25"/>
        </w:rPr>
        <w:t>hebben</w:t>
      </w:r>
      <w:r w:rsidRPr="00843C40">
        <w:rPr>
          <w:rFonts w:ascii="Times New Roman" w:hAnsi="Times New Roman"/>
          <w:sz w:val="25"/>
          <w:szCs w:val="25"/>
        </w:rPr>
        <w:t xml:space="preserve">, voor mezelf, voor mijn eigen hart en leven. </w:t>
      </w:r>
    </w:p>
    <w:p w14:paraId="4C64A7DE" w14:textId="30F6FB49"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Daar ligt trouwens wel een les en een waarschuwing in. ’t Is niet genoeg dat u de Schat hebt gezien </w:t>
      </w:r>
      <w:r w:rsidR="00DD17CC">
        <w:rPr>
          <w:rFonts w:ascii="Times New Roman" w:hAnsi="Times New Roman"/>
          <w:sz w:val="25"/>
          <w:szCs w:val="25"/>
        </w:rPr>
        <w:t>i</w:t>
      </w:r>
      <w:r w:rsidRPr="00843C40">
        <w:rPr>
          <w:rFonts w:ascii="Times New Roman" w:hAnsi="Times New Roman"/>
          <w:sz w:val="25"/>
          <w:szCs w:val="25"/>
        </w:rPr>
        <w:t xml:space="preserve">n Zijn schoonheid, in Zijn aantrekkelijkheid, de Parel van grote waarde in Zijn heerlijkheid. U moet Hem </w:t>
      </w:r>
      <w:r w:rsidRPr="00843C40">
        <w:rPr>
          <w:rFonts w:ascii="Times New Roman" w:hAnsi="Times New Roman"/>
          <w:i/>
          <w:sz w:val="25"/>
          <w:szCs w:val="25"/>
        </w:rPr>
        <w:t xml:space="preserve">hebben, </w:t>
      </w:r>
      <w:r w:rsidRPr="00843C40">
        <w:rPr>
          <w:rFonts w:ascii="Times New Roman" w:hAnsi="Times New Roman"/>
          <w:sz w:val="25"/>
          <w:szCs w:val="25"/>
        </w:rPr>
        <w:t xml:space="preserve">als uw HEERE en Zaligmaker. </w:t>
      </w:r>
    </w:p>
    <w:p w14:paraId="4C88BB1A" w14:textId="77777777" w:rsidR="00843C40" w:rsidRPr="00843C40" w:rsidRDefault="00843C40" w:rsidP="00843C40">
      <w:pPr>
        <w:pStyle w:val="Geenafstand"/>
        <w:rPr>
          <w:rFonts w:ascii="Times New Roman" w:hAnsi="Times New Roman"/>
          <w:sz w:val="25"/>
          <w:szCs w:val="25"/>
        </w:rPr>
      </w:pPr>
    </w:p>
    <w:p w14:paraId="347EAAEA" w14:textId="192AF9CE"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Nu deze koopman die </w:t>
      </w:r>
      <w:r w:rsidR="00C26F1C">
        <w:rPr>
          <w:rFonts w:ascii="Times New Roman" w:hAnsi="Times New Roman"/>
          <w:sz w:val="25"/>
          <w:szCs w:val="25"/>
        </w:rPr>
        <w:t>P</w:t>
      </w:r>
      <w:r w:rsidRPr="00843C40">
        <w:rPr>
          <w:rFonts w:ascii="Times New Roman" w:hAnsi="Times New Roman"/>
          <w:sz w:val="25"/>
          <w:szCs w:val="25"/>
        </w:rPr>
        <w:t xml:space="preserve">arel van grote waarde gezien heeft, nu hij een hartelijke betrekking heeft in zijn hart op Hem, op die Parel, nu verkoopt hij alles wat hij heeft: zijn huis, zijn meubels, alles. Ook zijn…? Ja, ook zijn </w:t>
      </w:r>
      <w:r w:rsidRPr="00C26F1C">
        <w:rPr>
          <w:rFonts w:ascii="Times New Roman" w:hAnsi="Times New Roman"/>
          <w:i/>
          <w:iCs/>
          <w:sz w:val="25"/>
          <w:szCs w:val="25"/>
        </w:rPr>
        <w:t>eigen</w:t>
      </w:r>
      <w:r w:rsidRPr="00843C40">
        <w:rPr>
          <w:rFonts w:ascii="Times New Roman" w:hAnsi="Times New Roman"/>
          <w:sz w:val="25"/>
          <w:szCs w:val="25"/>
        </w:rPr>
        <w:t xml:space="preserve"> kostbare pareltjes. </w:t>
      </w:r>
    </w:p>
    <w:p w14:paraId="7A6F9E02" w14:textId="004F3AAF"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hij doet het heel resoluut. Hij aarzelt niet, hij wacht niet, hij gaat er niet een week over nadenken. Hij doet het, direct! Hij doet het ook niet al huilend van verdriet. Nee, want er is hoop in zijn hart. Hij heeft de kostbaarste parel </w:t>
      </w:r>
      <w:r w:rsidR="00C26F1C" w:rsidRPr="00843C40">
        <w:rPr>
          <w:rFonts w:ascii="Times New Roman" w:hAnsi="Times New Roman"/>
          <w:sz w:val="25"/>
          <w:szCs w:val="25"/>
        </w:rPr>
        <w:t xml:space="preserve">gezien </w:t>
      </w:r>
      <w:r w:rsidRPr="00843C40">
        <w:rPr>
          <w:rFonts w:ascii="Times New Roman" w:hAnsi="Times New Roman"/>
          <w:sz w:val="25"/>
          <w:szCs w:val="25"/>
        </w:rPr>
        <w:t xml:space="preserve">die op de wereld bestaat. </w:t>
      </w:r>
    </w:p>
    <w:p w14:paraId="42C6179E" w14:textId="77777777" w:rsidR="00C26F1C" w:rsidRDefault="00C26F1C" w:rsidP="00843C40">
      <w:pPr>
        <w:pStyle w:val="Geenafstand"/>
        <w:rPr>
          <w:rFonts w:ascii="Times New Roman" w:hAnsi="Times New Roman"/>
          <w:sz w:val="25"/>
          <w:szCs w:val="25"/>
        </w:rPr>
      </w:pPr>
    </w:p>
    <w:p w14:paraId="270DAC1D" w14:textId="0525A990"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Dat hart, waarin de Heere werkt (zo gaat het in het</w:t>
      </w:r>
      <w:r w:rsidR="00C26F1C">
        <w:rPr>
          <w:rFonts w:ascii="Times New Roman" w:hAnsi="Times New Roman"/>
          <w:sz w:val="25"/>
          <w:szCs w:val="25"/>
        </w:rPr>
        <w:t xml:space="preserve"> K</w:t>
      </w:r>
      <w:r w:rsidRPr="00843C40">
        <w:rPr>
          <w:rFonts w:ascii="Times New Roman" w:hAnsi="Times New Roman"/>
          <w:sz w:val="25"/>
          <w:szCs w:val="25"/>
        </w:rPr>
        <w:t xml:space="preserve">oninkrijk der hemelen, zo werkt de Heere in het hart van mensen!), daarin verandert echt alles. </w:t>
      </w:r>
    </w:p>
    <w:p w14:paraId="529091E7"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Vroeger? Naar de kerk? Nou ja, het wordt natuurlijk wel een beetje van je verwacht. En soms is het wel interessant, wel aardig, wel gezellig met elkaar. </w:t>
      </w:r>
    </w:p>
    <w:p w14:paraId="0F3A1BB2" w14:textId="79B6B320"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Maar nu, zeg ik: ‘</w:t>
      </w:r>
      <w:r w:rsidR="00C26F1C">
        <w:rPr>
          <w:rFonts w:ascii="Times New Roman" w:hAnsi="Times New Roman"/>
          <w:sz w:val="25"/>
          <w:szCs w:val="25"/>
        </w:rPr>
        <w:t>I</w:t>
      </w:r>
      <w:r w:rsidRPr="00843C40">
        <w:rPr>
          <w:rFonts w:ascii="Times New Roman" w:hAnsi="Times New Roman"/>
          <w:sz w:val="25"/>
          <w:szCs w:val="25"/>
        </w:rPr>
        <w:t>k was liever in mijn Bondsgods woning een dorpelwachter (wij zouden zeggen: een conciërge), dan gewend aan de ijdele vreugd in de tent van de bozen.</w:t>
      </w:r>
    </w:p>
    <w:p w14:paraId="434527CC" w14:textId="4B62FF97" w:rsidR="00843C40" w:rsidRPr="00984727" w:rsidRDefault="00843C40" w:rsidP="00843C40">
      <w:pPr>
        <w:pStyle w:val="Geenafstand"/>
        <w:rPr>
          <w:rFonts w:ascii="Times New Roman" w:hAnsi="Times New Roman"/>
          <w:i/>
          <w:iCs/>
          <w:sz w:val="25"/>
          <w:szCs w:val="25"/>
        </w:rPr>
      </w:pPr>
      <w:r w:rsidRPr="00843C40">
        <w:rPr>
          <w:rFonts w:ascii="Times New Roman" w:hAnsi="Times New Roman"/>
          <w:sz w:val="25"/>
          <w:szCs w:val="25"/>
        </w:rPr>
        <w:t xml:space="preserve">Vroeger dacht je: wat zou het toch mooi zijn, als ik later rijk zou worden, als ik later een hele mooie carrière zou maken. En nu zeg ik: </w:t>
      </w:r>
      <w:r w:rsidR="00984727">
        <w:rPr>
          <w:rFonts w:ascii="Times New Roman" w:hAnsi="Times New Roman"/>
          <w:sz w:val="25"/>
          <w:szCs w:val="25"/>
        </w:rPr>
        <w:t>‘</w:t>
      </w:r>
      <w:r w:rsidRPr="00984727">
        <w:rPr>
          <w:rFonts w:ascii="Times New Roman" w:hAnsi="Times New Roman"/>
          <w:i/>
          <w:iCs/>
          <w:sz w:val="25"/>
          <w:szCs w:val="25"/>
        </w:rPr>
        <w:t>Uw Woord</w:t>
      </w:r>
      <w:r w:rsidRPr="00843C40">
        <w:rPr>
          <w:rFonts w:ascii="Times New Roman" w:hAnsi="Times New Roman"/>
          <w:sz w:val="25"/>
          <w:szCs w:val="25"/>
        </w:rPr>
        <w:t xml:space="preserve">, dit </w:t>
      </w:r>
      <w:r w:rsidR="00984727">
        <w:rPr>
          <w:rFonts w:ascii="Times New Roman" w:hAnsi="Times New Roman"/>
          <w:sz w:val="25"/>
          <w:szCs w:val="25"/>
        </w:rPr>
        <w:t>W</w:t>
      </w:r>
      <w:r w:rsidRPr="00843C40">
        <w:rPr>
          <w:rFonts w:ascii="Times New Roman" w:hAnsi="Times New Roman"/>
          <w:sz w:val="25"/>
          <w:szCs w:val="25"/>
        </w:rPr>
        <w:t>oord, je Bijbeltje,</w:t>
      </w:r>
      <w:r w:rsidRPr="00984727">
        <w:rPr>
          <w:rFonts w:ascii="Times New Roman" w:hAnsi="Times New Roman"/>
          <w:i/>
          <w:iCs/>
          <w:sz w:val="25"/>
          <w:szCs w:val="25"/>
        </w:rPr>
        <w:t xml:space="preserve"> is begeerlijker dan goud, ja, dan veel fijn goud.</w:t>
      </w:r>
      <w:r w:rsidR="00984727">
        <w:rPr>
          <w:rFonts w:ascii="Times New Roman" w:hAnsi="Times New Roman"/>
          <w:i/>
          <w:iCs/>
          <w:sz w:val="25"/>
          <w:szCs w:val="25"/>
        </w:rPr>
        <w:t>’</w:t>
      </w:r>
    </w:p>
    <w:p w14:paraId="4F14966C" w14:textId="523D38F3"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Vroeger was ik een tevreden kerkmens: gedoopt, netjes opgevoed, netjes levend, belijdenis gedaan… Maar nu zeg ik, nu alles anders geworden is in mijn leven: </w:t>
      </w:r>
      <w:r w:rsidR="00984727">
        <w:rPr>
          <w:rFonts w:ascii="Times New Roman" w:hAnsi="Times New Roman"/>
          <w:sz w:val="25"/>
          <w:szCs w:val="25"/>
        </w:rPr>
        <w:t>‘</w:t>
      </w:r>
      <w:r w:rsidRPr="00843C40">
        <w:rPr>
          <w:rFonts w:ascii="Times New Roman" w:hAnsi="Times New Roman"/>
          <w:sz w:val="25"/>
          <w:szCs w:val="25"/>
        </w:rPr>
        <w:t>ik vergeet wat achter is, en ik strek mij tot hetgeen voor is, en ik jaag naar het wit van de prijs der roeping Gods die van boven is, in Christus Jezus. Want Hem moet ik hebben!</w:t>
      </w:r>
      <w:r w:rsidR="00984727">
        <w:rPr>
          <w:rFonts w:ascii="Times New Roman" w:hAnsi="Times New Roman"/>
          <w:sz w:val="25"/>
          <w:szCs w:val="25"/>
        </w:rPr>
        <w:t>’</w:t>
      </w:r>
      <w:r w:rsidRPr="00843C40">
        <w:rPr>
          <w:rFonts w:ascii="Times New Roman" w:hAnsi="Times New Roman"/>
          <w:sz w:val="25"/>
          <w:szCs w:val="25"/>
        </w:rPr>
        <w:t xml:space="preserve"> </w:t>
      </w:r>
    </w:p>
    <w:p w14:paraId="63DB9ADA" w14:textId="77777777" w:rsidR="00843C40" w:rsidRPr="00843C40" w:rsidRDefault="00843C40" w:rsidP="00843C40">
      <w:pPr>
        <w:pStyle w:val="Geenafstand"/>
        <w:rPr>
          <w:rFonts w:ascii="Times New Roman" w:hAnsi="Times New Roman"/>
          <w:sz w:val="25"/>
          <w:szCs w:val="25"/>
        </w:rPr>
      </w:pPr>
    </w:p>
    <w:p w14:paraId="5C72B230" w14:textId="77777777" w:rsidR="000B7AFA"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Alles krijgt een andere waarde, als je de Parel van grote waarde, de Heere Jezus, hebt gezien. Het is alsof in de winkel overal een ander prijskaartje, een ander prijsstickertje op </w:t>
      </w:r>
      <w:r w:rsidR="000B7AFA">
        <w:rPr>
          <w:rFonts w:ascii="Times New Roman" w:hAnsi="Times New Roman"/>
          <w:sz w:val="25"/>
          <w:szCs w:val="25"/>
        </w:rPr>
        <w:t>is</w:t>
      </w:r>
      <w:r w:rsidRPr="00843C40">
        <w:rPr>
          <w:rFonts w:ascii="Times New Roman" w:hAnsi="Times New Roman"/>
          <w:sz w:val="25"/>
          <w:szCs w:val="25"/>
        </w:rPr>
        <w:t xml:space="preserve"> geplakt.</w:t>
      </w:r>
      <w:r w:rsidR="000B7AFA">
        <w:rPr>
          <w:rFonts w:ascii="Times New Roman" w:hAnsi="Times New Roman"/>
          <w:sz w:val="25"/>
          <w:szCs w:val="25"/>
        </w:rPr>
        <w:t xml:space="preserve"> </w:t>
      </w:r>
    </w:p>
    <w:p w14:paraId="7AD0936E" w14:textId="2A1E2277" w:rsidR="00843C40" w:rsidRPr="00843C40" w:rsidRDefault="000B7AFA" w:rsidP="00843C40">
      <w:pPr>
        <w:pStyle w:val="Geenafstand"/>
        <w:rPr>
          <w:rFonts w:ascii="Times New Roman" w:hAnsi="Times New Roman"/>
          <w:sz w:val="25"/>
          <w:szCs w:val="25"/>
        </w:rPr>
      </w:pPr>
      <w:r>
        <w:rPr>
          <w:rFonts w:ascii="Times New Roman" w:hAnsi="Times New Roman"/>
          <w:sz w:val="25"/>
          <w:szCs w:val="25"/>
        </w:rPr>
        <w:t>En d</w:t>
      </w:r>
      <w:r w:rsidR="00843C40" w:rsidRPr="00843C40">
        <w:rPr>
          <w:rFonts w:ascii="Times New Roman" w:hAnsi="Times New Roman"/>
          <w:sz w:val="25"/>
          <w:szCs w:val="25"/>
        </w:rPr>
        <w:t xml:space="preserve">e </w:t>
      </w:r>
      <w:r>
        <w:rPr>
          <w:rFonts w:ascii="Times New Roman" w:hAnsi="Times New Roman"/>
          <w:sz w:val="25"/>
          <w:szCs w:val="25"/>
        </w:rPr>
        <w:t>P</w:t>
      </w:r>
      <w:r w:rsidR="00843C40" w:rsidRPr="00843C40">
        <w:rPr>
          <w:rFonts w:ascii="Times New Roman" w:hAnsi="Times New Roman"/>
          <w:sz w:val="25"/>
          <w:szCs w:val="25"/>
        </w:rPr>
        <w:t>arel die je hebt gezien</w:t>
      </w:r>
      <w:r>
        <w:rPr>
          <w:rFonts w:ascii="Times New Roman" w:hAnsi="Times New Roman"/>
          <w:sz w:val="25"/>
          <w:szCs w:val="25"/>
        </w:rPr>
        <w:t xml:space="preserve">, </w:t>
      </w:r>
      <w:r w:rsidR="00843C40" w:rsidRPr="00843C40">
        <w:rPr>
          <w:rFonts w:ascii="Times New Roman" w:hAnsi="Times New Roman"/>
          <w:sz w:val="25"/>
          <w:szCs w:val="25"/>
        </w:rPr>
        <w:t>word</w:t>
      </w:r>
      <w:r>
        <w:rPr>
          <w:rFonts w:ascii="Times New Roman" w:hAnsi="Times New Roman"/>
          <w:sz w:val="25"/>
          <w:szCs w:val="25"/>
        </w:rPr>
        <w:t>t</w:t>
      </w:r>
      <w:r w:rsidR="00843C40" w:rsidRPr="00843C40">
        <w:rPr>
          <w:rFonts w:ascii="Times New Roman" w:hAnsi="Times New Roman"/>
          <w:sz w:val="25"/>
          <w:szCs w:val="25"/>
        </w:rPr>
        <w:t xml:space="preserve"> steeds waardevoller. Christus Jezus gaat steeds meer schitteren, in Zijn heerlijkheid, in Zijn volmaaktheid. Schitterend als een </w:t>
      </w:r>
      <w:r w:rsidR="00895124">
        <w:rPr>
          <w:rFonts w:ascii="Times New Roman" w:hAnsi="Times New Roman"/>
          <w:sz w:val="25"/>
          <w:szCs w:val="25"/>
        </w:rPr>
        <w:t>P</w:t>
      </w:r>
      <w:r w:rsidR="00843C40" w:rsidRPr="00843C40">
        <w:rPr>
          <w:rFonts w:ascii="Times New Roman" w:hAnsi="Times New Roman"/>
          <w:sz w:val="25"/>
          <w:szCs w:val="25"/>
        </w:rPr>
        <w:t xml:space="preserve">arel in Zijn weergaloze liefde, waarmee Hij voldaan heeft aan het Goddelijke recht. Waarmee Hij wilde staan in de plaats van Zijn verloren Bruidskerk. </w:t>
      </w:r>
      <w:r w:rsidR="00895124">
        <w:rPr>
          <w:rFonts w:ascii="Times New Roman" w:hAnsi="Times New Roman"/>
          <w:sz w:val="25"/>
          <w:szCs w:val="25"/>
        </w:rPr>
        <w:t xml:space="preserve">Met Zijn </w:t>
      </w:r>
      <w:r w:rsidR="00843C40" w:rsidRPr="00843C40">
        <w:rPr>
          <w:rFonts w:ascii="Times New Roman" w:hAnsi="Times New Roman"/>
          <w:sz w:val="25"/>
          <w:szCs w:val="25"/>
        </w:rPr>
        <w:t xml:space="preserve">Zelfopofferende liefde, voor vijanden, voor goddelozen. </w:t>
      </w:r>
    </w:p>
    <w:p w14:paraId="2EB4D4EE" w14:textId="042B498B"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lastRenderedPageBreak/>
        <w:t xml:space="preserve">Het wordt steeds meer waar in mijn hart. </w:t>
      </w:r>
      <w:r w:rsidR="00895124">
        <w:rPr>
          <w:rFonts w:ascii="Times New Roman" w:hAnsi="Times New Roman"/>
          <w:sz w:val="25"/>
          <w:szCs w:val="25"/>
        </w:rPr>
        <w:t>I</w:t>
      </w:r>
      <w:r w:rsidRPr="00843C40">
        <w:rPr>
          <w:rFonts w:ascii="Times New Roman" w:hAnsi="Times New Roman"/>
          <w:sz w:val="25"/>
          <w:szCs w:val="25"/>
        </w:rPr>
        <w:t xml:space="preserve">k durf het misschien </w:t>
      </w:r>
      <w:r w:rsidR="00895124">
        <w:rPr>
          <w:rFonts w:ascii="Times New Roman" w:hAnsi="Times New Roman"/>
          <w:sz w:val="25"/>
          <w:szCs w:val="25"/>
        </w:rPr>
        <w:t xml:space="preserve">nog </w:t>
      </w:r>
      <w:r w:rsidRPr="00843C40">
        <w:rPr>
          <w:rFonts w:ascii="Times New Roman" w:hAnsi="Times New Roman"/>
          <w:sz w:val="25"/>
          <w:szCs w:val="25"/>
        </w:rPr>
        <w:t>wel niet hardop met woorden te zeggen, maar dan zegt mijn hart het in stilte: ‘Hij is mijn Liefste, blank en rood, Hij is veel schoner dan de mensenkinderen, want er is op Zijn lippen genade uitgestort, voor zulk soort mensen als ik ben’. Christus gaat steeds meer schitteren.</w:t>
      </w:r>
    </w:p>
    <w:p w14:paraId="6A596C93"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 </w:t>
      </w:r>
    </w:p>
    <w:p w14:paraId="28200FBA" w14:textId="77777777" w:rsidR="003E7467"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Maar de zonde…? Alles krijgt een ander prijskaartje: de zonde wordt </w:t>
      </w:r>
      <w:r w:rsidRPr="00895124">
        <w:rPr>
          <w:rFonts w:ascii="Times New Roman" w:hAnsi="Times New Roman"/>
          <w:i/>
          <w:iCs/>
          <w:sz w:val="25"/>
          <w:szCs w:val="25"/>
        </w:rPr>
        <w:t>waardeloos</w:t>
      </w:r>
      <w:r w:rsidRPr="00843C40">
        <w:rPr>
          <w:rFonts w:ascii="Times New Roman" w:hAnsi="Times New Roman"/>
          <w:sz w:val="25"/>
          <w:szCs w:val="25"/>
        </w:rPr>
        <w:t xml:space="preserve">. Weg ermee! Ja, maar dat doet wel pijn van binnen, want de zonde van binnen, dat ben ik eigenlijk </w:t>
      </w:r>
      <w:r w:rsidRPr="003E7467">
        <w:rPr>
          <w:rFonts w:ascii="Times New Roman" w:hAnsi="Times New Roman"/>
          <w:i/>
          <w:iCs/>
          <w:sz w:val="25"/>
          <w:szCs w:val="25"/>
        </w:rPr>
        <w:t>zelf</w:t>
      </w:r>
      <w:r w:rsidRPr="00843C40">
        <w:rPr>
          <w:rFonts w:ascii="Times New Roman" w:hAnsi="Times New Roman"/>
          <w:sz w:val="25"/>
          <w:szCs w:val="25"/>
        </w:rPr>
        <w:t xml:space="preserve">. </w:t>
      </w:r>
    </w:p>
    <w:p w14:paraId="5F8E817B" w14:textId="77777777" w:rsidR="003E7467"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Genot, plezier, nuttig tijdverdrijf? Astarte, Baäl, de afgoden? Weg ermee! Ja, het doet ook pijn van binnen, want ik wil dat eigenlijk allemaal niet kwijt. Het is een gevecht in mezelf, om mezelf, met mezelf, tegen mezelf, want ik wil het niet opgeven. </w:t>
      </w:r>
    </w:p>
    <w:p w14:paraId="03A73380" w14:textId="71081EB2"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Eer, aanzien van mensen? Waardeloos! Ja, maar toch, mijn hart wil het niet opgeven. </w:t>
      </w:r>
    </w:p>
    <w:p w14:paraId="406F5EC9" w14:textId="790A3E65" w:rsid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De Heere Zelf moet het van me afnemen, van me afpakken en me laten zien dat het waardeloos is. Hij moet het als het ware van me losscheuren. </w:t>
      </w:r>
    </w:p>
    <w:p w14:paraId="1908AC6B" w14:textId="77777777" w:rsidR="003E7467" w:rsidRPr="00843C40" w:rsidRDefault="003E7467" w:rsidP="00843C40">
      <w:pPr>
        <w:pStyle w:val="Geenafstand"/>
        <w:rPr>
          <w:rFonts w:ascii="Times New Roman" w:hAnsi="Times New Roman"/>
          <w:sz w:val="25"/>
          <w:szCs w:val="25"/>
        </w:rPr>
      </w:pPr>
    </w:p>
    <w:p w14:paraId="0B942216" w14:textId="787C38B6"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dan, ja eigenlijk is dat het </w:t>
      </w:r>
      <w:proofErr w:type="spellStart"/>
      <w:r w:rsidRPr="00843C40">
        <w:rPr>
          <w:rFonts w:ascii="Times New Roman" w:hAnsi="Times New Roman"/>
          <w:sz w:val="25"/>
          <w:szCs w:val="25"/>
        </w:rPr>
        <w:t>allermoeilijkste</w:t>
      </w:r>
      <w:proofErr w:type="spellEnd"/>
      <w:r w:rsidRPr="00843C40">
        <w:rPr>
          <w:rFonts w:ascii="Times New Roman" w:hAnsi="Times New Roman"/>
          <w:sz w:val="25"/>
          <w:szCs w:val="25"/>
        </w:rPr>
        <w:t xml:space="preserve">, dan die </w:t>
      </w:r>
      <w:r w:rsidRPr="003E7467">
        <w:rPr>
          <w:rFonts w:ascii="Times New Roman" w:hAnsi="Times New Roman"/>
          <w:i/>
          <w:iCs/>
          <w:sz w:val="25"/>
          <w:szCs w:val="25"/>
        </w:rPr>
        <w:t>andere parels</w:t>
      </w:r>
      <w:r w:rsidRPr="00843C40">
        <w:rPr>
          <w:rFonts w:ascii="Times New Roman" w:hAnsi="Times New Roman"/>
          <w:sz w:val="25"/>
          <w:szCs w:val="25"/>
        </w:rPr>
        <w:t xml:space="preserve">. Die parels die ik ooit </w:t>
      </w:r>
      <w:r w:rsidRPr="003E7467">
        <w:rPr>
          <w:rFonts w:ascii="Times New Roman" w:hAnsi="Times New Roman"/>
          <w:i/>
          <w:iCs/>
          <w:sz w:val="25"/>
          <w:szCs w:val="25"/>
        </w:rPr>
        <w:t>zelf gekocht</w:t>
      </w:r>
      <w:r w:rsidRPr="00843C40">
        <w:rPr>
          <w:rFonts w:ascii="Times New Roman" w:hAnsi="Times New Roman"/>
          <w:sz w:val="25"/>
          <w:szCs w:val="25"/>
        </w:rPr>
        <w:t xml:space="preserve"> heb. Die ik heb van mezelf. Daar heb ik zo mijn best voor gedaan. Het kost me zoveel moeite, zoveel pijn. Ze lijken zo mooi. Ik heb er zo hard voor gewerkt. Dit was mijn toekomst. Dit was mijn troost. Dit was mijn pensioen, dit was mijn oudedagsvoorziening. </w:t>
      </w:r>
    </w:p>
    <w:p w14:paraId="4CEC4A08"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Je kijkt…, je kijkt… naar je eigen parels… Nee, die wil ik toch niet kwijt. </w:t>
      </w:r>
    </w:p>
    <w:p w14:paraId="1FE0FCE9"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Totdat de Heere zelf er een ander prijskaartje aan hangt, en nieuw stickertje: 0 euro, die ook, en die ook: nul, nul, nul! Waardeloos, rommel, vuilnis. ’t Is van mezelf, en dus: weg ermee! </w:t>
      </w:r>
    </w:p>
    <w:p w14:paraId="15532E9E" w14:textId="77777777" w:rsidR="00843C40" w:rsidRPr="00210644" w:rsidRDefault="00843C40" w:rsidP="00843C40">
      <w:pPr>
        <w:pStyle w:val="Geenafstand"/>
        <w:rPr>
          <w:rFonts w:ascii="Times New Roman" w:hAnsi="Times New Roman"/>
          <w:i/>
          <w:iCs/>
          <w:sz w:val="25"/>
          <w:szCs w:val="25"/>
        </w:rPr>
      </w:pPr>
      <w:r w:rsidRPr="00843C40">
        <w:rPr>
          <w:rFonts w:ascii="Times New Roman" w:hAnsi="Times New Roman"/>
          <w:sz w:val="25"/>
          <w:szCs w:val="25"/>
        </w:rPr>
        <w:t xml:space="preserve">Dan stamel je Paulus na, die zegt in de Filippenzenbrief: </w:t>
      </w:r>
      <w:r w:rsidRPr="003E7467">
        <w:rPr>
          <w:rFonts w:ascii="Times New Roman" w:hAnsi="Times New Roman"/>
          <w:i/>
          <w:iCs/>
          <w:sz w:val="25"/>
          <w:szCs w:val="25"/>
        </w:rPr>
        <w:t xml:space="preserve">Ja, gewis, ik acht ook alle dingen </w:t>
      </w:r>
      <w:r w:rsidRPr="00843C40">
        <w:rPr>
          <w:rFonts w:ascii="Times New Roman" w:hAnsi="Times New Roman"/>
          <w:sz w:val="25"/>
          <w:szCs w:val="25"/>
        </w:rPr>
        <w:t xml:space="preserve">(mijn liefde, mijn ijver, mijn netheid, mijn vroomheid, mijn eigen gerechtigheid), ja, ik acht alle dingen </w:t>
      </w:r>
      <w:r w:rsidRPr="00210644">
        <w:rPr>
          <w:rFonts w:ascii="Times New Roman" w:hAnsi="Times New Roman"/>
          <w:i/>
          <w:iCs/>
          <w:sz w:val="25"/>
          <w:szCs w:val="25"/>
        </w:rPr>
        <w:t>schade</w:t>
      </w:r>
      <w:r w:rsidRPr="00843C40">
        <w:rPr>
          <w:rFonts w:ascii="Times New Roman" w:hAnsi="Times New Roman"/>
          <w:sz w:val="25"/>
          <w:szCs w:val="25"/>
        </w:rPr>
        <w:t xml:space="preserve">, verlies, geen winst maar verlies. Schade en drek! Mest, vuilnis! Om? Ja, om de schittering van die Parel van grote waarde. </w:t>
      </w:r>
      <w:r w:rsidRPr="00210644">
        <w:rPr>
          <w:rFonts w:ascii="Times New Roman" w:hAnsi="Times New Roman"/>
          <w:i/>
          <w:iCs/>
          <w:sz w:val="25"/>
          <w:szCs w:val="25"/>
        </w:rPr>
        <w:t xml:space="preserve">Om de uitnemendheid van Christus Jezus. </w:t>
      </w:r>
    </w:p>
    <w:p w14:paraId="3330312D" w14:textId="0547C542"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Gelukkige verkoper, die de Heere alles uit handen neemt, die alles kwijt raakt</w:t>
      </w:r>
      <w:r w:rsidR="00210644">
        <w:rPr>
          <w:rFonts w:ascii="Times New Roman" w:hAnsi="Times New Roman"/>
          <w:sz w:val="25"/>
          <w:szCs w:val="25"/>
        </w:rPr>
        <w:t xml:space="preserve"> </w:t>
      </w:r>
      <w:r w:rsidRPr="00843C40">
        <w:rPr>
          <w:rFonts w:ascii="Times New Roman" w:hAnsi="Times New Roman"/>
          <w:sz w:val="25"/>
          <w:szCs w:val="25"/>
        </w:rPr>
        <w:t xml:space="preserve">door al zijn eigen waardeloze rommel in te leveren, voor de Schat, voor de Parel van grote waarde! Vrij, gratis, voor niets. </w:t>
      </w:r>
    </w:p>
    <w:p w14:paraId="5ADB53A7" w14:textId="77777777" w:rsidR="00843C40" w:rsidRPr="00843C40" w:rsidRDefault="00843C40" w:rsidP="00843C40">
      <w:pPr>
        <w:pStyle w:val="Geenafstand"/>
        <w:rPr>
          <w:rFonts w:ascii="Times New Roman" w:hAnsi="Times New Roman"/>
          <w:sz w:val="25"/>
          <w:szCs w:val="25"/>
        </w:rPr>
      </w:pPr>
    </w:p>
    <w:p w14:paraId="2B251260"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Dan gemeente, bent u pas echt gelukkig. En dan is uw ziel pas echt veilig voor de eeuwigheid. Als u de Parel hebt. Als u Christus hebt. </w:t>
      </w:r>
    </w:p>
    <w:p w14:paraId="483EA52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Want, ja, en dat begrijp ik ook wel, je kunt je een gelukkig mens voelen, ten dele tenminste, als je de Schat hebt </w:t>
      </w:r>
      <w:r w:rsidRPr="00843C40">
        <w:rPr>
          <w:rFonts w:ascii="Times New Roman" w:hAnsi="Times New Roman"/>
          <w:i/>
          <w:sz w:val="25"/>
          <w:szCs w:val="25"/>
        </w:rPr>
        <w:t>gezien</w:t>
      </w:r>
      <w:r w:rsidRPr="00843C40">
        <w:rPr>
          <w:rFonts w:ascii="Times New Roman" w:hAnsi="Times New Roman"/>
          <w:sz w:val="25"/>
          <w:szCs w:val="25"/>
        </w:rPr>
        <w:t xml:space="preserve"> en als je bezig bent je zaak in de verkoop te doen. Maar, lieve mensen, het is </w:t>
      </w:r>
      <w:r w:rsidRPr="00843C40">
        <w:rPr>
          <w:rFonts w:ascii="Times New Roman" w:hAnsi="Times New Roman"/>
          <w:i/>
          <w:sz w:val="25"/>
          <w:szCs w:val="25"/>
        </w:rPr>
        <w:t>niet genoeg</w:t>
      </w:r>
      <w:r w:rsidRPr="00843C40">
        <w:rPr>
          <w:rFonts w:ascii="Times New Roman" w:hAnsi="Times New Roman"/>
          <w:sz w:val="25"/>
          <w:szCs w:val="25"/>
        </w:rPr>
        <w:t xml:space="preserve">. Dat is het grootste gevaar voor een ontwaakte, voor een wakker geworden, onrustige zondaar. </w:t>
      </w:r>
    </w:p>
    <w:p w14:paraId="26526618"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Ik verkoop, ja, ik verkoop wat ik kwijt wil, behalve… die laatste eigen pareltjes. Bedenk gemeente, deze Parel van grote waarde is een ondeelbaar goed. U hebt Hem helemaal of u hebt Hem helemaal niet. En daar zit geen millimeter tussen. En de prijs van die Parel is zo groot, dat Hij voor niets minder over de toonbank gaat: u moet </w:t>
      </w:r>
      <w:r w:rsidRPr="00F57788">
        <w:rPr>
          <w:rFonts w:ascii="Times New Roman" w:hAnsi="Times New Roman"/>
          <w:i/>
          <w:iCs/>
          <w:sz w:val="25"/>
          <w:szCs w:val="25"/>
        </w:rPr>
        <w:t>alles</w:t>
      </w:r>
      <w:r w:rsidRPr="00843C40">
        <w:rPr>
          <w:rFonts w:ascii="Times New Roman" w:hAnsi="Times New Roman"/>
          <w:sz w:val="25"/>
          <w:szCs w:val="25"/>
        </w:rPr>
        <w:t xml:space="preserve"> van uzelf inleveren. En vooral u zelf. </w:t>
      </w:r>
    </w:p>
    <w:p w14:paraId="58CD6071" w14:textId="77777777" w:rsidR="00F57788"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zegt: </w:t>
      </w:r>
      <w:r w:rsidR="00F57788">
        <w:rPr>
          <w:rFonts w:ascii="Times New Roman" w:hAnsi="Times New Roman"/>
          <w:sz w:val="25"/>
          <w:szCs w:val="25"/>
        </w:rPr>
        <w:t>‘</w:t>
      </w:r>
      <w:r w:rsidRPr="00843C40">
        <w:rPr>
          <w:rFonts w:ascii="Times New Roman" w:hAnsi="Times New Roman"/>
          <w:sz w:val="25"/>
          <w:szCs w:val="25"/>
        </w:rPr>
        <w:t>ja, maar dan heb ik dus helemaal niets meer.</w:t>
      </w:r>
      <w:r w:rsidR="00F57788">
        <w:rPr>
          <w:rFonts w:ascii="Times New Roman" w:hAnsi="Times New Roman"/>
          <w:sz w:val="25"/>
          <w:szCs w:val="25"/>
        </w:rPr>
        <w:t>’</w:t>
      </w:r>
    </w:p>
    <w:p w14:paraId="42235E8A" w14:textId="70932A5F"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lastRenderedPageBreak/>
        <w:t xml:space="preserve">Ja, dat klopt. </w:t>
      </w:r>
    </w:p>
    <w:p w14:paraId="494D11C3" w14:textId="77777777" w:rsidR="00F57788"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zegt: </w:t>
      </w:r>
      <w:r w:rsidR="00F57788">
        <w:rPr>
          <w:rFonts w:ascii="Times New Roman" w:hAnsi="Times New Roman"/>
          <w:sz w:val="25"/>
          <w:szCs w:val="25"/>
        </w:rPr>
        <w:t>‘</w:t>
      </w:r>
      <w:r w:rsidRPr="00843C40">
        <w:rPr>
          <w:rFonts w:ascii="Times New Roman" w:hAnsi="Times New Roman"/>
          <w:sz w:val="25"/>
          <w:szCs w:val="25"/>
        </w:rPr>
        <w:t xml:space="preserve">ja, maar dat </w:t>
      </w:r>
      <w:r w:rsidRPr="00843C40">
        <w:rPr>
          <w:rFonts w:ascii="Times New Roman" w:hAnsi="Times New Roman"/>
          <w:i/>
          <w:sz w:val="25"/>
          <w:szCs w:val="25"/>
        </w:rPr>
        <w:t>wil</w:t>
      </w:r>
      <w:r w:rsidRPr="00843C40">
        <w:rPr>
          <w:rFonts w:ascii="Times New Roman" w:hAnsi="Times New Roman"/>
          <w:sz w:val="25"/>
          <w:szCs w:val="25"/>
        </w:rPr>
        <w:t xml:space="preserve"> ik niet.</w:t>
      </w:r>
      <w:r w:rsidR="00F57788">
        <w:rPr>
          <w:rFonts w:ascii="Times New Roman" w:hAnsi="Times New Roman"/>
          <w:sz w:val="25"/>
          <w:szCs w:val="25"/>
        </w:rPr>
        <w:t>’</w:t>
      </w:r>
    </w:p>
    <w:p w14:paraId="61EEBA55" w14:textId="3945E41D"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Dat weet ik. Dat wilde ik ook niet. </w:t>
      </w:r>
    </w:p>
    <w:p w14:paraId="536817F0" w14:textId="77777777" w:rsidR="00F57788"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zegt: </w:t>
      </w:r>
      <w:r w:rsidR="00F57788">
        <w:rPr>
          <w:rFonts w:ascii="Times New Roman" w:hAnsi="Times New Roman"/>
          <w:sz w:val="25"/>
          <w:szCs w:val="25"/>
        </w:rPr>
        <w:t>‘</w:t>
      </w:r>
      <w:r w:rsidRPr="00843C40">
        <w:rPr>
          <w:rFonts w:ascii="Times New Roman" w:hAnsi="Times New Roman"/>
          <w:sz w:val="25"/>
          <w:szCs w:val="25"/>
        </w:rPr>
        <w:t xml:space="preserve">ja, en dat </w:t>
      </w:r>
      <w:r w:rsidRPr="00843C40">
        <w:rPr>
          <w:rFonts w:ascii="Times New Roman" w:hAnsi="Times New Roman"/>
          <w:i/>
          <w:sz w:val="25"/>
          <w:szCs w:val="25"/>
        </w:rPr>
        <w:t>kan</w:t>
      </w:r>
      <w:r w:rsidRPr="00843C40">
        <w:rPr>
          <w:rFonts w:ascii="Times New Roman" w:hAnsi="Times New Roman"/>
          <w:sz w:val="25"/>
          <w:szCs w:val="25"/>
        </w:rPr>
        <w:t xml:space="preserve"> ik ook niet.</w:t>
      </w:r>
      <w:r w:rsidR="00F57788">
        <w:rPr>
          <w:rFonts w:ascii="Times New Roman" w:hAnsi="Times New Roman"/>
          <w:sz w:val="25"/>
          <w:szCs w:val="25"/>
        </w:rPr>
        <w:t>’</w:t>
      </w:r>
      <w:r w:rsidRPr="00843C40">
        <w:rPr>
          <w:rFonts w:ascii="Times New Roman" w:hAnsi="Times New Roman"/>
          <w:sz w:val="25"/>
          <w:szCs w:val="25"/>
        </w:rPr>
        <w:t xml:space="preserve"> </w:t>
      </w:r>
    </w:p>
    <w:p w14:paraId="2DD53A57" w14:textId="2848EC7F"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dat klopt ook. We hebben zo de armmakende genade van God nodig. We hebben zo nodig dat de Heere ons alles afneemt. Ook en vooral dat, wat </w:t>
      </w:r>
      <w:r w:rsidR="000F74A5">
        <w:rPr>
          <w:rFonts w:ascii="Times New Roman" w:hAnsi="Times New Roman"/>
          <w:sz w:val="25"/>
          <w:szCs w:val="25"/>
        </w:rPr>
        <w:t>we</w:t>
      </w:r>
      <w:r w:rsidRPr="00843C40">
        <w:rPr>
          <w:rFonts w:ascii="Times New Roman" w:hAnsi="Times New Roman"/>
          <w:sz w:val="25"/>
          <w:szCs w:val="25"/>
        </w:rPr>
        <w:t xml:space="preserve"> toch stiekem tot het laatste toe vast wil</w:t>
      </w:r>
      <w:r w:rsidR="000F74A5">
        <w:rPr>
          <w:rFonts w:ascii="Times New Roman" w:hAnsi="Times New Roman"/>
          <w:sz w:val="25"/>
          <w:szCs w:val="25"/>
        </w:rPr>
        <w:t>len h</w:t>
      </w:r>
      <w:r w:rsidRPr="00843C40">
        <w:rPr>
          <w:rFonts w:ascii="Times New Roman" w:hAnsi="Times New Roman"/>
          <w:sz w:val="25"/>
          <w:szCs w:val="25"/>
        </w:rPr>
        <w:t xml:space="preserve">ouden. </w:t>
      </w:r>
    </w:p>
    <w:p w14:paraId="682BDAEB" w14:textId="77777777" w:rsidR="00843C40" w:rsidRPr="00843C40" w:rsidRDefault="00843C40" w:rsidP="00843C40">
      <w:pPr>
        <w:pStyle w:val="Geenafstand"/>
        <w:rPr>
          <w:rFonts w:ascii="Times New Roman" w:hAnsi="Times New Roman"/>
          <w:sz w:val="25"/>
          <w:szCs w:val="25"/>
        </w:rPr>
      </w:pPr>
    </w:p>
    <w:p w14:paraId="3B0F43FD" w14:textId="77777777" w:rsidR="000F74A5"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Maar beste vrienden, het wordt zo’n wonder en het gaat zo meevallen als je alles loslaat. Als je alles kwijt raakt. Als alles je afgenomen wordt. </w:t>
      </w:r>
    </w:p>
    <w:p w14:paraId="4C392F1F" w14:textId="50988CA3" w:rsidR="00843C40" w:rsidRPr="00843C40" w:rsidRDefault="000F74A5" w:rsidP="00843C40">
      <w:pPr>
        <w:pStyle w:val="Geenafstand"/>
        <w:rPr>
          <w:rFonts w:ascii="Times New Roman" w:hAnsi="Times New Roman"/>
          <w:sz w:val="25"/>
          <w:szCs w:val="25"/>
        </w:rPr>
      </w:pPr>
      <w:r>
        <w:rPr>
          <w:rFonts w:ascii="Times New Roman" w:hAnsi="Times New Roman"/>
          <w:sz w:val="25"/>
          <w:szCs w:val="25"/>
        </w:rPr>
        <w:t xml:space="preserve">Dan ben je </w:t>
      </w:r>
      <w:r w:rsidR="00843C40" w:rsidRPr="00843C40">
        <w:rPr>
          <w:rFonts w:ascii="Times New Roman" w:hAnsi="Times New Roman"/>
          <w:sz w:val="25"/>
          <w:szCs w:val="25"/>
        </w:rPr>
        <w:t xml:space="preserve">alles kwijt. </w:t>
      </w:r>
      <w:r>
        <w:rPr>
          <w:rFonts w:ascii="Times New Roman" w:hAnsi="Times New Roman"/>
          <w:sz w:val="25"/>
          <w:szCs w:val="25"/>
        </w:rPr>
        <w:t>M</w:t>
      </w:r>
      <w:r w:rsidR="00412FBD">
        <w:rPr>
          <w:rFonts w:ascii="Times New Roman" w:hAnsi="Times New Roman"/>
          <w:sz w:val="25"/>
          <w:szCs w:val="25"/>
        </w:rPr>
        <w:t>a</w:t>
      </w:r>
      <w:r>
        <w:rPr>
          <w:rFonts w:ascii="Times New Roman" w:hAnsi="Times New Roman"/>
          <w:sz w:val="25"/>
          <w:szCs w:val="25"/>
        </w:rPr>
        <w:t xml:space="preserve">ar dan val je </w:t>
      </w:r>
      <w:r w:rsidR="00843C40" w:rsidRPr="00843C40">
        <w:rPr>
          <w:rFonts w:ascii="Times New Roman" w:hAnsi="Times New Roman"/>
          <w:sz w:val="25"/>
          <w:szCs w:val="25"/>
        </w:rPr>
        <w:t xml:space="preserve">als een verloren zondaar in de handen van een genadige God. </w:t>
      </w:r>
      <w:r w:rsidR="008F7285">
        <w:rPr>
          <w:rFonts w:ascii="Times New Roman" w:hAnsi="Times New Roman"/>
          <w:sz w:val="25"/>
          <w:szCs w:val="25"/>
        </w:rPr>
        <w:t>Je</w:t>
      </w:r>
      <w:r w:rsidR="00843C40" w:rsidRPr="00843C40">
        <w:rPr>
          <w:rFonts w:ascii="Times New Roman" w:hAnsi="Times New Roman"/>
          <w:sz w:val="25"/>
          <w:szCs w:val="25"/>
        </w:rPr>
        <w:t xml:space="preserve"> houdt als een failliete bedelaar je hand op: Ik heb niets Heere. </w:t>
      </w:r>
    </w:p>
    <w:p w14:paraId="48D19E17"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God Zelf legt de Parel van grote waarde in je handen. Dan heb je alles. </w:t>
      </w:r>
    </w:p>
    <w:p w14:paraId="2CAAAC6D" w14:textId="77777777" w:rsidR="00843C40" w:rsidRPr="00843C40" w:rsidRDefault="00843C40" w:rsidP="00843C40">
      <w:pPr>
        <w:pStyle w:val="Geenafstand"/>
        <w:rPr>
          <w:rFonts w:ascii="Times New Roman" w:hAnsi="Times New Roman"/>
          <w:sz w:val="25"/>
          <w:szCs w:val="25"/>
        </w:rPr>
      </w:pPr>
    </w:p>
    <w:p w14:paraId="2AA5A3CC" w14:textId="7DC171C8"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Geef dan alles van </w:t>
      </w:r>
      <w:r w:rsidR="008F7285">
        <w:rPr>
          <w:rFonts w:ascii="Times New Roman" w:hAnsi="Times New Roman"/>
          <w:sz w:val="25"/>
          <w:szCs w:val="25"/>
        </w:rPr>
        <w:t>u</w:t>
      </w:r>
      <w:r w:rsidRPr="00843C40">
        <w:rPr>
          <w:rFonts w:ascii="Times New Roman" w:hAnsi="Times New Roman"/>
          <w:sz w:val="25"/>
          <w:szCs w:val="25"/>
        </w:rPr>
        <w:t>zelf maar af. En ontvang de Parel van grote waarde om niet, zonder geld en zonder prijs.</w:t>
      </w:r>
    </w:p>
    <w:p w14:paraId="2F89868D"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Wij gaan samen zingen voordat we verdergaan met het vierde punt: Psalm 49:4 </w:t>
      </w:r>
    </w:p>
    <w:p w14:paraId="0C8BFC79"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Al zegt zijn hart: "Mijn huis zal eeuwig staan,</w:t>
      </w:r>
    </w:p>
    <w:p w14:paraId="7161590A"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Van kind tot kind gedurig overgaan";</w:t>
      </w:r>
    </w:p>
    <w:p w14:paraId="3EA1BF7B"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Al heeft hij 't land, waarop zijn trotsheid roemt,</w:t>
      </w:r>
    </w:p>
    <w:p w14:paraId="5E3BAC6C"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Zijn grootsheid bouwt, naar zijnen naam genoemd;</w:t>
      </w:r>
    </w:p>
    <w:p w14:paraId="325283CD"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't Is alles wind, waar zich zijn hart mee streelt;</w:t>
      </w:r>
    </w:p>
    <w:p w14:paraId="22971DC6"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De mens, hoe mild door 't aards geluk bedeeld,</w:t>
      </w:r>
    </w:p>
    <w:p w14:paraId="1A5E07A7" w14:textId="77777777" w:rsidR="008F7285"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Hoe hoog in eer, in macht en staat verheven,</w:t>
      </w:r>
    </w:p>
    <w:p w14:paraId="49FBA6F7" w14:textId="6C6F4AEF" w:rsidR="00843C40" w:rsidRPr="008F7285" w:rsidRDefault="008F7285" w:rsidP="008F7285">
      <w:pPr>
        <w:pStyle w:val="Geenafstand"/>
        <w:ind w:left="142"/>
        <w:rPr>
          <w:rFonts w:ascii="Times New Roman" w:hAnsi="Times New Roman"/>
          <w:i/>
          <w:iCs/>
          <w:sz w:val="25"/>
          <w:szCs w:val="25"/>
        </w:rPr>
      </w:pPr>
      <w:r w:rsidRPr="008F7285">
        <w:rPr>
          <w:rFonts w:ascii="Times New Roman" w:hAnsi="Times New Roman"/>
          <w:i/>
          <w:iCs/>
          <w:sz w:val="25"/>
          <w:szCs w:val="25"/>
        </w:rPr>
        <w:t>Vergaat als 't vee, en derft in 't eind het leven.</w:t>
      </w:r>
    </w:p>
    <w:p w14:paraId="049AAA30" w14:textId="77777777" w:rsidR="008F7285" w:rsidRPr="00843C40" w:rsidRDefault="008F7285" w:rsidP="008F7285">
      <w:pPr>
        <w:pStyle w:val="Geenafstand"/>
        <w:rPr>
          <w:rFonts w:ascii="Times New Roman" w:hAnsi="Times New Roman"/>
          <w:sz w:val="25"/>
          <w:szCs w:val="25"/>
        </w:rPr>
      </w:pPr>
    </w:p>
    <w:p w14:paraId="5641201B" w14:textId="77777777" w:rsidR="00843C40" w:rsidRPr="004124DD" w:rsidRDefault="00843C40" w:rsidP="00843C40">
      <w:pPr>
        <w:pStyle w:val="Geenafstand"/>
        <w:rPr>
          <w:rFonts w:ascii="Times New Roman" w:hAnsi="Times New Roman"/>
          <w:b/>
          <w:bCs/>
          <w:sz w:val="25"/>
          <w:szCs w:val="25"/>
        </w:rPr>
      </w:pPr>
      <w:r w:rsidRPr="004124DD">
        <w:rPr>
          <w:rFonts w:ascii="Times New Roman" w:hAnsi="Times New Roman"/>
          <w:b/>
          <w:bCs/>
          <w:sz w:val="25"/>
          <w:szCs w:val="25"/>
        </w:rPr>
        <w:t>4. Een koopman die koopt</w:t>
      </w:r>
    </w:p>
    <w:p w14:paraId="1B798580"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Even een paar dingen, jongens en meisjes, let even op, drie dingen. </w:t>
      </w:r>
    </w:p>
    <w:p w14:paraId="2003433D" w14:textId="080E2DCF" w:rsidR="00843C40" w:rsidRDefault="004124DD" w:rsidP="00843C40">
      <w:pPr>
        <w:pStyle w:val="Geenafstand"/>
        <w:rPr>
          <w:rFonts w:ascii="Times New Roman" w:hAnsi="Times New Roman"/>
          <w:sz w:val="25"/>
          <w:szCs w:val="25"/>
        </w:rPr>
      </w:pPr>
      <w:r>
        <w:rPr>
          <w:rFonts w:ascii="Times New Roman" w:hAnsi="Times New Roman"/>
          <w:sz w:val="25"/>
          <w:szCs w:val="25"/>
        </w:rPr>
        <w:t xml:space="preserve">a. </w:t>
      </w:r>
      <w:r w:rsidR="00843C40" w:rsidRPr="00843C40">
        <w:rPr>
          <w:rFonts w:ascii="Times New Roman" w:hAnsi="Times New Roman"/>
          <w:sz w:val="25"/>
          <w:szCs w:val="25"/>
        </w:rPr>
        <w:t xml:space="preserve">Als eerste dit: Het </w:t>
      </w:r>
      <w:r w:rsidR="00843C40" w:rsidRPr="00843C40">
        <w:rPr>
          <w:rFonts w:ascii="Times New Roman" w:hAnsi="Times New Roman"/>
          <w:i/>
          <w:sz w:val="25"/>
          <w:szCs w:val="25"/>
        </w:rPr>
        <w:t>zien</w:t>
      </w:r>
      <w:r w:rsidR="00843C40" w:rsidRPr="00843C40">
        <w:rPr>
          <w:rFonts w:ascii="Times New Roman" w:hAnsi="Times New Roman"/>
          <w:sz w:val="25"/>
          <w:szCs w:val="25"/>
        </w:rPr>
        <w:t xml:space="preserve"> van de Parel van grote waarde, de Heere Jezus, is niet genoeg. Daar heb je uiteindelijk niets aan. Dat is precies hetzelfde als wat je wel eens ziet bij de speelgoedwinkel, bij Intertoys of bij Bart Smit. Je ziet daar wel eens van die kinderen lopen, die kijken, vol verbazing naar al dat prachtige speelgoed. Ze vergapen zich aan al dat moois in de winkel, de hele winkel rond. En uiteindelijk… lopen ze naar buiten en ze hebben niks. Alleen gekeken</w:t>
      </w:r>
      <w:r w:rsidR="00871E4D">
        <w:rPr>
          <w:rFonts w:ascii="Times New Roman" w:hAnsi="Times New Roman"/>
          <w:sz w:val="25"/>
          <w:szCs w:val="25"/>
        </w:rPr>
        <w:t>, maar n</w:t>
      </w:r>
      <w:r w:rsidR="00843C40" w:rsidRPr="00843C40">
        <w:rPr>
          <w:rFonts w:ascii="Times New Roman" w:hAnsi="Times New Roman"/>
          <w:sz w:val="25"/>
          <w:szCs w:val="25"/>
        </w:rPr>
        <w:t>iets gekocht.</w:t>
      </w:r>
    </w:p>
    <w:p w14:paraId="235035BB" w14:textId="77777777" w:rsidR="00871E4D" w:rsidRPr="00843C40" w:rsidRDefault="00871E4D" w:rsidP="00843C40">
      <w:pPr>
        <w:pStyle w:val="Geenafstand"/>
        <w:rPr>
          <w:rFonts w:ascii="Times New Roman" w:hAnsi="Times New Roman"/>
          <w:sz w:val="25"/>
          <w:szCs w:val="25"/>
        </w:rPr>
      </w:pPr>
    </w:p>
    <w:p w14:paraId="3837366E"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Het is niet genoeg om te denken over de Heere Jezus, om te luisteren naar verhalen over de Heere Jezus. Dat is echt niet genoeg. Je moet Hem </w:t>
      </w:r>
      <w:r w:rsidRPr="00871E4D">
        <w:rPr>
          <w:rFonts w:ascii="Times New Roman" w:hAnsi="Times New Roman"/>
          <w:i/>
          <w:iCs/>
          <w:sz w:val="25"/>
          <w:szCs w:val="25"/>
        </w:rPr>
        <w:t>hebben</w:t>
      </w:r>
      <w:r w:rsidRPr="00843C40">
        <w:rPr>
          <w:rFonts w:ascii="Times New Roman" w:hAnsi="Times New Roman"/>
          <w:sz w:val="25"/>
          <w:szCs w:val="25"/>
        </w:rPr>
        <w:t xml:space="preserve">. Je moet de Parel van grote waarde hebben: in je hand, in je hart. Dan pas heb je alles. </w:t>
      </w:r>
    </w:p>
    <w:p w14:paraId="392FE770"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ik weet het, want ik ben precies hetzelfde: wij willen eigenlijk onze eigen pareltjes, de dingen van onszelf vasthouden. De dingen die we zo mooi vinden, maar… je hebt echt de Heere Jezus en Hem alleen nodig. Je hebt, om het anders te zeggen, een nieuw hart nodig. Nieuwe ogen om te zien, hoe kostbaar die grote Parel is, hoe waardevol de Heere Jezus is. Je hebt nieuwe oren nodig om te luisteren naar het Woord van de Heere God. Een nieuw hart en een heel nieuw leven. </w:t>
      </w:r>
    </w:p>
    <w:p w14:paraId="7DCE867B"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Het is niet genoeg om Hem te </w:t>
      </w:r>
      <w:r w:rsidRPr="00843C40">
        <w:rPr>
          <w:rFonts w:ascii="Times New Roman" w:hAnsi="Times New Roman"/>
          <w:i/>
          <w:sz w:val="25"/>
          <w:szCs w:val="25"/>
        </w:rPr>
        <w:t>zien</w:t>
      </w:r>
      <w:r w:rsidRPr="00843C40">
        <w:rPr>
          <w:rFonts w:ascii="Times New Roman" w:hAnsi="Times New Roman"/>
          <w:sz w:val="25"/>
          <w:szCs w:val="25"/>
        </w:rPr>
        <w:t xml:space="preserve">. Je moet Hem </w:t>
      </w:r>
      <w:r w:rsidRPr="00843C40">
        <w:rPr>
          <w:rFonts w:ascii="Times New Roman" w:hAnsi="Times New Roman"/>
          <w:i/>
          <w:sz w:val="25"/>
          <w:szCs w:val="25"/>
        </w:rPr>
        <w:t>hebben</w:t>
      </w:r>
      <w:r w:rsidRPr="00843C40">
        <w:rPr>
          <w:rFonts w:ascii="Times New Roman" w:hAnsi="Times New Roman"/>
          <w:sz w:val="25"/>
          <w:szCs w:val="25"/>
        </w:rPr>
        <w:t xml:space="preserve">. </w:t>
      </w:r>
    </w:p>
    <w:p w14:paraId="585C7525" w14:textId="57B1E2D6" w:rsidR="00843C40" w:rsidRPr="00843C40" w:rsidRDefault="00D42125" w:rsidP="00843C40">
      <w:pPr>
        <w:pStyle w:val="Geenafstand"/>
        <w:rPr>
          <w:rFonts w:ascii="Times New Roman" w:hAnsi="Times New Roman"/>
          <w:sz w:val="25"/>
          <w:szCs w:val="25"/>
        </w:rPr>
      </w:pPr>
      <w:r>
        <w:rPr>
          <w:rFonts w:ascii="Times New Roman" w:hAnsi="Times New Roman"/>
          <w:sz w:val="25"/>
          <w:szCs w:val="25"/>
        </w:rPr>
        <w:lastRenderedPageBreak/>
        <w:t xml:space="preserve">b. </w:t>
      </w:r>
      <w:r w:rsidR="00843C40" w:rsidRPr="00843C40">
        <w:rPr>
          <w:rFonts w:ascii="Times New Roman" w:hAnsi="Times New Roman"/>
          <w:sz w:val="25"/>
          <w:szCs w:val="25"/>
        </w:rPr>
        <w:t xml:space="preserve">Het tweede wat ik tegen jullie wil zeggen is dit: Je kunt, en dat kon de koopman ook niet, je kunt de Parel </w:t>
      </w:r>
      <w:r w:rsidR="00843C40" w:rsidRPr="00843C40">
        <w:rPr>
          <w:rFonts w:ascii="Times New Roman" w:hAnsi="Times New Roman"/>
          <w:i/>
          <w:sz w:val="25"/>
          <w:szCs w:val="25"/>
        </w:rPr>
        <w:t>niet samen met iemand anders</w:t>
      </w:r>
      <w:r w:rsidR="00843C40" w:rsidRPr="00843C40">
        <w:rPr>
          <w:rFonts w:ascii="Times New Roman" w:hAnsi="Times New Roman"/>
          <w:sz w:val="25"/>
          <w:szCs w:val="25"/>
        </w:rPr>
        <w:t xml:space="preserve"> kopen. Wij zeggen (en dat bedoelen we daar altijd mee zeggen): het is iets heel persoonlijks. Je kunt het niet samen delen. </w:t>
      </w:r>
    </w:p>
    <w:p w14:paraId="308F8086" w14:textId="77777777" w:rsidR="00EA068C"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Want er staat niet dat die koopman nog even ging overleggen met andere koopmannen en met zijn buurman en dat ze samen het geld bij elkaar gebracht hebben en toen die Parel gingen kopen. </w:t>
      </w:r>
    </w:p>
    <w:p w14:paraId="6E070440" w14:textId="18AC99A8"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Nee, iedereen heeft die Parel, de Heere Jezus Christus, </w:t>
      </w:r>
      <w:r w:rsidRPr="00EA068C">
        <w:rPr>
          <w:rFonts w:ascii="Times New Roman" w:hAnsi="Times New Roman"/>
          <w:i/>
          <w:iCs/>
          <w:sz w:val="25"/>
          <w:szCs w:val="25"/>
        </w:rPr>
        <w:t>persoonlijk</w:t>
      </w:r>
      <w:r w:rsidRPr="00843C40">
        <w:rPr>
          <w:rFonts w:ascii="Times New Roman" w:hAnsi="Times New Roman"/>
          <w:sz w:val="25"/>
          <w:szCs w:val="25"/>
        </w:rPr>
        <w:t xml:space="preserve"> nodig voor zijn eigen hart. Je kunt, anders gezegd, niet meeliften met papa of mama. Je kunt niet zeggen: papa heeft een nieuw hart en mama ook, dan zal het met mij misschien ook wel goed komen. Echt niet! Je moet </w:t>
      </w:r>
      <w:r w:rsidRPr="00693305">
        <w:rPr>
          <w:rFonts w:ascii="Times New Roman" w:hAnsi="Times New Roman"/>
          <w:i/>
          <w:iCs/>
          <w:sz w:val="25"/>
          <w:szCs w:val="25"/>
        </w:rPr>
        <w:t>zelf</w:t>
      </w:r>
      <w:r w:rsidRPr="00843C40">
        <w:rPr>
          <w:rFonts w:ascii="Times New Roman" w:hAnsi="Times New Roman"/>
          <w:sz w:val="25"/>
          <w:szCs w:val="25"/>
        </w:rPr>
        <w:t xml:space="preserve"> de Heere kennen. </w:t>
      </w:r>
    </w:p>
    <w:p w14:paraId="1E3AF61A" w14:textId="77777777" w:rsidR="00843C40" w:rsidRPr="00843C40" w:rsidRDefault="00843C40" w:rsidP="00843C40">
      <w:pPr>
        <w:pStyle w:val="Geenafstand"/>
        <w:rPr>
          <w:rFonts w:ascii="Times New Roman" w:hAnsi="Times New Roman"/>
          <w:sz w:val="25"/>
          <w:szCs w:val="25"/>
        </w:rPr>
      </w:pPr>
    </w:p>
    <w:p w14:paraId="56FFF7D2" w14:textId="1D15DF9B" w:rsidR="00843C40" w:rsidRPr="00843C40" w:rsidRDefault="00693305" w:rsidP="00843C40">
      <w:pPr>
        <w:pStyle w:val="Geenafstand"/>
        <w:rPr>
          <w:rFonts w:ascii="Times New Roman" w:hAnsi="Times New Roman"/>
          <w:sz w:val="25"/>
          <w:szCs w:val="25"/>
        </w:rPr>
      </w:pPr>
      <w:r>
        <w:rPr>
          <w:rFonts w:ascii="Times New Roman" w:hAnsi="Times New Roman"/>
          <w:sz w:val="25"/>
          <w:szCs w:val="25"/>
        </w:rPr>
        <w:t xml:space="preserve">c. </w:t>
      </w:r>
      <w:r w:rsidR="00843C40" w:rsidRPr="00843C40">
        <w:rPr>
          <w:rFonts w:ascii="Times New Roman" w:hAnsi="Times New Roman"/>
          <w:sz w:val="25"/>
          <w:szCs w:val="25"/>
        </w:rPr>
        <w:t xml:space="preserve">Het derde is: Misschien zeg je bij jezelf: ja maar, ik denk dat die schat </w:t>
      </w:r>
      <w:r w:rsidR="00843C40" w:rsidRPr="00843C40">
        <w:rPr>
          <w:rFonts w:ascii="Times New Roman" w:hAnsi="Times New Roman"/>
          <w:i/>
          <w:sz w:val="25"/>
          <w:szCs w:val="25"/>
        </w:rPr>
        <w:t>voor mij te duur</w:t>
      </w:r>
      <w:r w:rsidR="00843C40" w:rsidRPr="00843C40">
        <w:rPr>
          <w:rFonts w:ascii="Times New Roman" w:hAnsi="Times New Roman"/>
          <w:sz w:val="25"/>
          <w:szCs w:val="25"/>
        </w:rPr>
        <w:t xml:space="preserve"> is. Maar dat is niet waar. Iedereen kan hem betalen! Want wat kost Hij? </w:t>
      </w:r>
    </w:p>
    <w:p w14:paraId="6217112A" w14:textId="77777777" w:rsidR="00693305" w:rsidRDefault="00843C40" w:rsidP="00843C40">
      <w:pPr>
        <w:pStyle w:val="Geenafstand"/>
        <w:rPr>
          <w:rFonts w:ascii="Times New Roman" w:hAnsi="Times New Roman"/>
          <w:sz w:val="25"/>
          <w:szCs w:val="25"/>
        </w:rPr>
      </w:pPr>
      <w:r w:rsidRPr="00843C40">
        <w:rPr>
          <w:rFonts w:ascii="Times New Roman" w:hAnsi="Times New Roman"/>
          <w:sz w:val="25"/>
          <w:szCs w:val="25"/>
        </w:rPr>
        <w:t>Alles wat je hebt, al je slechtheid, je slechte hart, je zonde, je slechte gedachte</w:t>
      </w:r>
      <w:r w:rsidR="00693305">
        <w:rPr>
          <w:rFonts w:ascii="Times New Roman" w:hAnsi="Times New Roman"/>
          <w:sz w:val="25"/>
          <w:szCs w:val="25"/>
        </w:rPr>
        <w:t>n</w:t>
      </w:r>
      <w:r w:rsidRPr="00843C40">
        <w:rPr>
          <w:rFonts w:ascii="Times New Roman" w:hAnsi="Times New Roman"/>
          <w:sz w:val="25"/>
          <w:szCs w:val="25"/>
        </w:rPr>
        <w:t xml:space="preserve"> en verder helemaal niets! </w:t>
      </w:r>
    </w:p>
    <w:p w14:paraId="34D30BDB" w14:textId="2BBBE398"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daarom kunnen ook jullie, jongens en meisjes, die Schat krijgen. Daarom moet je Hem zoeken. Dat is de betekenis van de gelijkenis. Die koopman die zoekt. </w:t>
      </w:r>
      <w:r w:rsidRPr="00693305">
        <w:rPr>
          <w:rFonts w:ascii="Times New Roman" w:hAnsi="Times New Roman"/>
          <w:i/>
          <w:iCs/>
          <w:sz w:val="25"/>
          <w:szCs w:val="25"/>
        </w:rPr>
        <w:t>Zoek eerst het koninkrijk van God en alle andere dingen zullen je toegeworpen worden</w:t>
      </w:r>
      <w:r w:rsidRPr="00843C40">
        <w:rPr>
          <w:rFonts w:ascii="Times New Roman" w:hAnsi="Times New Roman"/>
          <w:sz w:val="25"/>
          <w:szCs w:val="25"/>
        </w:rPr>
        <w:t>.</w:t>
      </w:r>
    </w:p>
    <w:p w14:paraId="1F7A9EDC" w14:textId="77777777" w:rsidR="00843C40" w:rsidRPr="00843C40" w:rsidRDefault="00843C40" w:rsidP="00843C40">
      <w:pPr>
        <w:pStyle w:val="Geenafstand"/>
        <w:rPr>
          <w:rFonts w:ascii="Times New Roman" w:hAnsi="Times New Roman"/>
          <w:sz w:val="25"/>
          <w:szCs w:val="25"/>
        </w:rPr>
      </w:pPr>
    </w:p>
    <w:p w14:paraId="3E2D30A5" w14:textId="3BF68380"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zegt: </w:t>
      </w:r>
      <w:r w:rsidR="00693305">
        <w:rPr>
          <w:rFonts w:ascii="Times New Roman" w:hAnsi="Times New Roman"/>
          <w:sz w:val="25"/>
          <w:szCs w:val="25"/>
        </w:rPr>
        <w:t>‘</w:t>
      </w:r>
      <w:r w:rsidRPr="00843C40">
        <w:rPr>
          <w:rFonts w:ascii="Times New Roman" w:hAnsi="Times New Roman"/>
          <w:sz w:val="25"/>
          <w:szCs w:val="25"/>
        </w:rPr>
        <w:t>ik doe een bod!</w:t>
      </w:r>
      <w:r w:rsidR="00693305">
        <w:rPr>
          <w:rFonts w:ascii="Times New Roman" w:hAnsi="Times New Roman"/>
          <w:sz w:val="25"/>
          <w:szCs w:val="25"/>
        </w:rPr>
        <w:t>’</w:t>
      </w:r>
      <w:r w:rsidRPr="00843C40">
        <w:rPr>
          <w:rFonts w:ascii="Times New Roman" w:hAnsi="Times New Roman"/>
          <w:sz w:val="25"/>
          <w:szCs w:val="25"/>
        </w:rPr>
        <w:t xml:space="preserve"> </w:t>
      </w:r>
    </w:p>
    <w:p w14:paraId="66AFF1CC" w14:textId="6F69494B"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Nee, afgewezen! Er is maar één prijs! Alles wat u hebt, alles verlaten en Hem volgen. En alles wat het leven met God in de weg staat wegdoen, opgeven</w:t>
      </w:r>
      <w:r w:rsidR="00693305">
        <w:rPr>
          <w:rFonts w:ascii="Times New Roman" w:hAnsi="Times New Roman"/>
          <w:sz w:val="25"/>
          <w:szCs w:val="25"/>
        </w:rPr>
        <w:t xml:space="preserve"> en</w:t>
      </w:r>
      <w:r w:rsidRPr="00843C40">
        <w:rPr>
          <w:rFonts w:ascii="Times New Roman" w:hAnsi="Times New Roman"/>
          <w:sz w:val="25"/>
          <w:szCs w:val="25"/>
        </w:rPr>
        <w:t xml:space="preserve"> afstaan. </w:t>
      </w:r>
    </w:p>
    <w:p w14:paraId="06DC005F"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daar zit de knoop. En dat weet u zelf ook. </w:t>
      </w:r>
    </w:p>
    <w:p w14:paraId="4106E72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wilt iets achterhouden van u zelf. Maar, pas op, dat wordt uw dood. </w:t>
      </w:r>
    </w:p>
    <w:p w14:paraId="40DE5DD8" w14:textId="77777777" w:rsidR="00843C40" w:rsidRPr="00843C40" w:rsidRDefault="00843C40" w:rsidP="00843C40">
      <w:pPr>
        <w:pStyle w:val="Geenafstand"/>
        <w:rPr>
          <w:rFonts w:ascii="Times New Roman" w:hAnsi="Times New Roman"/>
          <w:sz w:val="25"/>
          <w:szCs w:val="25"/>
        </w:rPr>
      </w:pPr>
    </w:p>
    <w:p w14:paraId="2DC2F46C" w14:textId="724D087F"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U zegt: </w:t>
      </w:r>
      <w:r w:rsidR="00693305">
        <w:rPr>
          <w:rFonts w:ascii="Times New Roman" w:hAnsi="Times New Roman"/>
          <w:sz w:val="25"/>
          <w:szCs w:val="25"/>
        </w:rPr>
        <w:t>‘</w:t>
      </w:r>
      <w:r w:rsidRPr="00843C40">
        <w:rPr>
          <w:rFonts w:ascii="Times New Roman" w:hAnsi="Times New Roman"/>
          <w:sz w:val="25"/>
          <w:szCs w:val="25"/>
        </w:rPr>
        <w:t>nou, dan moet ik er eerst over nadenken. Ik moet er toch over nadenken: Is Hij, Christus, mij die prijs wel waard?</w:t>
      </w:r>
      <w:r w:rsidR="00693305">
        <w:rPr>
          <w:rFonts w:ascii="Times New Roman" w:hAnsi="Times New Roman"/>
          <w:sz w:val="25"/>
          <w:szCs w:val="25"/>
        </w:rPr>
        <w:t>’</w:t>
      </w:r>
    </w:p>
    <w:p w14:paraId="2B279B9E"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Ik zeg u, als u Hem kende, zou u er geen twee keer over na hoeven te denken. U zou Hem direct willen. En ik bied Hem u aan met de woorden van het Evangelie: Dit is de meest gunstige koop, de meest gunstige ruil die u ooit is aangeboden. Voor al uw eigen rommel, uw eigen gemaakte geloof en voor al uw zonden en schuld mag u Hem </w:t>
      </w:r>
      <w:r w:rsidRPr="00843C40">
        <w:rPr>
          <w:rFonts w:ascii="Times New Roman" w:hAnsi="Times New Roman"/>
          <w:i/>
          <w:sz w:val="25"/>
          <w:szCs w:val="25"/>
        </w:rPr>
        <w:t>hebben</w:t>
      </w:r>
      <w:r w:rsidRPr="00843C40">
        <w:rPr>
          <w:rFonts w:ascii="Times New Roman" w:hAnsi="Times New Roman"/>
          <w:sz w:val="25"/>
          <w:szCs w:val="25"/>
        </w:rPr>
        <w:t xml:space="preserve">, voor niets! </w:t>
      </w:r>
    </w:p>
    <w:p w14:paraId="2989C1B5"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Christus, Zijn heiligheid voor uw onheiligheid. Zijn heilige gedachten en Zijn heilige Woorden voor uw onheilige woorden en onheilige gedachten. Een zweepslag op Zijn rug, voor iedere zonde van u. Zijn liefde voor uw haat. Zijn dood voor uw leven. Hij in de plaats van uw schuld. Dit is de Weg, een andere weg is er niet. </w:t>
      </w:r>
    </w:p>
    <w:p w14:paraId="24D91745" w14:textId="5AD2A6EE"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Als u Hem aanneemt, zult </w:t>
      </w:r>
      <w:r w:rsidR="00412FBD">
        <w:rPr>
          <w:rFonts w:ascii="Times New Roman" w:hAnsi="Times New Roman"/>
          <w:sz w:val="25"/>
          <w:szCs w:val="25"/>
        </w:rPr>
        <w:t xml:space="preserve">u </w:t>
      </w:r>
      <w:r w:rsidRPr="00843C40">
        <w:rPr>
          <w:rFonts w:ascii="Times New Roman" w:hAnsi="Times New Roman"/>
          <w:sz w:val="25"/>
          <w:szCs w:val="25"/>
        </w:rPr>
        <w:t xml:space="preserve">zalig worden. En als u Hem verwerpt en veracht, blijft de toorn van God op u. God geve door Zijn genade dat u op deze morgen de koop zal doen. </w:t>
      </w:r>
    </w:p>
    <w:p w14:paraId="214CD7D6" w14:textId="77777777" w:rsidR="007D5B0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Een Zaligmaker om niet, Die u kan verlossen en verlossen zal van het grootste kwaad en brengen tot het hoogste goed. </w:t>
      </w:r>
    </w:p>
    <w:p w14:paraId="05083E66" w14:textId="5E5ADD3D"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Nooit zult u een moment spijt hebben van die koop. Kijk maar, die koopman, ’t is zijn laatste koop geweest. Hij is nooit meer teruggekomen om te ruilen. </w:t>
      </w:r>
      <w:r w:rsidR="007D5B00">
        <w:rPr>
          <w:rFonts w:ascii="Times New Roman" w:hAnsi="Times New Roman"/>
          <w:sz w:val="25"/>
          <w:szCs w:val="25"/>
        </w:rPr>
        <w:br/>
      </w:r>
    </w:p>
    <w:p w14:paraId="284E7B1D"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lastRenderedPageBreak/>
        <w:t xml:space="preserve">Kind van God in ons midden, u mocht door Gods genade ruilen, wees maar eerlijk, u wilde </w:t>
      </w:r>
      <w:r w:rsidRPr="001245B7">
        <w:rPr>
          <w:rFonts w:ascii="Times New Roman" w:hAnsi="Times New Roman"/>
          <w:i/>
          <w:iCs/>
          <w:sz w:val="25"/>
          <w:szCs w:val="25"/>
        </w:rPr>
        <w:t>ook niet</w:t>
      </w:r>
      <w:r w:rsidRPr="00843C40">
        <w:rPr>
          <w:rFonts w:ascii="Times New Roman" w:hAnsi="Times New Roman"/>
          <w:sz w:val="25"/>
          <w:szCs w:val="25"/>
        </w:rPr>
        <w:t xml:space="preserve"> alles afgeven. Maar de Heere </w:t>
      </w:r>
      <w:r w:rsidRPr="001245B7">
        <w:rPr>
          <w:rFonts w:ascii="Times New Roman" w:hAnsi="Times New Roman"/>
          <w:i/>
          <w:iCs/>
          <w:sz w:val="25"/>
          <w:szCs w:val="25"/>
        </w:rPr>
        <w:t>nam</w:t>
      </w:r>
      <w:r w:rsidRPr="00843C40">
        <w:rPr>
          <w:rFonts w:ascii="Times New Roman" w:hAnsi="Times New Roman"/>
          <w:sz w:val="25"/>
          <w:szCs w:val="25"/>
        </w:rPr>
        <w:t xml:space="preserve"> het u uit handen. En de koop is geslaagd: alles kwijt en Jezus Christus gewonnen. </w:t>
      </w:r>
    </w:p>
    <w:p w14:paraId="2545042F" w14:textId="621BAF73"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Verhef en verheerlijk God de Vader, die deze Parel aan u gaf. En verhoog de Zoon, </w:t>
      </w:r>
      <w:r w:rsidR="001245B7">
        <w:rPr>
          <w:rFonts w:ascii="Times New Roman" w:hAnsi="Times New Roman"/>
          <w:sz w:val="25"/>
          <w:szCs w:val="25"/>
        </w:rPr>
        <w:t>D</w:t>
      </w:r>
      <w:r w:rsidRPr="00843C40">
        <w:rPr>
          <w:rFonts w:ascii="Times New Roman" w:hAnsi="Times New Roman"/>
          <w:sz w:val="25"/>
          <w:szCs w:val="25"/>
        </w:rPr>
        <w:t xml:space="preserve">ie Zichzelf aan u wilde schenken. En verhef de Heilige Geest, </w:t>
      </w:r>
      <w:r w:rsidR="001245B7">
        <w:rPr>
          <w:rFonts w:ascii="Times New Roman" w:hAnsi="Times New Roman"/>
          <w:sz w:val="25"/>
          <w:szCs w:val="25"/>
        </w:rPr>
        <w:t>D</w:t>
      </w:r>
      <w:r w:rsidRPr="00843C40">
        <w:rPr>
          <w:rFonts w:ascii="Times New Roman" w:hAnsi="Times New Roman"/>
          <w:sz w:val="25"/>
          <w:szCs w:val="25"/>
        </w:rPr>
        <w:t xml:space="preserve">ie die koop wilde sluiten. </w:t>
      </w:r>
    </w:p>
    <w:p w14:paraId="63BE4E32"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En laat Hem, de Parel van grote waarde, altijd het hoogste van uw blijdschap zijn.</w:t>
      </w:r>
    </w:p>
    <w:p w14:paraId="16CACD2D" w14:textId="77777777" w:rsidR="00843C40" w:rsidRPr="00843C40" w:rsidRDefault="00843C40" w:rsidP="00843C40">
      <w:pPr>
        <w:pStyle w:val="Geenafstand"/>
        <w:rPr>
          <w:rFonts w:ascii="Times New Roman" w:hAnsi="Times New Roman"/>
          <w:sz w:val="25"/>
          <w:szCs w:val="25"/>
        </w:rPr>
      </w:pPr>
    </w:p>
    <w:p w14:paraId="7D2DF83B"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Jongelui in de kerk, dit is echt ongehoord! </w:t>
      </w:r>
    </w:p>
    <w:p w14:paraId="6798FB2C"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‘Wat’, zeg je? </w:t>
      </w:r>
    </w:p>
    <w:p w14:paraId="72E8BE0B" w14:textId="6F419A69"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Nou dit, </w:t>
      </w:r>
      <w:r w:rsidR="001245B7">
        <w:rPr>
          <w:rFonts w:ascii="Times New Roman" w:hAnsi="Times New Roman"/>
          <w:sz w:val="25"/>
          <w:szCs w:val="25"/>
        </w:rPr>
        <w:t>als</w:t>
      </w:r>
      <w:r w:rsidRPr="00843C40">
        <w:rPr>
          <w:rFonts w:ascii="Times New Roman" w:hAnsi="Times New Roman"/>
          <w:sz w:val="25"/>
          <w:szCs w:val="25"/>
        </w:rPr>
        <w:t xml:space="preserve"> je doorloopt. </w:t>
      </w:r>
    </w:p>
    <w:p w14:paraId="65CF9DE3" w14:textId="7527E7CD"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Als ik tegen je zeg: Morgenochtend om acht uur worden bij de Media Markt in </w:t>
      </w:r>
      <w:r w:rsidR="001245B7">
        <w:rPr>
          <w:rFonts w:ascii="Times New Roman" w:hAnsi="Times New Roman"/>
          <w:sz w:val="25"/>
          <w:szCs w:val="25"/>
        </w:rPr>
        <w:t>[plaatsnaam]</w:t>
      </w:r>
      <w:r w:rsidRPr="00843C40">
        <w:rPr>
          <w:rFonts w:ascii="Times New Roman" w:hAnsi="Times New Roman"/>
          <w:i/>
          <w:sz w:val="25"/>
          <w:szCs w:val="25"/>
        </w:rPr>
        <w:t xml:space="preserve"> </w:t>
      </w:r>
      <w:r w:rsidRPr="00843C40">
        <w:rPr>
          <w:rFonts w:ascii="Times New Roman" w:hAnsi="Times New Roman"/>
          <w:sz w:val="25"/>
          <w:szCs w:val="25"/>
        </w:rPr>
        <w:t xml:space="preserve">gratis iPads weggegeven, 100 stuks.’ </w:t>
      </w:r>
    </w:p>
    <w:p w14:paraId="68E8EAE6"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Dan ga je vannacht daar op de stoep slapen. Je gaat direct voor een ding, voor een speeltje, dat over een paar maanden weer achterhaald is door het volgende speeltje van Apple. </w:t>
      </w:r>
    </w:p>
    <w:p w14:paraId="4A8866CD" w14:textId="31145F18"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nu zeg ik tegen jullie: hier is de Schat van grote waarde. Hier is een Schat </w:t>
      </w:r>
      <w:r w:rsidR="00D2010A">
        <w:rPr>
          <w:rFonts w:ascii="Times New Roman" w:hAnsi="Times New Roman"/>
          <w:sz w:val="25"/>
          <w:szCs w:val="25"/>
        </w:rPr>
        <w:t>D</w:t>
      </w:r>
      <w:r w:rsidRPr="00843C40">
        <w:rPr>
          <w:rFonts w:ascii="Times New Roman" w:hAnsi="Times New Roman"/>
          <w:sz w:val="25"/>
          <w:szCs w:val="25"/>
        </w:rPr>
        <w:t xml:space="preserve">ie blijft tot in eeuwigheid. En wat kost het? Niets! Wat kost het? Je eigen waardeloze rommel, en verder niets! Een Schat voor niets. Alles voor niets! </w:t>
      </w:r>
    </w:p>
    <w:p w14:paraId="6DDC99DE"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Dan loop je toch niet door! Dan ga je toch niet verder? </w:t>
      </w:r>
    </w:p>
    <w:p w14:paraId="4307B9DB" w14:textId="77777777" w:rsidR="00843C40" w:rsidRPr="00843C40" w:rsidRDefault="00843C40" w:rsidP="00843C40">
      <w:pPr>
        <w:pStyle w:val="Geenafstand"/>
        <w:rPr>
          <w:rFonts w:ascii="Times New Roman" w:hAnsi="Times New Roman"/>
          <w:sz w:val="25"/>
          <w:szCs w:val="25"/>
        </w:rPr>
      </w:pPr>
    </w:p>
    <w:p w14:paraId="1F07EBBA" w14:textId="5EE652C3"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Ouderen, hoe zult u zich straks in de eeuwigheid beklagen</w:t>
      </w:r>
      <w:r w:rsidR="00D2010A">
        <w:rPr>
          <w:rFonts w:ascii="Times New Roman" w:hAnsi="Times New Roman"/>
          <w:sz w:val="25"/>
          <w:szCs w:val="25"/>
        </w:rPr>
        <w:t>,</w:t>
      </w:r>
      <w:r w:rsidRPr="00843C40">
        <w:rPr>
          <w:rFonts w:ascii="Times New Roman" w:hAnsi="Times New Roman"/>
          <w:sz w:val="25"/>
          <w:szCs w:val="25"/>
        </w:rPr>
        <w:t xml:space="preserve"> als u nu doorloopt en later terug</w:t>
      </w:r>
      <w:r w:rsidR="00D2010A">
        <w:rPr>
          <w:rFonts w:ascii="Times New Roman" w:hAnsi="Times New Roman"/>
          <w:sz w:val="25"/>
          <w:szCs w:val="25"/>
        </w:rPr>
        <w:t>denkt aan</w:t>
      </w:r>
      <w:r w:rsidRPr="00843C40">
        <w:rPr>
          <w:rFonts w:ascii="Times New Roman" w:hAnsi="Times New Roman"/>
          <w:sz w:val="25"/>
          <w:szCs w:val="25"/>
        </w:rPr>
        <w:t xml:space="preserve"> deze morgen en bedenkt dat u de koop niet wilde sluiten. Als u over tachtig jaar, hooguit, in de eeuwigheid </w:t>
      </w:r>
      <w:r w:rsidR="001B7956" w:rsidRPr="00843C40">
        <w:rPr>
          <w:rFonts w:ascii="Times New Roman" w:hAnsi="Times New Roman"/>
          <w:sz w:val="25"/>
          <w:szCs w:val="25"/>
        </w:rPr>
        <w:t xml:space="preserve">bent </w:t>
      </w:r>
      <w:r w:rsidRPr="00843C40">
        <w:rPr>
          <w:rFonts w:ascii="Times New Roman" w:hAnsi="Times New Roman"/>
          <w:sz w:val="25"/>
          <w:szCs w:val="25"/>
        </w:rPr>
        <w:t xml:space="preserve">en vanaf die verschrikkelijke plaats kijkt naar die andere plaats, en denkt: ja, daar had ik ook kunnen zijn, maar ik heb niet gewild. </w:t>
      </w:r>
    </w:p>
    <w:p w14:paraId="0DEB0648"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Wie is er ooit zo dwaas geweest? U kunt alles krijgen voor niets. Maar u houdt het liever bij de roestige rommel van deze wereld en bij uw langversleten eigengerechtigheid. </w:t>
      </w:r>
    </w:p>
    <w:p w14:paraId="0C5CA51E"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O, bedenk toch, wat tot uw vrede dient. </w:t>
      </w:r>
    </w:p>
    <w:p w14:paraId="593722C6" w14:textId="77777777" w:rsidR="00843C40" w:rsidRPr="00843C40" w:rsidRDefault="00843C40" w:rsidP="00843C40">
      <w:pPr>
        <w:pStyle w:val="Geenafstand"/>
        <w:rPr>
          <w:rFonts w:ascii="Times New Roman" w:hAnsi="Times New Roman"/>
          <w:sz w:val="25"/>
          <w:szCs w:val="25"/>
        </w:rPr>
      </w:pPr>
    </w:p>
    <w:p w14:paraId="2098CD07" w14:textId="77777777" w:rsidR="001B7956"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Ouderen onder ons, ik bedoel u die zeventig, tachtig jaar of misschien wel ouder bent. Vanmorgen staan wij samen opnieuw op de markt van vrije genade. </w:t>
      </w:r>
      <w:r w:rsidR="001B7956">
        <w:rPr>
          <w:rFonts w:ascii="Times New Roman" w:hAnsi="Times New Roman"/>
          <w:sz w:val="25"/>
          <w:szCs w:val="25"/>
        </w:rPr>
        <w:t>`</w:t>
      </w:r>
    </w:p>
    <w:p w14:paraId="333DEC95" w14:textId="2B88224E" w:rsidR="00843C40" w:rsidRPr="00843C40" w:rsidRDefault="001B7956" w:rsidP="00843C40">
      <w:pPr>
        <w:pStyle w:val="Geenafstand"/>
        <w:rPr>
          <w:rFonts w:ascii="Times New Roman" w:hAnsi="Times New Roman"/>
          <w:sz w:val="25"/>
          <w:szCs w:val="25"/>
        </w:rPr>
      </w:pPr>
      <w:r>
        <w:rPr>
          <w:rFonts w:ascii="Times New Roman" w:hAnsi="Times New Roman"/>
          <w:sz w:val="25"/>
          <w:szCs w:val="25"/>
        </w:rPr>
        <w:t>H</w:t>
      </w:r>
      <w:r w:rsidR="00843C40" w:rsidRPr="00843C40">
        <w:rPr>
          <w:rFonts w:ascii="Times New Roman" w:hAnsi="Times New Roman"/>
          <w:sz w:val="25"/>
          <w:szCs w:val="25"/>
        </w:rPr>
        <w:t xml:space="preserve">et is bijna sluitingstijd, het is bijna voorbij... </w:t>
      </w:r>
    </w:p>
    <w:p w14:paraId="69A9E41F"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Ik bied Hem u aan: de Parel van grote waarde, Jezus Christus, voor een verloren mens, voor een willoos, voor een onmachtig mens. </w:t>
      </w:r>
    </w:p>
    <w:p w14:paraId="35A16ADB" w14:textId="36092C84"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En ik vraag u: </w:t>
      </w:r>
      <w:r w:rsidR="001B7956">
        <w:rPr>
          <w:rFonts w:ascii="Times New Roman" w:hAnsi="Times New Roman"/>
          <w:sz w:val="25"/>
          <w:szCs w:val="25"/>
        </w:rPr>
        <w:t>‘</w:t>
      </w:r>
      <w:r w:rsidRPr="00843C40">
        <w:rPr>
          <w:rFonts w:ascii="Times New Roman" w:hAnsi="Times New Roman"/>
          <w:sz w:val="25"/>
          <w:szCs w:val="25"/>
        </w:rPr>
        <w:t>wat hebt u voor Hem over?</w:t>
      </w:r>
      <w:r w:rsidR="001B7956">
        <w:rPr>
          <w:rFonts w:ascii="Times New Roman" w:hAnsi="Times New Roman"/>
          <w:sz w:val="25"/>
          <w:szCs w:val="25"/>
        </w:rPr>
        <w:t>’</w:t>
      </w:r>
    </w:p>
    <w:p w14:paraId="0C8D1520" w14:textId="77777777" w:rsidR="00843C40" w:rsidRPr="00843C40" w:rsidRDefault="00843C40" w:rsidP="00843C40">
      <w:pPr>
        <w:pStyle w:val="Geenafstand"/>
        <w:rPr>
          <w:rFonts w:ascii="Times New Roman" w:hAnsi="Times New Roman"/>
          <w:sz w:val="25"/>
          <w:szCs w:val="25"/>
        </w:rPr>
      </w:pPr>
      <w:r w:rsidRPr="00843C40">
        <w:rPr>
          <w:rFonts w:ascii="Times New Roman" w:hAnsi="Times New Roman"/>
          <w:sz w:val="25"/>
          <w:szCs w:val="25"/>
        </w:rPr>
        <w:t xml:space="preserve">Niets? Ga dan maar door! Nee, toch niet! Kom terug. Kom terug, ouderen, want dit is alles wat u nodig hebt, een enige troost in leven en sterven. En dat laatste moet u bijna... </w:t>
      </w:r>
    </w:p>
    <w:p w14:paraId="1B701DA1" w14:textId="77777777" w:rsidR="00843C40" w:rsidRPr="00843C40" w:rsidRDefault="00843C40" w:rsidP="00843C40">
      <w:pPr>
        <w:pStyle w:val="Geenafstand"/>
        <w:rPr>
          <w:rFonts w:ascii="Times New Roman" w:hAnsi="Times New Roman"/>
          <w:sz w:val="25"/>
          <w:szCs w:val="25"/>
        </w:rPr>
      </w:pPr>
    </w:p>
    <w:p w14:paraId="372D7B63" w14:textId="77777777" w:rsidR="00843C40" w:rsidRPr="00974879" w:rsidRDefault="00843C40" w:rsidP="00843C40">
      <w:pPr>
        <w:pStyle w:val="Geenafstand"/>
        <w:rPr>
          <w:rFonts w:ascii="Times New Roman" w:hAnsi="Times New Roman"/>
          <w:i/>
          <w:iCs/>
          <w:sz w:val="25"/>
          <w:szCs w:val="25"/>
        </w:rPr>
      </w:pPr>
      <w:r w:rsidRPr="00843C40">
        <w:rPr>
          <w:rFonts w:ascii="Times New Roman" w:hAnsi="Times New Roman"/>
          <w:sz w:val="25"/>
          <w:szCs w:val="25"/>
        </w:rPr>
        <w:t xml:space="preserve">Gemeente, </w:t>
      </w:r>
      <w:r w:rsidRPr="00974879">
        <w:rPr>
          <w:rFonts w:ascii="Times New Roman" w:hAnsi="Times New Roman"/>
          <w:i/>
          <w:iCs/>
          <w:sz w:val="25"/>
          <w:szCs w:val="25"/>
        </w:rPr>
        <w:t xml:space="preserve">vergadert u dan geen schatten op de aarde, waar ze de mot en de roest verderft en waar de dieven doorgraven en stelen, maar vergadert u schatten in de hemel, waar ze noch mot noch roest verderft, waar dieven niet doorgraven noch stelen. </w:t>
      </w:r>
    </w:p>
    <w:p w14:paraId="3909D56B" w14:textId="053E1196" w:rsidR="00843C40" w:rsidRPr="00843C40" w:rsidRDefault="00843C40" w:rsidP="00974879">
      <w:pPr>
        <w:pStyle w:val="Geenafstand"/>
        <w:jc w:val="center"/>
        <w:rPr>
          <w:rFonts w:ascii="Times New Roman" w:hAnsi="Times New Roman"/>
          <w:i/>
          <w:sz w:val="25"/>
          <w:szCs w:val="25"/>
        </w:rPr>
      </w:pPr>
      <w:r w:rsidRPr="00843C40">
        <w:rPr>
          <w:rFonts w:ascii="Times New Roman" w:hAnsi="Times New Roman"/>
          <w:i/>
          <w:sz w:val="25"/>
          <w:szCs w:val="25"/>
        </w:rPr>
        <w:t>Want waar uw Schat is, daar zal ook uw hart zijn.</w:t>
      </w:r>
    </w:p>
    <w:p w14:paraId="494D36BF" w14:textId="77777777" w:rsidR="00843C40" w:rsidRPr="00843C40" w:rsidRDefault="00843C40" w:rsidP="00843C40">
      <w:pPr>
        <w:pStyle w:val="Geenafstand"/>
        <w:rPr>
          <w:rFonts w:ascii="Times New Roman" w:hAnsi="Times New Roman"/>
          <w:sz w:val="25"/>
          <w:szCs w:val="25"/>
        </w:rPr>
      </w:pPr>
    </w:p>
    <w:p w14:paraId="323A252A" w14:textId="77777777" w:rsidR="00843C40" w:rsidRPr="00843C40" w:rsidRDefault="00843C40" w:rsidP="00974879">
      <w:pPr>
        <w:pStyle w:val="Geenafstand"/>
        <w:jc w:val="center"/>
        <w:rPr>
          <w:rFonts w:ascii="Times New Roman" w:hAnsi="Times New Roman"/>
          <w:sz w:val="25"/>
          <w:szCs w:val="25"/>
        </w:rPr>
      </w:pPr>
      <w:r w:rsidRPr="00843C40">
        <w:rPr>
          <w:rFonts w:ascii="Times New Roman" w:hAnsi="Times New Roman"/>
          <w:sz w:val="25"/>
          <w:szCs w:val="25"/>
        </w:rPr>
        <w:t>Amen.</w:t>
      </w:r>
    </w:p>
    <w:p w14:paraId="134E7923" w14:textId="77777777" w:rsidR="00713D9F" w:rsidRPr="00843C40" w:rsidRDefault="00713D9F" w:rsidP="00843C40">
      <w:pPr>
        <w:pStyle w:val="Geenafstand"/>
        <w:rPr>
          <w:rFonts w:ascii="Times New Roman" w:hAnsi="Times New Roman"/>
          <w:sz w:val="25"/>
          <w:szCs w:val="25"/>
        </w:rPr>
      </w:pPr>
    </w:p>
    <w:p w14:paraId="4489DE93" w14:textId="77777777" w:rsidR="00D123DB" w:rsidRPr="00843C40" w:rsidRDefault="00D123DB" w:rsidP="00843C40">
      <w:pPr>
        <w:pStyle w:val="Geenafstand"/>
        <w:rPr>
          <w:rFonts w:ascii="Times New Roman" w:hAnsi="Times New Roman"/>
          <w:sz w:val="25"/>
          <w:szCs w:val="25"/>
        </w:rPr>
      </w:pPr>
    </w:p>
    <w:p w14:paraId="782C8358" w14:textId="3BFA05D7" w:rsidR="00D123DB" w:rsidRDefault="00974879" w:rsidP="00843C40">
      <w:pPr>
        <w:pStyle w:val="Geenafstand"/>
        <w:rPr>
          <w:rFonts w:ascii="Times New Roman" w:hAnsi="Times New Roman"/>
          <w:sz w:val="25"/>
          <w:szCs w:val="25"/>
        </w:rPr>
      </w:pPr>
      <w:r>
        <w:rPr>
          <w:rFonts w:ascii="Times New Roman" w:hAnsi="Times New Roman"/>
          <w:sz w:val="25"/>
          <w:szCs w:val="25"/>
        </w:rPr>
        <w:lastRenderedPageBreak/>
        <w:t>Slotzang Psalm 49:6:</w:t>
      </w:r>
    </w:p>
    <w:p w14:paraId="01BED1DD" w14:textId="1085CD13" w:rsidR="00974879" w:rsidRPr="00974879" w:rsidRDefault="00974879" w:rsidP="00843C40">
      <w:pPr>
        <w:pStyle w:val="Geenafstand"/>
        <w:rPr>
          <w:rFonts w:ascii="Times New Roman" w:hAnsi="Times New Roman"/>
          <w:sz w:val="25"/>
          <w:szCs w:val="25"/>
        </w:rPr>
      </w:pPr>
    </w:p>
    <w:p w14:paraId="4B78FD37" w14:textId="07FC061F" w:rsidR="00D123DB" w:rsidRPr="00843C40" w:rsidRDefault="00974879" w:rsidP="00843C40">
      <w:pPr>
        <w:pStyle w:val="Geenafstand"/>
        <w:rPr>
          <w:rFonts w:ascii="Times New Roman" w:hAnsi="Times New Roman"/>
          <w:sz w:val="25"/>
          <w:szCs w:val="25"/>
        </w:rPr>
      </w:pPr>
      <w:r w:rsidRPr="00974879">
        <w:rPr>
          <w:rFonts w:ascii="Times New Roman" w:hAnsi="Times New Roman"/>
          <w:color w:val="000000"/>
          <w:sz w:val="25"/>
          <w:szCs w:val="25"/>
          <w:shd w:val="clear" w:color="auto" w:fill="FFFFFF"/>
        </w:rPr>
        <w:t>Men denkt niet meer aan hun verleden staat,</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Wijl al hun glans met hen in 't graf vergaat;</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Maar na den dood is 't leven mij bereid;</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God neemt mij op in Zijne heerlijkheid.</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Vreest hem dan niet, die grote schatten heeft,</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Wiens machtig huis in eer en aanzien leeft;</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Want hij zal niets in 't sterven met zich dragen;</w:t>
      </w:r>
      <w:r w:rsidRPr="00974879">
        <w:rPr>
          <w:rFonts w:ascii="Times New Roman" w:hAnsi="Times New Roman"/>
          <w:color w:val="000000"/>
          <w:sz w:val="25"/>
          <w:szCs w:val="25"/>
        </w:rPr>
        <w:br/>
      </w:r>
      <w:r w:rsidRPr="00974879">
        <w:rPr>
          <w:rFonts w:ascii="Times New Roman" w:hAnsi="Times New Roman"/>
          <w:color w:val="000000"/>
          <w:sz w:val="25"/>
          <w:szCs w:val="25"/>
          <w:shd w:val="clear" w:color="auto" w:fill="FFFFFF"/>
        </w:rPr>
        <w:t>Zijn naam, zijn roem, 't ligt al terneer geslagen.</w:t>
      </w:r>
    </w:p>
    <w:p w14:paraId="7B96F6ED" w14:textId="77777777" w:rsidR="00D123DB" w:rsidRPr="00843C40" w:rsidRDefault="00D123DB" w:rsidP="00843C40">
      <w:pPr>
        <w:pStyle w:val="Geenafstand"/>
        <w:rPr>
          <w:rFonts w:ascii="Times New Roman" w:hAnsi="Times New Roman"/>
          <w:sz w:val="25"/>
          <w:szCs w:val="25"/>
        </w:rPr>
      </w:pPr>
    </w:p>
    <w:sectPr w:rsidR="00D123DB" w:rsidRPr="00843C40"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5CD64" w14:textId="77777777" w:rsidR="002F0F59" w:rsidRDefault="002F0F59" w:rsidP="00C16F38">
      <w:pPr>
        <w:spacing w:after="0" w:line="240" w:lineRule="auto"/>
      </w:pPr>
      <w:r>
        <w:separator/>
      </w:r>
    </w:p>
  </w:endnote>
  <w:endnote w:type="continuationSeparator" w:id="0">
    <w:p w14:paraId="69A0CCBD" w14:textId="77777777" w:rsidR="002F0F59" w:rsidRDefault="002F0F59"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69F84" w14:textId="77777777" w:rsidR="00310BB3" w:rsidRDefault="00310BB3">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37CAA"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54122D79" wp14:editId="58676607">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AAACD3"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0DA261FF"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03D9CD82"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1C20A0A" wp14:editId="5C07DFE6">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003A79"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55ADA813"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AB975" w14:textId="77777777" w:rsidR="002F0F59" w:rsidRDefault="002F0F59" w:rsidP="00C16F38">
      <w:pPr>
        <w:spacing w:after="0" w:line="240" w:lineRule="auto"/>
      </w:pPr>
      <w:r>
        <w:separator/>
      </w:r>
    </w:p>
  </w:footnote>
  <w:footnote w:type="continuationSeparator" w:id="0">
    <w:p w14:paraId="5B383189" w14:textId="77777777" w:rsidR="002F0F59" w:rsidRDefault="002F0F59"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3545C" w14:textId="77777777" w:rsidR="00310BB3" w:rsidRDefault="00310BB3">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65662" w14:textId="2896295A"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676FB321" wp14:editId="4337F080">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CA4481"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843C40">
      <w:rPr>
        <w:rFonts w:ascii="Times New Roman" w:hAnsi="Times New Roman" w:cs="Times New Roman"/>
        <w:sz w:val="24"/>
        <w:szCs w:val="40"/>
      </w:rPr>
      <w:t>Mattheüs 13:45-46</w:t>
    </w:r>
    <w:r w:rsidRPr="00286BD1">
      <w:rPr>
        <w:rFonts w:ascii="Times New Roman" w:hAnsi="Times New Roman" w:cs="Times New Roman"/>
        <w:sz w:val="24"/>
        <w:szCs w:val="40"/>
      </w:rPr>
      <w:t xml:space="preserve"> </w:t>
    </w:r>
    <w:r w:rsidR="00843C40">
      <w:rPr>
        <w:rFonts w:ascii="Times New Roman" w:hAnsi="Times New Roman" w:cs="Times New Roman"/>
        <w:sz w:val="24"/>
        <w:szCs w:val="40"/>
      </w:rPr>
      <w:t>–</w:t>
    </w:r>
    <w:r w:rsidRPr="00286BD1">
      <w:rPr>
        <w:rFonts w:ascii="Times New Roman" w:hAnsi="Times New Roman" w:cs="Times New Roman"/>
        <w:sz w:val="24"/>
        <w:szCs w:val="40"/>
      </w:rPr>
      <w:t xml:space="preserve"> </w:t>
    </w:r>
    <w:r w:rsidR="00843C40">
      <w:rPr>
        <w:rFonts w:ascii="Times New Roman" w:hAnsi="Times New Roman" w:cs="Times New Roman"/>
        <w:sz w:val="24"/>
        <w:szCs w:val="40"/>
      </w:rPr>
      <w:t>Gelijkenis parel van grote waarde</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99FD8" w14:textId="77777777" w:rsidR="00310BB3" w:rsidRDefault="00310BB3">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C40"/>
    <w:rsid w:val="00020BF6"/>
    <w:rsid w:val="000B7AFA"/>
    <w:rsid w:val="000F74A5"/>
    <w:rsid w:val="001054B9"/>
    <w:rsid w:val="001245B7"/>
    <w:rsid w:val="00151BD8"/>
    <w:rsid w:val="001A2130"/>
    <w:rsid w:val="001A4FA1"/>
    <w:rsid w:val="001B7956"/>
    <w:rsid w:val="00210644"/>
    <w:rsid w:val="00286BD1"/>
    <w:rsid w:val="002F0F59"/>
    <w:rsid w:val="00310BB3"/>
    <w:rsid w:val="003733ED"/>
    <w:rsid w:val="003E7467"/>
    <w:rsid w:val="004124DD"/>
    <w:rsid w:val="00412FBD"/>
    <w:rsid w:val="004276E1"/>
    <w:rsid w:val="004556E3"/>
    <w:rsid w:val="00502ECF"/>
    <w:rsid w:val="00693305"/>
    <w:rsid w:val="006F3D73"/>
    <w:rsid w:val="00700483"/>
    <w:rsid w:val="007131ED"/>
    <w:rsid w:val="00713D9F"/>
    <w:rsid w:val="007D5B00"/>
    <w:rsid w:val="00803C5E"/>
    <w:rsid w:val="00843C40"/>
    <w:rsid w:val="0085499D"/>
    <w:rsid w:val="00871E4D"/>
    <w:rsid w:val="00895124"/>
    <w:rsid w:val="008B1A44"/>
    <w:rsid w:val="008F7285"/>
    <w:rsid w:val="009663A0"/>
    <w:rsid w:val="00974879"/>
    <w:rsid w:val="00984727"/>
    <w:rsid w:val="00AB52A6"/>
    <w:rsid w:val="00B15C09"/>
    <w:rsid w:val="00B215B4"/>
    <w:rsid w:val="00BA3215"/>
    <w:rsid w:val="00BC06F1"/>
    <w:rsid w:val="00C16F38"/>
    <w:rsid w:val="00C26F1C"/>
    <w:rsid w:val="00D123DB"/>
    <w:rsid w:val="00D2010A"/>
    <w:rsid w:val="00D42125"/>
    <w:rsid w:val="00DD17CC"/>
    <w:rsid w:val="00DD1813"/>
    <w:rsid w:val="00E903DD"/>
    <w:rsid w:val="00EA068C"/>
    <w:rsid w:val="00EF1A95"/>
    <w:rsid w:val="00F57788"/>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01C1C"/>
  <w15:chartTrackingRefBased/>
  <w15:docId w15:val="{0AFBA161-04E1-41A2-90CD-411FBEE38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843C4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02.%20Leespreken\02.%20Nieuwe%20Testament\Leesp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8BACC3B-E003-437B-8D52-7DC8ABF0E65B}">
  <we:reference id="wa200010453" version="1.0.0.1" store="nl-NL" storeType="OMEX"/>
  <we:alternateReferences>
    <we:reference id="WA200010453" version="1.0.0.1" store="" storeType="OMEX"/>
  </we:alternateReferences>
  <we:properties>
    <we:property name="claude.fileId" value="&quot;7f0164fe-f374-4c53-a8c7-2612e3eaa469&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68074-088D-42EE-AA17-B6DFBB58A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Leespeek</Template>
  <TotalTime>54</TotalTime>
  <Pages>11</Pages>
  <Words>5125</Words>
  <Characters>22961</Characters>
  <Application>Microsoft Office Word</Application>
  <DocSecurity>0</DocSecurity>
  <Lines>459</Lines>
  <Paragraphs>216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dc:creator>
  <cp:keywords/>
  <dc:description/>
  <cp:lastModifiedBy>J. IJsselstein</cp:lastModifiedBy>
  <cp:revision>4</cp:revision>
  <dcterms:created xsi:type="dcterms:W3CDTF">2020-05-14T12:22:00Z</dcterms:created>
  <dcterms:modified xsi:type="dcterms:W3CDTF">2026-07-09T08:57:00Z</dcterms:modified>
</cp:coreProperties>
</file>