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90298" w14:textId="77777777" w:rsidR="00D0688C" w:rsidRPr="00A45EA7" w:rsidRDefault="00D0688C" w:rsidP="00D0688C">
      <w:pPr>
        <w:pStyle w:val="Geenafstand"/>
        <w:jc w:val="center"/>
        <w:rPr>
          <w:rFonts w:ascii="Times New Roman" w:hAnsi="Times New Roman" w:cs="Times New Roman"/>
          <w:b/>
          <w:sz w:val="32"/>
          <w:szCs w:val="32"/>
        </w:rPr>
      </w:pPr>
      <w:r w:rsidRPr="00A45EA7">
        <w:rPr>
          <w:rFonts w:ascii="Times New Roman" w:hAnsi="Times New Roman" w:cs="Times New Roman"/>
          <w:b/>
          <w:sz w:val="32"/>
          <w:szCs w:val="32"/>
        </w:rPr>
        <w:t>De gelijkenis van de Zaaier</w:t>
      </w:r>
    </w:p>
    <w:p w14:paraId="1F3556DD" w14:textId="45B0D86B" w:rsidR="00D0688C" w:rsidRPr="00A45EA7" w:rsidRDefault="003B09BE" w:rsidP="00D0688C">
      <w:pPr>
        <w:pStyle w:val="Geenafstand"/>
        <w:jc w:val="center"/>
        <w:rPr>
          <w:rFonts w:ascii="Times New Roman" w:hAnsi="Times New Roman" w:cs="Times New Roman"/>
          <w:iCs/>
          <w:sz w:val="25"/>
          <w:szCs w:val="25"/>
        </w:rPr>
      </w:pPr>
      <w:r w:rsidRPr="00A45EA7">
        <w:rPr>
          <w:rFonts w:ascii="Times New Roman" w:hAnsi="Times New Roman" w:cs="Times New Roman"/>
          <w:iCs/>
          <w:sz w:val="25"/>
          <w:szCs w:val="25"/>
        </w:rPr>
        <w:t>d</w:t>
      </w:r>
      <w:r w:rsidR="00D0688C" w:rsidRPr="00A45EA7">
        <w:rPr>
          <w:rFonts w:ascii="Times New Roman" w:hAnsi="Times New Roman" w:cs="Times New Roman"/>
          <w:iCs/>
          <w:sz w:val="25"/>
          <w:szCs w:val="25"/>
        </w:rPr>
        <w:t>s. J. IJsselstein – Mattheüs 13:19-23</w:t>
      </w:r>
    </w:p>
    <w:p w14:paraId="5C52275D" w14:textId="77777777" w:rsidR="00D0688C" w:rsidRPr="00A45EA7" w:rsidRDefault="00D0688C" w:rsidP="00D0688C">
      <w:pPr>
        <w:pStyle w:val="Geenafstand"/>
        <w:rPr>
          <w:rFonts w:ascii="Times New Roman" w:hAnsi="Times New Roman" w:cs="Times New Roman"/>
          <w:sz w:val="25"/>
          <w:szCs w:val="25"/>
        </w:rPr>
      </w:pPr>
    </w:p>
    <w:p w14:paraId="56BCF4C6" w14:textId="77777777" w:rsidR="00D0688C" w:rsidRPr="00A45EA7" w:rsidRDefault="00D0688C" w:rsidP="00D0688C">
      <w:pPr>
        <w:pStyle w:val="Geenafstand"/>
        <w:ind w:left="3402"/>
        <w:rPr>
          <w:rFonts w:ascii="Times New Roman" w:hAnsi="Times New Roman" w:cs="Times New Roman"/>
          <w:b/>
          <w:bCs/>
          <w:sz w:val="25"/>
          <w:szCs w:val="25"/>
        </w:rPr>
      </w:pPr>
      <w:r w:rsidRPr="00A45EA7">
        <w:rPr>
          <w:rFonts w:ascii="Times New Roman" w:hAnsi="Times New Roman" w:cs="Times New Roman"/>
          <w:b/>
          <w:bCs/>
          <w:sz w:val="25"/>
          <w:szCs w:val="25"/>
        </w:rPr>
        <w:t>Liturgie preek:</w:t>
      </w:r>
    </w:p>
    <w:p w14:paraId="2A072F8A" w14:textId="77777777" w:rsidR="00D0688C" w:rsidRPr="00A45EA7" w:rsidRDefault="00D0688C" w:rsidP="00D0688C">
      <w:pPr>
        <w:pStyle w:val="Geenafstand"/>
        <w:ind w:left="3402"/>
        <w:rPr>
          <w:rFonts w:ascii="Times New Roman" w:hAnsi="Times New Roman" w:cs="Times New Roman"/>
          <w:sz w:val="25"/>
          <w:szCs w:val="25"/>
        </w:rPr>
      </w:pPr>
      <w:r w:rsidRPr="00A45EA7">
        <w:rPr>
          <w:rFonts w:ascii="Times New Roman" w:hAnsi="Times New Roman" w:cs="Times New Roman"/>
          <w:sz w:val="25"/>
          <w:szCs w:val="25"/>
        </w:rPr>
        <w:t>Psalm 92:1,3</w:t>
      </w:r>
    </w:p>
    <w:p w14:paraId="70B79247" w14:textId="77777777" w:rsidR="00D0688C" w:rsidRPr="00A45EA7" w:rsidRDefault="00D0688C" w:rsidP="00D0688C">
      <w:pPr>
        <w:pStyle w:val="Geenafstand"/>
        <w:ind w:left="3402"/>
        <w:rPr>
          <w:rFonts w:ascii="Times New Roman" w:hAnsi="Times New Roman" w:cs="Times New Roman"/>
          <w:sz w:val="25"/>
          <w:szCs w:val="25"/>
        </w:rPr>
      </w:pPr>
      <w:r w:rsidRPr="00A45EA7">
        <w:rPr>
          <w:rFonts w:ascii="Times New Roman" w:hAnsi="Times New Roman" w:cs="Times New Roman"/>
          <w:sz w:val="25"/>
          <w:szCs w:val="25"/>
        </w:rPr>
        <w:t>Psalm 92:7</w:t>
      </w:r>
    </w:p>
    <w:p w14:paraId="4D73A321" w14:textId="77777777" w:rsidR="00D0688C" w:rsidRPr="00A45EA7" w:rsidRDefault="00D0688C" w:rsidP="00D0688C">
      <w:pPr>
        <w:pStyle w:val="Geenafstand"/>
        <w:ind w:left="3402"/>
        <w:rPr>
          <w:rFonts w:ascii="Times New Roman" w:hAnsi="Times New Roman" w:cs="Times New Roman"/>
          <w:sz w:val="25"/>
          <w:szCs w:val="25"/>
        </w:rPr>
      </w:pPr>
      <w:r w:rsidRPr="00A45EA7">
        <w:rPr>
          <w:rFonts w:ascii="Times New Roman" w:hAnsi="Times New Roman" w:cs="Times New Roman"/>
          <w:sz w:val="25"/>
          <w:szCs w:val="25"/>
        </w:rPr>
        <w:t>Lezen Mattheüs 13:1-9 en 18-23</w:t>
      </w:r>
    </w:p>
    <w:p w14:paraId="68461435" w14:textId="77777777" w:rsidR="00D0688C" w:rsidRPr="00A45EA7" w:rsidRDefault="00D0688C" w:rsidP="00D0688C">
      <w:pPr>
        <w:pStyle w:val="Geenafstand"/>
        <w:ind w:left="3402"/>
        <w:rPr>
          <w:rFonts w:ascii="Times New Roman" w:hAnsi="Times New Roman" w:cs="Times New Roman"/>
          <w:sz w:val="25"/>
          <w:szCs w:val="25"/>
        </w:rPr>
      </w:pPr>
      <w:r w:rsidRPr="00A45EA7">
        <w:rPr>
          <w:rFonts w:ascii="Times New Roman" w:hAnsi="Times New Roman" w:cs="Times New Roman"/>
          <w:sz w:val="25"/>
          <w:szCs w:val="25"/>
        </w:rPr>
        <w:t>Psalm 72:3,4,9</w:t>
      </w:r>
    </w:p>
    <w:p w14:paraId="638232AF" w14:textId="77777777" w:rsidR="00D0688C" w:rsidRPr="00A45EA7" w:rsidRDefault="00D0688C" w:rsidP="00D0688C">
      <w:pPr>
        <w:pStyle w:val="Geenafstand"/>
        <w:ind w:left="3402"/>
        <w:rPr>
          <w:rFonts w:ascii="Times New Roman" w:hAnsi="Times New Roman" w:cs="Times New Roman"/>
          <w:sz w:val="25"/>
          <w:szCs w:val="25"/>
        </w:rPr>
      </w:pPr>
      <w:r w:rsidRPr="00A45EA7">
        <w:rPr>
          <w:rFonts w:ascii="Times New Roman" w:hAnsi="Times New Roman" w:cs="Times New Roman"/>
          <w:sz w:val="25"/>
          <w:szCs w:val="25"/>
        </w:rPr>
        <w:t>Psalm 139:14</w:t>
      </w:r>
    </w:p>
    <w:p w14:paraId="14DF3FF7" w14:textId="77777777" w:rsidR="00D0688C" w:rsidRPr="00A45EA7" w:rsidRDefault="00D0688C" w:rsidP="00D0688C">
      <w:pPr>
        <w:pStyle w:val="Geenafstand"/>
        <w:ind w:left="3402"/>
        <w:rPr>
          <w:rFonts w:ascii="Times New Roman" w:hAnsi="Times New Roman" w:cs="Times New Roman"/>
          <w:sz w:val="25"/>
          <w:szCs w:val="25"/>
        </w:rPr>
      </w:pPr>
      <w:r w:rsidRPr="00A45EA7">
        <w:rPr>
          <w:rFonts w:ascii="Times New Roman" w:hAnsi="Times New Roman" w:cs="Times New Roman"/>
          <w:sz w:val="25"/>
          <w:szCs w:val="25"/>
        </w:rPr>
        <w:t>Psalm 126:3</w:t>
      </w:r>
    </w:p>
    <w:p w14:paraId="53A598C8" w14:textId="77777777" w:rsidR="00D0688C" w:rsidRPr="00A45EA7" w:rsidRDefault="00D0688C" w:rsidP="00D0688C">
      <w:pPr>
        <w:pStyle w:val="Geenafstand"/>
        <w:rPr>
          <w:rFonts w:ascii="Times New Roman" w:hAnsi="Times New Roman" w:cs="Times New Roman"/>
          <w:sz w:val="25"/>
          <w:szCs w:val="25"/>
        </w:rPr>
      </w:pPr>
    </w:p>
    <w:p w14:paraId="12E31763" w14:textId="63D61A12"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Gemeente, de preek van vanmorgen gaat over de gelijkenis van de Zaaier en het zaad. </w:t>
      </w:r>
      <w:r w:rsidR="00FF3972" w:rsidRPr="00A45EA7">
        <w:rPr>
          <w:rFonts w:ascii="Times New Roman" w:hAnsi="Times New Roman" w:cs="Times New Roman"/>
          <w:sz w:val="25"/>
          <w:szCs w:val="25"/>
        </w:rPr>
        <w:t>Over d</w:t>
      </w:r>
      <w:r w:rsidRPr="00A45EA7">
        <w:rPr>
          <w:rFonts w:ascii="Times New Roman" w:hAnsi="Times New Roman" w:cs="Times New Roman"/>
          <w:sz w:val="25"/>
          <w:szCs w:val="25"/>
        </w:rPr>
        <w:t>e gelijkenis is u voorgelezen en de uitleg ervan. De tekst voor de preek van vanmorgen vindt u in Mattheüs 13, daarvan de verzen 19 tot en met 23. Het zijn de verzen waarin de Heere Jezus Zelf de uitleg geeft van de gelijkenis van de Zaaier en het zaad.</w:t>
      </w:r>
    </w:p>
    <w:p w14:paraId="2D04E591"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Laten we deze verzen samen nog een keer lezen: Mattheüs 13:19-23:</w:t>
      </w:r>
    </w:p>
    <w:p w14:paraId="2FE7B2C9" w14:textId="77777777" w:rsidR="00D0688C" w:rsidRPr="00A45EA7" w:rsidRDefault="00D0688C" w:rsidP="00D0688C">
      <w:pPr>
        <w:pStyle w:val="Geenafstand"/>
        <w:ind w:left="284"/>
        <w:rPr>
          <w:rFonts w:ascii="Times New Roman" w:hAnsi="Times New Roman" w:cs="Times New Roman"/>
          <w:sz w:val="25"/>
          <w:szCs w:val="25"/>
        </w:rPr>
      </w:pPr>
      <w:r w:rsidRPr="00A45EA7">
        <w:rPr>
          <w:rFonts w:ascii="Times New Roman" w:hAnsi="Times New Roman" w:cs="Times New Roman"/>
          <w:i/>
          <w:iCs/>
          <w:sz w:val="25"/>
          <w:szCs w:val="25"/>
        </w:rPr>
        <w:t xml:space="preserve">Als iemand dat Woord des Koninkrijks hoort, en niet verstaat, zo komt de boze, en rukt weg, hetgeen in zijn hart gezaaid was; deze is degene, die bij de weg bezaaid is. </w:t>
      </w:r>
    </w:p>
    <w:p w14:paraId="66C28AF4" w14:textId="77777777" w:rsidR="00D0688C" w:rsidRPr="00A45EA7" w:rsidRDefault="00D0688C" w:rsidP="00D0688C">
      <w:pPr>
        <w:pStyle w:val="Geenafstand"/>
        <w:ind w:left="284"/>
        <w:rPr>
          <w:rFonts w:ascii="Times New Roman" w:hAnsi="Times New Roman" w:cs="Times New Roman"/>
          <w:i/>
          <w:iCs/>
          <w:sz w:val="25"/>
          <w:szCs w:val="25"/>
        </w:rPr>
      </w:pPr>
      <w:r w:rsidRPr="00A45EA7">
        <w:rPr>
          <w:rFonts w:ascii="Times New Roman" w:hAnsi="Times New Roman" w:cs="Times New Roman"/>
          <w:i/>
          <w:iCs/>
          <w:sz w:val="25"/>
          <w:szCs w:val="25"/>
        </w:rPr>
        <w:t xml:space="preserve">Maar die in steenachtige plaatsen bezaaid is, deze is degene, die het Woord hoort, en dat terstond met vreugde ontvangt; doch hij heeft geen wortel in zichzelven, maar is voor een tijd; en als verdrukking of vervolging komt, om des Woords wil, zo wordt hij terstond geërgerd. </w:t>
      </w:r>
    </w:p>
    <w:p w14:paraId="5059ACD9" w14:textId="77777777" w:rsidR="00D0688C" w:rsidRPr="00A45EA7" w:rsidRDefault="00D0688C" w:rsidP="00D0688C">
      <w:pPr>
        <w:pStyle w:val="Geenafstand"/>
        <w:ind w:left="284"/>
        <w:rPr>
          <w:rFonts w:ascii="Times New Roman" w:hAnsi="Times New Roman" w:cs="Times New Roman"/>
          <w:i/>
          <w:iCs/>
          <w:sz w:val="25"/>
          <w:szCs w:val="25"/>
        </w:rPr>
      </w:pPr>
      <w:r w:rsidRPr="00A45EA7">
        <w:rPr>
          <w:rFonts w:ascii="Times New Roman" w:hAnsi="Times New Roman" w:cs="Times New Roman"/>
          <w:i/>
          <w:iCs/>
          <w:sz w:val="25"/>
          <w:szCs w:val="25"/>
        </w:rPr>
        <w:t xml:space="preserve">En die in de doornen bezaaid is, deze is degene, die het Woord hoort en de zorgvuldigheid dezer wereld, en de verleiding des rijkdoms verstikt het Woord, en het wordt onvruchtbaar. </w:t>
      </w:r>
    </w:p>
    <w:p w14:paraId="1B48E47D" w14:textId="77777777" w:rsidR="00D0688C" w:rsidRPr="00A45EA7" w:rsidRDefault="00D0688C" w:rsidP="00D0688C">
      <w:pPr>
        <w:pStyle w:val="Geenafstand"/>
        <w:ind w:left="284"/>
        <w:rPr>
          <w:rFonts w:ascii="Times New Roman" w:hAnsi="Times New Roman" w:cs="Times New Roman"/>
          <w:i/>
          <w:iCs/>
          <w:sz w:val="25"/>
          <w:szCs w:val="25"/>
        </w:rPr>
      </w:pPr>
      <w:r w:rsidRPr="00A45EA7">
        <w:rPr>
          <w:rFonts w:ascii="Times New Roman" w:hAnsi="Times New Roman" w:cs="Times New Roman"/>
          <w:i/>
          <w:iCs/>
          <w:sz w:val="25"/>
          <w:szCs w:val="25"/>
        </w:rPr>
        <w:t>Die nu in de goede aarde bezaaid is, deze is degene, die het Woord hoort en verstaat, die ook vrucht draagt en voortbrengt, de een honderd-, de ander zestig-, en de ander dertigvoud.</w:t>
      </w:r>
    </w:p>
    <w:p w14:paraId="56725937" w14:textId="77777777" w:rsidR="00D0688C" w:rsidRPr="00A45EA7" w:rsidRDefault="00D0688C" w:rsidP="00D0688C">
      <w:pPr>
        <w:pStyle w:val="Geenafstand"/>
        <w:rPr>
          <w:rFonts w:ascii="Times New Roman" w:hAnsi="Times New Roman" w:cs="Times New Roman"/>
          <w:iCs/>
          <w:sz w:val="25"/>
          <w:szCs w:val="25"/>
        </w:rPr>
      </w:pPr>
    </w:p>
    <w:p w14:paraId="7BD56998" w14:textId="251A230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De Heere Jezus zit in een bootje, in </w:t>
      </w:r>
      <w:r w:rsidRPr="00A45EA7">
        <w:rPr>
          <w:rFonts w:ascii="Times New Roman" w:hAnsi="Times New Roman" w:cs="Times New Roman"/>
          <w:i/>
          <w:iCs/>
          <w:sz w:val="25"/>
          <w:szCs w:val="25"/>
        </w:rPr>
        <w:t>een schip</w:t>
      </w:r>
      <w:r w:rsidRPr="00A45EA7">
        <w:rPr>
          <w:rFonts w:ascii="Times New Roman" w:hAnsi="Times New Roman" w:cs="Times New Roman"/>
          <w:iCs/>
          <w:sz w:val="25"/>
          <w:szCs w:val="25"/>
        </w:rPr>
        <w:t xml:space="preserve"> (vers 2) en Hij spreekt de menigte mensen die op de kant </w:t>
      </w:r>
      <w:r w:rsidR="00CB79F1" w:rsidRPr="00A45EA7">
        <w:rPr>
          <w:rFonts w:ascii="Times New Roman" w:hAnsi="Times New Roman" w:cs="Times New Roman"/>
          <w:iCs/>
          <w:sz w:val="25"/>
          <w:szCs w:val="25"/>
        </w:rPr>
        <w:t>staat</w:t>
      </w:r>
      <w:r w:rsidRPr="00A45EA7">
        <w:rPr>
          <w:rFonts w:ascii="Times New Roman" w:hAnsi="Times New Roman" w:cs="Times New Roman"/>
          <w:iCs/>
          <w:sz w:val="25"/>
          <w:szCs w:val="25"/>
        </w:rPr>
        <w:t xml:space="preserve"> te luisteren toe. </w:t>
      </w:r>
    </w:p>
    <w:p w14:paraId="4540EB86" w14:textId="4F74D2AA"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Hij is de Zaaier, en in navolging van Hem</w:t>
      </w:r>
      <w:r w:rsidR="0004300D">
        <w:rPr>
          <w:rFonts w:ascii="Times New Roman" w:hAnsi="Times New Roman" w:cs="Times New Roman"/>
          <w:iCs/>
          <w:sz w:val="25"/>
          <w:szCs w:val="25"/>
        </w:rPr>
        <w:t>, zijn ook</w:t>
      </w:r>
      <w:r w:rsidRPr="00A45EA7">
        <w:rPr>
          <w:rFonts w:ascii="Times New Roman" w:hAnsi="Times New Roman" w:cs="Times New Roman"/>
          <w:iCs/>
          <w:sz w:val="25"/>
          <w:szCs w:val="25"/>
        </w:rPr>
        <w:t xml:space="preserve"> al degenen die het Woord van het Evangelie brengen</w:t>
      </w:r>
      <w:r w:rsidR="0004300D">
        <w:rPr>
          <w:rFonts w:ascii="Times New Roman" w:hAnsi="Times New Roman" w:cs="Times New Roman"/>
          <w:iCs/>
          <w:sz w:val="25"/>
          <w:szCs w:val="25"/>
        </w:rPr>
        <w:t xml:space="preserve"> zaaiers</w:t>
      </w:r>
      <w:r w:rsidRPr="00A45EA7">
        <w:rPr>
          <w:rFonts w:ascii="Times New Roman" w:hAnsi="Times New Roman" w:cs="Times New Roman"/>
          <w:iCs/>
          <w:sz w:val="25"/>
          <w:szCs w:val="25"/>
        </w:rPr>
        <w:t xml:space="preserve">. Paulus noemt ze: </w:t>
      </w:r>
      <w:r w:rsidRPr="00A45EA7">
        <w:rPr>
          <w:rFonts w:ascii="Times New Roman" w:hAnsi="Times New Roman" w:cs="Times New Roman"/>
          <w:i/>
          <w:iCs/>
          <w:sz w:val="25"/>
          <w:szCs w:val="25"/>
        </w:rPr>
        <w:t>medearbeiders met God</w:t>
      </w:r>
      <w:r w:rsidRPr="00A45EA7">
        <w:rPr>
          <w:rFonts w:ascii="Times New Roman" w:hAnsi="Times New Roman" w:cs="Times New Roman"/>
          <w:iCs/>
          <w:sz w:val="25"/>
          <w:szCs w:val="25"/>
        </w:rPr>
        <w:t xml:space="preserve"> (1 Korinthe 3:9).</w:t>
      </w:r>
    </w:p>
    <w:p w14:paraId="66983E88"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De zaaier strooit het zaad van het </w:t>
      </w:r>
      <w:r w:rsidRPr="00A45EA7">
        <w:rPr>
          <w:rFonts w:ascii="Times New Roman" w:hAnsi="Times New Roman" w:cs="Times New Roman"/>
          <w:i/>
          <w:iCs/>
          <w:sz w:val="25"/>
          <w:szCs w:val="25"/>
        </w:rPr>
        <w:t>Woord</w:t>
      </w:r>
      <w:r w:rsidRPr="00A45EA7">
        <w:rPr>
          <w:rFonts w:ascii="Times New Roman" w:hAnsi="Times New Roman" w:cs="Times New Roman"/>
          <w:iCs/>
          <w:sz w:val="25"/>
          <w:szCs w:val="25"/>
        </w:rPr>
        <w:t>. Hij strooit goed zaad, hij strooit genoeg zaad.</w:t>
      </w:r>
    </w:p>
    <w:p w14:paraId="79A3D2DA"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Maar hoe het zaad van het Woord ontvangen wordt, dat is afhankelijk van de grond, dat is afhankelijk van </w:t>
      </w:r>
      <w:r w:rsidRPr="00A45EA7">
        <w:rPr>
          <w:rFonts w:ascii="Times New Roman" w:hAnsi="Times New Roman" w:cs="Times New Roman"/>
          <w:i/>
          <w:iCs/>
          <w:sz w:val="25"/>
          <w:szCs w:val="25"/>
        </w:rPr>
        <w:t>ons menselijke hart</w:t>
      </w:r>
      <w:r w:rsidRPr="00A45EA7">
        <w:rPr>
          <w:rFonts w:ascii="Times New Roman" w:hAnsi="Times New Roman" w:cs="Times New Roman"/>
          <w:iCs/>
          <w:sz w:val="25"/>
          <w:szCs w:val="25"/>
        </w:rPr>
        <w:t xml:space="preserve">. De Heere schetst vier soorten van harten. Drie zijn er onveranderd, één is er anders gemaakt. </w:t>
      </w:r>
    </w:p>
    <w:p w14:paraId="1CDCE12B" w14:textId="4FC2A33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En de Heere Jezus besteed</w:t>
      </w:r>
      <w:r w:rsidR="0004300D">
        <w:rPr>
          <w:rFonts w:ascii="Times New Roman" w:hAnsi="Times New Roman" w:cs="Times New Roman"/>
          <w:iCs/>
          <w:sz w:val="25"/>
          <w:szCs w:val="25"/>
        </w:rPr>
        <w:t>t</w:t>
      </w:r>
      <w:r w:rsidRPr="00A45EA7">
        <w:rPr>
          <w:rFonts w:ascii="Times New Roman" w:hAnsi="Times New Roman" w:cs="Times New Roman"/>
          <w:iCs/>
          <w:sz w:val="25"/>
          <w:szCs w:val="25"/>
        </w:rPr>
        <w:t xml:space="preserve"> aan alle vier die harten evenveel aandacht, dus dat zal ik vanmorgen ook proberen te doen.</w:t>
      </w:r>
    </w:p>
    <w:p w14:paraId="60B6FEB8" w14:textId="77777777" w:rsidR="00D0688C" w:rsidRPr="00A45EA7" w:rsidRDefault="00D0688C" w:rsidP="00D0688C">
      <w:pPr>
        <w:pStyle w:val="Geenafstand"/>
        <w:rPr>
          <w:rFonts w:ascii="Times New Roman" w:hAnsi="Times New Roman" w:cs="Times New Roman"/>
          <w:iCs/>
          <w:sz w:val="25"/>
          <w:szCs w:val="25"/>
        </w:rPr>
      </w:pPr>
    </w:p>
    <w:p w14:paraId="6756B959"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Het zaad, door de zaaier met de hand gezaaid, in halve cirkelbewegingen van rechts naar links, valt op de grond. Het valt op de grond, waarvan oppervlakkig de kluiten gebroken zijn. De grond is wat losgemaakt, maar diep geploegd hoeft er in deze streek meestal niet </w:t>
      </w:r>
      <w:r w:rsidRPr="00A45EA7">
        <w:rPr>
          <w:rFonts w:ascii="Times New Roman" w:hAnsi="Times New Roman" w:cs="Times New Roman"/>
          <w:iCs/>
          <w:sz w:val="25"/>
          <w:szCs w:val="25"/>
        </w:rPr>
        <w:lastRenderedPageBreak/>
        <w:t>te worden. Want de aarde is vruchtbaar. Als het zaad maar op losgemaakte grond valt, vlak voor de vroege regen in november, dan is de boer tevreden.</w:t>
      </w:r>
    </w:p>
    <w:p w14:paraId="051189BD"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De vroege regen zal het zaad laten ontkiemen, wortelschieten en opgroeien. En omdat het ondertussen wortel heeft, zal het de wat koudere en drogere wintertijd goed overleven. </w:t>
      </w:r>
    </w:p>
    <w:p w14:paraId="0CDDDB8C" w14:textId="712A15BB"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En als dan de late, de spade regen komt in het voorjaar, dan zal de uit het zaad voortgekomen plant overvloedig groeien en vrucht geven, zodanig dat met het Paasfeest de eerste garven, de eerste aren van de oogst al geofferd kunnen worden.</w:t>
      </w:r>
    </w:p>
    <w:p w14:paraId="363C5311" w14:textId="77777777" w:rsidR="00D0688C" w:rsidRPr="00A45EA7" w:rsidRDefault="00D0688C" w:rsidP="00D0688C">
      <w:pPr>
        <w:pStyle w:val="Geenafstand"/>
        <w:rPr>
          <w:rFonts w:ascii="Times New Roman" w:hAnsi="Times New Roman" w:cs="Times New Roman"/>
          <w:iCs/>
          <w:sz w:val="25"/>
          <w:szCs w:val="25"/>
        </w:rPr>
      </w:pPr>
    </w:p>
    <w:p w14:paraId="434B7869" w14:textId="5F8784B0"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Het zaad valt </w:t>
      </w:r>
      <w:r w:rsidRPr="00A45EA7">
        <w:rPr>
          <w:rFonts w:ascii="Times New Roman" w:hAnsi="Times New Roman" w:cs="Times New Roman"/>
          <w:i/>
          <w:iCs/>
          <w:sz w:val="25"/>
          <w:szCs w:val="25"/>
        </w:rPr>
        <w:t>op de aarde</w:t>
      </w:r>
      <w:r w:rsidRPr="00A45EA7">
        <w:rPr>
          <w:rFonts w:ascii="Times New Roman" w:hAnsi="Times New Roman" w:cs="Times New Roman"/>
          <w:iCs/>
          <w:sz w:val="25"/>
          <w:szCs w:val="25"/>
        </w:rPr>
        <w:t>. Niet in diepe voren, want dan kan het niet vertrapt en ook moeilijk weggepikt worden (zie Jer</w:t>
      </w:r>
      <w:r w:rsidR="006C0D31">
        <w:rPr>
          <w:rFonts w:ascii="Times New Roman" w:hAnsi="Times New Roman" w:cs="Times New Roman"/>
          <w:iCs/>
          <w:sz w:val="25"/>
          <w:szCs w:val="25"/>
        </w:rPr>
        <w:t>.</w:t>
      </w:r>
      <w:r w:rsidRPr="00A45EA7">
        <w:rPr>
          <w:rFonts w:ascii="Times New Roman" w:hAnsi="Times New Roman" w:cs="Times New Roman"/>
          <w:iCs/>
          <w:sz w:val="25"/>
          <w:szCs w:val="25"/>
        </w:rPr>
        <w:t xml:space="preserve"> 28:24-26). Het zaad valt </w:t>
      </w:r>
      <w:r w:rsidR="00CB79F1" w:rsidRPr="00A45EA7">
        <w:rPr>
          <w:rFonts w:ascii="Times New Roman" w:hAnsi="Times New Roman" w:cs="Times New Roman"/>
          <w:iCs/>
          <w:sz w:val="25"/>
          <w:szCs w:val="25"/>
        </w:rPr>
        <w:t>boven op</w:t>
      </w:r>
      <w:r w:rsidRPr="00A45EA7">
        <w:rPr>
          <w:rFonts w:ascii="Times New Roman" w:hAnsi="Times New Roman" w:cs="Times New Roman"/>
          <w:iCs/>
          <w:sz w:val="25"/>
          <w:szCs w:val="25"/>
        </w:rPr>
        <w:t xml:space="preserve"> de voorbewerkte grond, in de lichtjes losgemaakt</w:t>
      </w:r>
      <w:r w:rsidR="00F00B66">
        <w:rPr>
          <w:rFonts w:ascii="Times New Roman" w:hAnsi="Times New Roman" w:cs="Times New Roman"/>
          <w:iCs/>
          <w:sz w:val="25"/>
          <w:szCs w:val="25"/>
        </w:rPr>
        <w:t>e</w:t>
      </w:r>
      <w:r w:rsidRPr="00A45EA7">
        <w:rPr>
          <w:rFonts w:ascii="Times New Roman" w:hAnsi="Times New Roman" w:cs="Times New Roman"/>
          <w:iCs/>
          <w:sz w:val="25"/>
          <w:szCs w:val="25"/>
        </w:rPr>
        <w:t xml:space="preserve"> aarde.</w:t>
      </w:r>
    </w:p>
    <w:p w14:paraId="415727B1"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Zo wordt de hele akker bestrooid. Zo strooien ook wij vanmorgen het zaad van het Woord in het midden van de gemeente.</w:t>
      </w:r>
    </w:p>
    <w:p w14:paraId="0C23F4EC" w14:textId="28605D9D" w:rsidR="00D0688C" w:rsidRPr="00A45EA7" w:rsidRDefault="00D0688C" w:rsidP="00D0688C">
      <w:pPr>
        <w:pStyle w:val="Geenafstand"/>
        <w:rPr>
          <w:rFonts w:ascii="Times New Roman" w:hAnsi="Times New Roman" w:cs="Times New Roman"/>
          <w:i/>
          <w:iCs/>
          <w:sz w:val="25"/>
          <w:szCs w:val="25"/>
        </w:rPr>
      </w:pPr>
      <w:r w:rsidRPr="00A45EA7">
        <w:rPr>
          <w:rFonts w:ascii="Times New Roman" w:hAnsi="Times New Roman" w:cs="Times New Roman"/>
          <w:iCs/>
          <w:sz w:val="25"/>
          <w:szCs w:val="25"/>
        </w:rPr>
        <w:t xml:space="preserve">Maar, en nu komt de spits van de gelijkenis, de vraag is: </w:t>
      </w:r>
      <w:r w:rsidRPr="00A45EA7">
        <w:rPr>
          <w:rFonts w:ascii="Times New Roman" w:hAnsi="Times New Roman" w:cs="Times New Roman"/>
          <w:i/>
          <w:iCs/>
          <w:sz w:val="25"/>
          <w:szCs w:val="25"/>
        </w:rPr>
        <w:t>Waar valt het zaad van het Woord?</w:t>
      </w:r>
    </w:p>
    <w:p w14:paraId="5A77B07D" w14:textId="77777777" w:rsidR="00D0688C" w:rsidRPr="00A45EA7" w:rsidRDefault="00D0688C" w:rsidP="00D0688C">
      <w:pPr>
        <w:pStyle w:val="Geenafstand"/>
        <w:rPr>
          <w:rFonts w:ascii="Times New Roman" w:hAnsi="Times New Roman" w:cs="Times New Roman"/>
          <w:iCs/>
          <w:sz w:val="25"/>
          <w:szCs w:val="25"/>
        </w:rPr>
      </w:pPr>
    </w:p>
    <w:p w14:paraId="3CBA9270"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 xml:space="preserve">Het valt in verschillende harten. En de oproep aan mij en u is: kijk, biddend, in de spiegel van dit Woord en zeg me wie </w:t>
      </w:r>
      <w:r w:rsidRPr="00A45EA7">
        <w:rPr>
          <w:rFonts w:ascii="Times New Roman" w:hAnsi="Times New Roman" w:cs="Times New Roman"/>
          <w:i/>
          <w:iCs/>
          <w:sz w:val="25"/>
          <w:szCs w:val="25"/>
        </w:rPr>
        <w:t xml:space="preserve">u </w:t>
      </w:r>
      <w:r w:rsidRPr="00A45EA7">
        <w:rPr>
          <w:rFonts w:ascii="Times New Roman" w:hAnsi="Times New Roman" w:cs="Times New Roman"/>
          <w:iCs/>
          <w:sz w:val="25"/>
          <w:szCs w:val="25"/>
        </w:rPr>
        <w:t>bent? Zeg me hoe het staat met</w:t>
      </w:r>
      <w:r w:rsidRPr="00A45EA7">
        <w:rPr>
          <w:rFonts w:ascii="Times New Roman" w:hAnsi="Times New Roman" w:cs="Times New Roman"/>
          <w:i/>
          <w:iCs/>
          <w:sz w:val="25"/>
          <w:szCs w:val="25"/>
        </w:rPr>
        <w:t xml:space="preserve"> uw hart</w:t>
      </w:r>
      <w:r w:rsidRPr="00A45EA7">
        <w:rPr>
          <w:rFonts w:ascii="Times New Roman" w:hAnsi="Times New Roman" w:cs="Times New Roman"/>
          <w:iCs/>
          <w:sz w:val="25"/>
          <w:szCs w:val="25"/>
        </w:rPr>
        <w:t xml:space="preserve">? Is het in </w:t>
      </w:r>
      <w:r w:rsidRPr="00A45EA7">
        <w:rPr>
          <w:rFonts w:ascii="Times New Roman" w:hAnsi="Times New Roman" w:cs="Times New Roman"/>
          <w:i/>
          <w:iCs/>
          <w:sz w:val="25"/>
          <w:szCs w:val="25"/>
        </w:rPr>
        <w:t xml:space="preserve">uw </w:t>
      </w:r>
      <w:r w:rsidRPr="00A45EA7">
        <w:rPr>
          <w:rFonts w:ascii="Times New Roman" w:hAnsi="Times New Roman" w:cs="Times New Roman"/>
          <w:iCs/>
          <w:sz w:val="25"/>
          <w:szCs w:val="25"/>
        </w:rPr>
        <w:t>hart gestrooide zaad al tot zijn doel gekomen? Draagt het al vrucht in uw leven?</w:t>
      </w:r>
    </w:p>
    <w:p w14:paraId="5C90A329" w14:textId="77777777" w:rsidR="00D0688C" w:rsidRPr="00A45EA7" w:rsidRDefault="00D0688C" w:rsidP="00D0688C">
      <w:pPr>
        <w:pStyle w:val="Geenafstand"/>
        <w:rPr>
          <w:rFonts w:ascii="Times New Roman" w:hAnsi="Times New Roman" w:cs="Times New Roman"/>
          <w:iCs/>
          <w:sz w:val="25"/>
          <w:szCs w:val="25"/>
        </w:rPr>
      </w:pPr>
    </w:p>
    <w:p w14:paraId="33D038E2"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Het gaat vanmorgen in de preek over de gelijkenis van het zaad. Het thema van de preek is een persoonlijke vraag:</w:t>
      </w:r>
    </w:p>
    <w:p w14:paraId="5622F989" w14:textId="365DCFF5" w:rsidR="00D0688C" w:rsidRPr="00A45EA7" w:rsidRDefault="00D0688C" w:rsidP="00D0688C">
      <w:pPr>
        <w:pStyle w:val="Geenafstand"/>
        <w:rPr>
          <w:rFonts w:ascii="Times New Roman" w:hAnsi="Times New Roman" w:cs="Times New Roman"/>
          <w:b/>
          <w:iCs/>
          <w:sz w:val="25"/>
          <w:szCs w:val="25"/>
        </w:rPr>
      </w:pPr>
      <w:r w:rsidRPr="00A45EA7">
        <w:rPr>
          <w:rFonts w:ascii="Times New Roman" w:hAnsi="Times New Roman" w:cs="Times New Roman"/>
          <w:iCs/>
          <w:sz w:val="25"/>
          <w:szCs w:val="25"/>
        </w:rPr>
        <w:t xml:space="preserve">     </w:t>
      </w:r>
      <w:r w:rsidRPr="00A45EA7">
        <w:rPr>
          <w:rFonts w:ascii="Times New Roman" w:hAnsi="Times New Roman" w:cs="Times New Roman"/>
          <w:b/>
          <w:iCs/>
          <w:sz w:val="25"/>
          <w:szCs w:val="25"/>
        </w:rPr>
        <w:t>Waar viel het zaad van het Woord in uw hart?</w:t>
      </w:r>
    </w:p>
    <w:p w14:paraId="7439C9A4" w14:textId="77777777" w:rsidR="00E96E0A" w:rsidRPr="00A45EA7" w:rsidRDefault="00D0688C" w:rsidP="00E96E0A">
      <w:pPr>
        <w:pStyle w:val="Geenafstand"/>
        <w:ind w:left="284"/>
        <w:rPr>
          <w:rFonts w:ascii="Times New Roman" w:hAnsi="Times New Roman" w:cs="Times New Roman"/>
          <w:iCs/>
          <w:sz w:val="25"/>
          <w:szCs w:val="25"/>
        </w:rPr>
      </w:pPr>
      <w:r w:rsidRPr="00A45EA7">
        <w:rPr>
          <w:rFonts w:ascii="Times New Roman" w:hAnsi="Times New Roman" w:cs="Times New Roman"/>
          <w:iCs/>
          <w:sz w:val="25"/>
          <w:szCs w:val="25"/>
        </w:rPr>
        <w:t>Er zijn vier mogelijkheden, het zijn onze vier aandachtspunten. Viel het</w:t>
      </w:r>
      <w:r w:rsidRPr="00A45EA7">
        <w:rPr>
          <w:rFonts w:ascii="Times New Roman" w:hAnsi="Times New Roman" w:cs="Times New Roman"/>
          <w:iCs/>
          <w:sz w:val="25"/>
          <w:szCs w:val="25"/>
        </w:rPr>
        <w:tab/>
      </w:r>
    </w:p>
    <w:p w14:paraId="27B250CA" w14:textId="3C49BF39" w:rsidR="00D0688C" w:rsidRPr="00A45EA7" w:rsidRDefault="00D0688C" w:rsidP="00E96E0A">
      <w:pPr>
        <w:pStyle w:val="Geenafstand"/>
        <w:ind w:left="284"/>
        <w:rPr>
          <w:rFonts w:ascii="Times New Roman" w:hAnsi="Times New Roman" w:cs="Times New Roman"/>
          <w:b/>
          <w:iCs/>
          <w:sz w:val="25"/>
          <w:szCs w:val="25"/>
        </w:rPr>
      </w:pPr>
      <w:r w:rsidRPr="00A45EA7">
        <w:rPr>
          <w:rFonts w:ascii="Times New Roman" w:hAnsi="Times New Roman" w:cs="Times New Roman"/>
          <w:b/>
          <w:iCs/>
          <w:sz w:val="25"/>
          <w:szCs w:val="25"/>
        </w:rPr>
        <w:t>1. Bij de weg?</w:t>
      </w:r>
    </w:p>
    <w:p w14:paraId="7ED226AD" w14:textId="77777777" w:rsidR="00D0688C" w:rsidRPr="00A45EA7" w:rsidRDefault="00D0688C" w:rsidP="00E96E0A">
      <w:pPr>
        <w:pStyle w:val="Geenafstand"/>
        <w:ind w:left="284"/>
        <w:rPr>
          <w:rFonts w:ascii="Times New Roman" w:hAnsi="Times New Roman" w:cs="Times New Roman"/>
          <w:b/>
          <w:iCs/>
          <w:sz w:val="25"/>
          <w:szCs w:val="25"/>
        </w:rPr>
      </w:pPr>
      <w:r w:rsidRPr="00A45EA7">
        <w:rPr>
          <w:rFonts w:ascii="Times New Roman" w:hAnsi="Times New Roman" w:cs="Times New Roman"/>
          <w:b/>
          <w:iCs/>
          <w:sz w:val="25"/>
          <w:szCs w:val="25"/>
        </w:rPr>
        <w:t>2. Op steenachtige grond?</w:t>
      </w:r>
    </w:p>
    <w:p w14:paraId="5F22BE1F" w14:textId="77777777" w:rsidR="00D0688C" w:rsidRPr="00A45EA7" w:rsidRDefault="00D0688C" w:rsidP="00E96E0A">
      <w:pPr>
        <w:pStyle w:val="Geenafstand"/>
        <w:ind w:left="284"/>
        <w:rPr>
          <w:rFonts w:ascii="Times New Roman" w:hAnsi="Times New Roman" w:cs="Times New Roman"/>
          <w:b/>
          <w:iCs/>
          <w:sz w:val="25"/>
          <w:szCs w:val="25"/>
        </w:rPr>
      </w:pPr>
      <w:r w:rsidRPr="00A45EA7">
        <w:rPr>
          <w:rFonts w:ascii="Times New Roman" w:hAnsi="Times New Roman" w:cs="Times New Roman"/>
          <w:b/>
          <w:iCs/>
          <w:sz w:val="25"/>
          <w:szCs w:val="25"/>
        </w:rPr>
        <w:t>3. Onder de doornen?</w:t>
      </w:r>
    </w:p>
    <w:p w14:paraId="52E48E17" w14:textId="77777777" w:rsidR="00D0688C" w:rsidRPr="00A45EA7" w:rsidRDefault="00D0688C" w:rsidP="00E96E0A">
      <w:pPr>
        <w:pStyle w:val="Geenafstand"/>
        <w:ind w:left="284"/>
        <w:rPr>
          <w:rFonts w:ascii="Times New Roman" w:hAnsi="Times New Roman" w:cs="Times New Roman"/>
          <w:b/>
          <w:iCs/>
          <w:sz w:val="25"/>
          <w:szCs w:val="25"/>
        </w:rPr>
      </w:pPr>
      <w:r w:rsidRPr="00A45EA7">
        <w:rPr>
          <w:rFonts w:ascii="Times New Roman" w:hAnsi="Times New Roman" w:cs="Times New Roman"/>
          <w:b/>
          <w:iCs/>
          <w:sz w:val="25"/>
          <w:szCs w:val="25"/>
        </w:rPr>
        <w:t>4. In goede aarde?</w:t>
      </w:r>
    </w:p>
    <w:p w14:paraId="2352C3F9" w14:textId="77777777" w:rsidR="00C30DAE" w:rsidRPr="00A45EA7" w:rsidRDefault="00C30DAE" w:rsidP="00D0688C">
      <w:pPr>
        <w:pStyle w:val="Geenafstand"/>
        <w:rPr>
          <w:rFonts w:ascii="Times New Roman" w:hAnsi="Times New Roman" w:cs="Times New Roman"/>
          <w:iCs/>
          <w:sz w:val="25"/>
          <w:szCs w:val="25"/>
        </w:rPr>
      </w:pPr>
    </w:p>
    <w:p w14:paraId="22ECE32B" w14:textId="563ACAA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iCs/>
          <w:sz w:val="25"/>
          <w:szCs w:val="25"/>
        </w:rPr>
        <w:t>Als eerste dus de eerste vraag:</w:t>
      </w:r>
    </w:p>
    <w:p w14:paraId="37CA2102" w14:textId="77777777" w:rsidR="00E96E0A" w:rsidRPr="00A45EA7" w:rsidRDefault="00E96E0A" w:rsidP="00D0688C">
      <w:pPr>
        <w:pStyle w:val="Geenafstand"/>
        <w:rPr>
          <w:rFonts w:ascii="Times New Roman" w:hAnsi="Times New Roman" w:cs="Times New Roman"/>
          <w:iCs/>
          <w:sz w:val="25"/>
          <w:szCs w:val="25"/>
        </w:rPr>
      </w:pPr>
    </w:p>
    <w:p w14:paraId="74D3BD70" w14:textId="77777777" w:rsidR="00D0688C" w:rsidRPr="00A45EA7" w:rsidRDefault="00D0688C" w:rsidP="00D0688C">
      <w:pPr>
        <w:pStyle w:val="Geenafstand"/>
        <w:rPr>
          <w:rFonts w:ascii="Times New Roman" w:hAnsi="Times New Roman" w:cs="Times New Roman"/>
          <w:b/>
          <w:iCs/>
          <w:sz w:val="25"/>
          <w:szCs w:val="25"/>
        </w:rPr>
      </w:pPr>
      <w:r w:rsidRPr="00A45EA7">
        <w:rPr>
          <w:rFonts w:ascii="Times New Roman" w:hAnsi="Times New Roman" w:cs="Times New Roman"/>
          <w:iCs/>
          <w:sz w:val="25"/>
          <w:szCs w:val="25"/>
        </w:rPr>
        <w:t>1. Viel het zaad van het Woord, valt het tot nu toe in uw hart als</w:t>
      </w:r>
      <w:r w:rsidRPr="00A45EA7">
        <w:rPr>
          <w:rFonts w:ascii="Times New Roman" w:hAnsi="Times New Roman" w:cs="Times New Roman"/>
          <w:b/>
          <w:iCs/>
          <w:sz w:val="25"/>
          <w:szCs w:val="25"/>
        </w:rPr>
        <w:t xml:space="preserve"> bij de weg?</w:t>
      </w:r>
    </w:p>
    <w:p w14:paraId="6E45A2EC" w14:textId="7C76EFA9" w:rsidR="00D0688C" w:rsidRPr="00A45EA7" w:rsidRDefault="00D0688C" w:rsidP="00701E8E">
      <w:pPr>
        <w:pStyle w:val="Geenafstand"/>
        <w:rPr>
          <w:rFonts w:ascii="Times New Roman" w:hAnsi="Times New Roman" w:cs="Times New Roman"/>
          <w:i/>
          <w:iCs/>
          <w:sz w:val="25"/>
          <w:szCs w:val="25"/>
        </w:rPr>
      </w:pPr>
      <w:r w:rsidRPr="00A45EA7">
        <w:rPr>
          <w:rFonts w:ascii="Times New Roman" w:hAnsi="Times New Roman" w:cs="Times New Roman"/>
          <w:sz w:val="25"/>
          <w:szCs w:val="25"/>
        </w:rPr>
        <w:t>Vers 19 zegt:</w:t>
      </w:r>
      <w:r w:rsidR="00701E8E" w:rsidRPr="00A45EA7">
        <w:rPr>
          <w:rFonts w:ascii="Times New Roman" w:hAnsi="Times New Roman" w:cs="Times New Roman"/>
          <w:sz w:val="25"/>
          <w:szCs w:val="25"/>
        </w:rPr>
        <w:t xml:space="preserve"> </w:t>
      </w:r>
      <w:r w:rsidRPr="00A45EA7">
        <w:rPr>
          <w:rFonts w:ascii="Times New Roman" w:hAnsi="Times New Roman" w:cs="Times New Roman"/>
          <w:i/>
          <w:iCs/>
          <w:sz w:val="25"/>
          <w:szCs w:val="25"/>
        </w:rPr>
        <w:t>Als iemand dat Woord des Koninkrijks hoort, en niet verstaat, zo komt de boze, en rukt weg, hetgeen in zijn hart gezaaid was; deze is degene, die bij de weg bezaaid is.</w:t>
      </w:r>
    </w:p>
    <w:p w14:paraId="00881A45"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Dus een deel van het gestrooide zaad (dat was geen slordigheid van de zaaier, maar de grens tussen akker en platgelopen paadje ernaast of erdoor was niet zo scherp, was niet zo afgebakend), een deel van het gestrooide zaad, hoe zorgvuldig ook gestrooid, valt op de harde grond bij het pad naast de akker, op de plaats waar altijd gelopen wordt.</w:t>
      </w:r>
    </w:p>
    <w:p w14:paraId="293BBB7B" w14:textId="4847BFF2"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En, zo staat in vers 4:</w:t>
      </w:r>
      <w:r w:rsidR="00701E8E" w:rsidRPr="00A45EA7">
        <w:rPr>
          <w:rFonts w:ascii="Times New Roman" w:hAnsi="Times New Roman" w:cs="Times New Roman"/>
          <w:sz w:val="25"/>
          <w:szCs w:val="25"/>
        </w:rPr>
        <w:t xml:space="preserve"> </w:t>
      </w:r>
      <w:r w:rsidRPr="00A45EA7">
        <w:rPr>
          <w:rFonts w:ascii="Times New Roman" w:hAnsi="Times New Roman" w:cs="Times New Roman"/>
          <w:i/>
          <w:sz w:val="25"/>
          <w:szCs w:val="25"/>
        </w:rPr>
        <w:t>De vogels kwamen en aten het op</w:t>
      </w:r>
      <w:r w:rsidRPr="00A45EA7">
        <w:rPr>
          <w:rFonts w:ascii="Times New Roman" w:hAnsi="Times New Roman" w:cs="Times New Roman"/>
          <w:sz w:val="25"/>
          <w:szCs w:val="25"/>
        </w:rPr>
        <w:t>.</w:t>
      </w:r>
    </w:p>
    <w:p w14:paraId="1843DBC0" w14:textId="4C5B995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Dat wil zeggen (zegt vers 19):</w:t>
      </w:r>
      <w:r w:rsidR="00701E8E" w:rsidRPr="00A45EA7">
        <w:rPr>
          <w:rFonts w:ascii="Times New Roman" w:hAnsi="Times New Roman" w:cs="Times New Roman"/>
          <w:sz w:val="25"/>
          <w:szCs w:val="25"/>
        </w:rPr>
        <w:t xml:space="preserve"> </w:t>
      </w:r>
      <w:r w:rsidRPr="00A45EA7">
        <w:rPr>
          <w:rFonts w:ascii="Times New Roman" w:hAnsi="Times New Roman" w:cs="Times New Roman"/>
          <w:i/>
          <w:sz w:val="25"/>
          <w:szCs w:val="25"/>
        </w:rPr>
        <w:t>De boze komt en rukt het weg.</w:t>
      </w:r>
    </w:p>
    <w:p w14:paraId="7E52079F" w14:textId="6E56B3E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Markus zegt: De satan komt</w:t>
      </w:r>
      <w:r w:rsidRPr="00A45EA7">
        <w:rPr>
          <w:rFonts w:ascii="Times New Roman" w:hAnsi="Times New Roman" w:cs="Times New Roman"/>
          <w:i/>
          <w:sz w:val="25"/>
          <w:szCs w:val="25"/>
        </w:rPr>
        <w:t xml:space="preserve"> terstond</w:t>
      </w:r>
      <w:r w:rsidRPr="00A45EA7">
        <w:rPr>
          <w:rFonts w:ascii="Times New Roman" w:hAnsi="Times New Roman" w:cs="Times New Roman"/>
          <w:sz w:val="25"/>
          <w:szCs w:val="25"/>
        </w:rPr>
        <w:t xml:space="preserve"> (Mark</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4:15). Hij komt er </w:t>
      </w:r>
      <w:r w:rsidRPr="00A45EA7">
        <w:rPr>
          <w:rFonts w:ascii="Times New Roman" w:hAnsi="Times New Roman" w:cs="Times New Roman"/>
          <w:i/>
          <w:sz w:val="25"/>
          <w:szCs w:val="25"/>
        </w:rPr>
        <w:t>direct</w:t>
      </w:r>
      <w:r w:rsidRPr="00A45EA7">
        <w:rPr>
          <w:rFonts w:ascii="Times New Roman" w:hAnsi="Times New Roman" w:cs="Times New Roman"/>
          <w:sz w:val="25"/>
          <w:szCs w:val="25"/>
        </w:rPr>
        <w:t xml:space="preserve"> op af. Het zaad kan niets doen, want binnen de kortste keren is het weg: opgegeten door de vogels, meegenomen door de duivel.</w:t>
      </w:r>
    </w:p>
    <w:p w14:paraId="2BFB6BC7" w14:textId="77777777" w:rsidR="00D0688C" w:rsidRPr="00A45EA7" w:rsidRDefault="00D0688C" w:rsidP="00D0688C">
      <w:pPr>
        <w:pStyle w:val="Geenafstand"/>
        <w:rPr>
          <w:rFonts w:ascii="Times New Roman" w:hAnsi="Times New Roman" w:cs="Times New Roman"/>
          <w:sz w:val="25"/>
          <w:szCs w:val="25"/>
        </w:rPr>
      </w:pPr>
    </w:p>
    <w:p w14:paraId="49A5F2DA" w14:textId="63DC995F"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 xml:space="preserve">Gaat het zo ook </w:t>
      </w:r>
      <w:r w:rsidRPr="00A45EA7">
        <w:rPr>
          <w:rFonts w:ascii="Times New Roman" w:hAnsi="Times New Roman" w:cs="Times New Roman"/>
          <w:i/>
          <w:sz w:val="25"/>
          <w:szCs w:val="25"/>
        </w:rPr>
        <w:t>bij u</w:t>
      </w:r>
      <w:r w:rsidRPr="00A45EA7">
        <w:rPr>
          <w:rFonts w:ascii="Times New Roman" w:hAnsi="Times New Roman" w:cs="Times New Roman"/>
          <w:sz w:val="25"/>
          <w:szCs w:val="25"/>
        </w:rPr>
        <w:t xml:space="preserve">? Ging het vorige week zo ook </w:t>
      </w:r>
      <w:r w:rsidRPr="00A45EA7">
        <w:rPr>
          <w:rFonts w:ascii="Times New Roman" w:hAnsi="Times New Roman" w:cs="Times New Roman"/>
          <w:i/>
          <w:sz w:val="25"/>
          <w:szCs w:val="25"/>
        </w:rPr>
        <w:t>bij u</w:t>
      </w:r>
      <w:r w:rsidRPr="00A45EA7">
        <w:rPr>
          <w:rFonts w:ascii="Times New Roman" w:hAnsi="Times New Roman" w:cs="Times New Roman"/>
          <w:sz w:val="25"/>
          <w:szCs w:val="25"/>
        </w:rPr>
        <w:t xml:space="preserve">? Gaat het iedere zondag zo </w:t>
      </w:r>
      <w:r w:rsidRPr="00A45EA7">
        <w:rPr>
          <w:rFonts w:ascii="Times New Roman" w:hAnsi="Times New Roman" w:cs="Times New Roman"/>
          <w:i/>
          <w:sz w:val="25"/>
          <w:szCs w:val="25"/>
        </w:rPr>
        <w:t>bij u</w:t>
      </w:r>
      <w:r w:rsidRPr="00A45EA7">
        <w:rPr>
          <w:rFonts w:ascii="Times New Roman" w:hAnsi="Times New Roman" w:cs="Times New Roman"/>
          <w:sz w:val="25"/>
          <w:szCs w:val="25"/>
        </w:rPr>
        <w:t>?</w:t>
      </w:r>
      <w:r w:rsidR="00701E8E" w:rsidRPr="00A45EA7">
        <w:rPr>
          <w:rFonts w:ascii="Times New Roman" w:hAnsi="Times New Roman" w:cs="Times New Roman"/>
          <w:sz w:val="25"/>
          <w:szCs w:val="25"/>
        </w:rPr>
        <w:t xml:space="preserve"> </w:t>
      </w:r>
      <w:r w:rsidRPr="00A45EA7">
        <w:rPr>
          <w:rFonts w:ascii="Times New Roman" w:hAnsi="Times New Roman" w:cs="Times New Roman"/>
          <w:sz w:val="25"/>
          <w:szCs w:val="25"/>
        </w:rPr>
        <w:t>Het zaad wordt gestrooid, het valt op de aarde en… hè…, waar is het? Het is weg!</w:t>
      </w:r>
    </w:p>
    <w:p w14:paraId="7E6274E0" w14:textId="77777777" w:rsidR="00D0688C" w:rsidRPr="00A45EA7" w:rsidRDefault="00D0688C" w:rsidP="00D0688C">
      <w:pPr>
        <w:pStyle w:val="Geenafstand"/>
        <w:rPr>
          <w:rFonts w:ascii="Times New Roman" w:hAnsi="Times New Roman" w:cs="Times New Roman"/>
          <w:sz w:val="25"/>
          <w:szCs w:val="25"/>
        </w:rPr>
      </w:pPr>
    </w:p>
    <w:p w14:paraId="222AB3DB"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Kijk eens eerlijk in de spiegel. Het gaat hier om dit soort van mensen:</w:t>
      </w:r>
    </w:p>
    <w:p w14:paraId="72FD593A" w14:textId="77777777" w:rsidR="00282786"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U komt trouw naar de kerk, iedere zondag. U zit stil en luistert. Het Woord (vers 19) </w:t>
      </w:r>
      <w:r w:rsidRPr="00A45EA7">
        <w:rPr>
          <w:rFonts w:ascii="Times New Roman" w:hAnsi="Times New Roman" w:cs="Times New Roman"/>
          <w:i/>
          <w:sz w:val="25"/>
          <w:szCs w:val="25"/>
        </w:rPr>
        <w:t>valt in uw hart.</w:t>
      </w:r>
      <w:r w:rsidR="00701E8E" w:rsidRPr="00A45EA7">
        <w:rPr>
          <w:rFonts w:ascii="Times New Roman" w:hAnsi="Times New Roman" w:cs="Times New Roman"/>
          <w:i/>
          <w:sz w:val="25"/>
          <w:szCs w:val="25"/>
        </w:rPr>
        <w:t xml:space="preserve"> </w:t>
      </w:r>
      <w:r w:rsidRPr="00A45EA7">
        <w:rPr>
          <w:rFonts w:ascii="Times New Roman" w:hAnsi="Times New Roman" w:cs="Times New Roman"/>
          <w:sz w:val="25"/>
          <w:szCs w:val="25"/>
        </w:rPr>
        <w:t xml:space="preserve">Maar, het Woord krijgt geen vat op u. U ontvangt het als onbetekenend. </w:t>
      </w:r>
    </w:p>
    <w:p w14:paraId="2683DE98" w14:textId="67C45BA9"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U</w:t>
      </w:r>
      <w:r w:rsidRPr="00A45EA7">
        <w:rPr>
          <w:rFonts w:ascii="Times New Roman" w:hAnsi="Times New Roman" w:cs="Times New Roman"/>
          <w:i/>
          <w:sz w:val="25"/>
          <w:szCs w:val="25"/>
        </w:rPr>
        <w:t xml:space="preserve"> hoort het, maar verstaat het niet</w:t>
      </w:r>
      <w:r w:rsidRPr="00A45EA7">
        <w:rPr>
          <w:rFonts w:ascii="Times New Roman" w:hAnsi="Times New Roman" w:cs="Times New Roman"/>
          <w:sz w:val="25"/>
          <w:szCs w:val="25"/>
        </w:rPr>
        <w:t xml:space="preserve"> (vers 19). De boodschap krijgt geen vat op u. En dat is uw eigen schuld, want u geeft er geen acht op, u houdt het niet vast.</w:t>
      </w:r>
    </w:p>
    <w:p w14:paraId="5AFAA770" w14:textId="77777777" w:rsidR="00282786"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De spreker spreekt u niet aan, de boodschap irriteert u. U had wat anders verwacht en gehoopt, u wilt al zo lang </w:t>
      </w:r>
      <w:r w:rsidRPr="00A45EA7">
        <w:rPr>
          <w:rFonts w:ascii="Times New Roman" w:hAnsi="Times New Roman" w:cs="Times New Roman"/>
          <w:i/>
          <w:sz w:val="25"/>
          <w:szCs w:val="25"/>
        </w:rPr>
        <w:t>iets anders</w:t>
      </w:r>
      <w:r w:rsidRPr="00A45EA7">
        <w:rPr>
          <w:rFonts w:ascii="Times New Roman" w:hAnsi="Times New Roman" w:cs="Times New Roman"/>
          <w:sz w:val="25"/>
          <w:szCs w:val="25"/>
        </w:rPr>
        <w:t xml:space="preserve"> horen. Maar dit woord? Nee, daar wilt u verder niet over nadenken, dat wilt u thuis niet bemediteren. Want het is niet welkom! Het wordt niet ontvangen, het wordt niet geabsorbeerd, het wordt niet opgenomen, en dus gaat het </w:t>
      </w:r>
      <w:r w:rsidRPr="00A45EA7">
        <w:rPr>
          <w:rFonts w:ascii="Times New Roman" w:hAnsi="Times New Roman" w:cs="Times New Roman"/>
          <w:i/>
          <w:sz w:val="25"/>
          <w:szCs w:val="25"/>
        </w:rPr>
        <w:t>het ene oor in en het andere oor uit</w:t>
      </w:r>
      <w:r w:rsidR="00282786" w:rsidRPr="00A45EA7">
        <w:rPr>
          <w:rFonts w:ascii="Times New Roman" w:hAnsi="Times New Roman" w:cs="Times New Roman"/>
          <w:sz w:val="25"/>
          <w:szCs w:val="25"/>
        </w:rPr>
        <w:t>.</w:t>
      </w:r>
    </w:p>
    <w:p w14:paraId="784DBF09" w14:textId="1D3D7D3F"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Wat u ondertussen niet ziet, is dat de </w:t>
      </w:r>
      <w:r w:rsidRPr="00A45EA7">
        <w:rPr>
          <w:rFonts w:ascii="Times New Roman" w:hAnsi="Times New Roman" w:cs="Times New Roman"/>
          <w:i/>
          <w:sz w:val="25"/>
          <w:szCs w:val="25"/>
        </w:rPr>
        <w:t>boze</w:t>
      </w:r>
      <w:r w:rsidRPr="00A45EA7">
        <w:rPr>
          <w:rFonts w:ascii="Times New Roman" w:hAnsi="Times New Roman" w:cs="Times New Roman"/>
          <w:sz w:val="25"/>
          <w:szCs w:val="25"/>
        </w:rPr>
        <w:t xml:space="preserve"> komt en het Woord wegneemt. Markus zegt: </w:t>
      </w:r>
      <w:r w:rsidRPr="00A45EA7">
        <w:rPr>
          <w:rFonts w:ascii="Times New Roman" w:hAnsi="Times New Roman" w:cs="Times New Roman"/>
          <w:i/>
          <w:sz w:val="25"/>
          <w:szCs w:val="25"/>
        </w:rPr>
        <w:t>hij komt terstond</w:t>
      </w:r>
      <w:r w:rsidRPr="00A45EA7">
        <w:rPr>
          <w:rFonts w:ascii="Times New Roman" w:hAnsi="Times New Roman" w:cs="Times New Roman"/>
          <w:sz w:val="25"/>
          <w:szCs w:val="25"/>
        </w:rPr>
        <w:t>. De duivel is er direct bij. Hij grist het Woord mee, tijdens de dienst al…, nu…</w:t>
      </w:r>
    </w:p>
    <w:p w14:paraId="59A6BC2C" w14:textId="77777777" w:rsidR="00D0688C" w:rsidRPr="00A45EA7" w:rsidRDefault="00D0688C" w:rsidP="00D0688C">
      <w:pPr>
        <w:pStyle w:val="Geenafstand"/>
        <w:rPr>
          <w:rFonts w:ascii="Times New Roman" w:hAnsi="Times New Roman" w:cs="Times New Roman"/>
          <w:sz w:val="25"/>
          <w:szCs w:val="25"/>
        </w:rPr>
      </w:pPr>
    </w:p>
    <w:p w14:paraId="6C8DC03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Jazeker, u </w:t>
      </w:r>
      <w:r w:rsidRPr="00A45EA7">
        <w:rPr>
          <w:rFonts w:ascii="Times New Roman" w:hAnsi="Times New Roman" w:cs="Times New Roman"/>
          <w:i/>
          <w:sz w:val="25"/>
          <w:szCs w:val="25"/>
        </w:rPr>
        <w:t>mag</w:t>
      </w:r>
      <w:r w:rsidRPr="00A45EA7">
        <w:rPr>
          <w:rFonts w:ascii="Times New Roman" w:hAnsi="Times New Roman" w:cs="Times New Roman"/>
          <w:sz w:val="25"/>
          <w:szCs w:val="25"/>
        </w:rPr>
        <w:t xml:space="preserve"> denken aan de </w:t>
      </w:r>
      <w:r w:rsidRPr="00A45EA7">
        <w:rPr>
          <w:rFonts w:ascii="Times New Roman" w:hAnsi="Times New Roman" w:cs="Times New Roman"/>
          <w:i/>
          <w:sz w:val="25"/>
          <w:szCs w:val="25"/>
        </w:rPr>
        <w:t>Farizeeën en de Schriftgeleerden</w:t>
      </w:r>
      <w:r w:rsidRPr="00A45EA7">
        <w:rPr>
          <w:rFonts w:ascii="Times New Roman" w:hAnsi="Times New Roman" w:cs="Times New Roman"/>
          <w:sz w:val="25"/>
          <w:szCs w:val="25"/>
        </w:rPr>
        <w:t>, die zich innerlijk zo verzetten tegen de Persoon van de Zaaier, tegen de Heere Jezus Christus en Zijn woorden. Ze wilden er eigenlijk gewoon niet naar luisteren.</w:t>
      </w:r>
    </w:p>
    <w:p w14:paraId="15141530" w14:textId="257CE2C5"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U </w:t>
      </w:r>
      <w:r w:rsidRPr="00A45EA7">
        <w:rPr>
          <w:rFonts w:ascii="Times New Roman" w:hAnsi="Times New Roman" w:cs="Times New Roman"/>
          <w:i/>
          <w:sz w:val="25"/>
          <w:szCs w:val="25"/>
        </w:rPr>
        <w:t>mag</w:t>
      </w:r>
      <w:r w:rsidRPr="00A45EA7">
        <w:rPr>
          <w:rFonts w:ascii="Times New Roman" w:hAnsi="Times New Roman" w:cs="Times New Roman"/>
          <w:sz w:val="25"/>
          <w:szCs w:val="25"/>
        </w:rPr>
        <w:t xml:space="preserve"> denken aan </w:t>
      </w:r>
      <w:r w:rsidRPr="00A45EA7">
        <w:rPr>
          <w:rFonts w:ascii="Times New Roman" w:hAnsi="Times New Roman" w:cs="Times New Roman"/>
          <w:i/>
          <w:sz w:val="25"/>
          <w:szCs w:val="25"/>
        </w:rPr>
        <w:t>Felix</w:t>
      </w:r>
      <w:r w:rsidRPr="00A45EA7">
        <w:rPr>
          <w:rFonts w:ascii="Times New Roman" w:hAnsi="Times New Roman" w:cs="Times New Roman"/>
          <w:sz w:val="25"/>
          <w:szCs w:val="25"/>
        </w:rPr>
        <w:t>, de stadhouder. Hij luistert, maar nee…, nu niet. ‘Paulus, bedankt, kom later nog eens.’ Maar van dat later kwam niets terecht (Hand</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24).</w:t>
      </w:r>
    </w:p>
    <w:p w14:paraId="3E7D9B31"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u mag en u </w:t>
      </w:r>
      <w:r w:rsidRPr="00A45EA7">
        <w:rPr>
          <w:rFonts w:ascii="Times New Roman" w:hAnsi="Times New Roman" w:cs="Times New Roman"/>
          <w:i/>
          <w:sz w:val="25"/>
          <w:szCs w:val="25"/>
        </w:rPr>
        <w:t>moet</w:t>
      </w:r>
      <w:r w:rsidRPr="00A45EA7">
        <w:rPr>
          <w:rFonts w:ascii="Times New Roman" w:hAnsi="Times New Roman" w:cs="Times New Roman"/>
          <w:sz w:val="25"/>
          <w:szCs w:val="25"/>
        </w:rPr>
        <w:t xml:space="preserve"> vooral denken aan </w:t>
      </w:r>
      <w:r w:rsidRPr="00A45EA7">
        <w:rPr>
          <w:rFonts w:ascii="Times New Roman" w:hAnsi="Times New Roman" w:cs="Times New Roman"/>
          <w:i/>
          <w:sz w:val="25"/>
          <w:szCs w:val="25"/>
        </w:rPr>
        <w:t>uzelf</w:t>
      </w:r>
      <w:r w:rsidRPr="00A45EA7">
        <w:rPr>
          <w:rFonts w:ascii="Times New Roman" w:hAnsi="Times New Roman" w:cs="Times New Roman"/>
          <w:sz w:val="25"/>
          <w:szCs w:val="25"/>
        </w:rPr>
        <w:t xml:space="preserve">. </w:t>
      </w:r>
    </w:p>
    <w:p w14:paraId="73B78EF3"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Dit bent u: U die komt, u die wel luistert, maar… eigenlijk let u niet goed op. In gedachten dwaalt u af. Uw buurman of buurvrouw irriteert u, zomaar, of vanwege een al jarenlang bestaande vete. De persoon van de ouderling die leest of van de predikant die preekt, irriteert u. Hij leest altijd de verkeerde preken, hij zegt altijd dat wat u nu juist niet verwacht. U wilt eens een keer wat anders horen, iets wat beter bij u past, iets waar u zich beter bij voelt. Het orgelspel irriteert u… </w:t>
      </w:r>
    </w:p>
    <w:p w14:paraId="63F3EC8C"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U zegt: ‘…</w:t>
      </w:r>
    </w:p>
    <w:p w14:paraId="1FC6A2D5"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Nee, even niets zeggen. Luister! Dit gebeurt er nu met het Woord in uw hart: de </w:t>
      </w:r>
      <w:r w:rsidRPr="00A45EA7">
        <w:rPr>
          <w:rFonts w:ascii="Times New Roman" w:hAnsi="Times New Roman" w:cs="Times New Roman"/>
          <w:i/>
          <w:sz w:val="25"/>
          <w:szCs w:val="25"/>
        </w:rPr>
        <w:t>satan</w:t>
      </w:r>
      <w:r w:rsidRPr="00A45EA7">
        <w:rPr>
          <w:rFonts w:ascii="Times New Roman" w:hAnsi="Times New Roman" w:cs="Times New Roman"/>
          <w:sz w:val="25"/>
          <w:szCs w:val="25"/>
        </w:rPr>
        <w:t xml:space="preserve"> komt en neemt het mee. En daarom doet het niets met u.</w:t>
      </w:r>
    </w:p>
    <w:p w14:paraId="22619568" w14:textId="77777777" w:rsidR="00D0688C" w:rsidRPr="00A45EA7" w:rsidRDefault="00D0688C" w:rsidP="00D0688C">
      <w:pPr>
        <w:pStyle w:val="Geenafstand"/>
        <w:rPr>
          <w:rFonts w:ascii="Times New Roman" w:hAnsi="Times New Roman" w:cs="Times New Roman"/>
          <w:sz w:val="25"/>
          <w:szCs w:val="25"/>
        </w:rPr>
      </w:pPr>
    </w:p>
    <w:p w14:paraId="0EF2417E" w14:textId="77777777" w:rsidR="00703426"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Soms kijkt u weleens opzij. U ziet een ander naast u met tranen in de ogen, en u denkt: </w:t>
      </w:r>
    </w:p>
    <w:p w14:paraId="14AD69F6" w14:textId="76CD87BC"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w:t>
      </w:r>
      <w:r w:rsidR="00F00B66">
        <w:rPr>
          <w:rFonts w:ascii="Times New Roman" w:hAnsi="Times New Roman" w:cs="Times New Roman"/>
          <w:sz w:val="25"/>
          <w:szCs w:val="25"/>
        </w:rPr>
        <w:t>I</w:t>
      </w:r>
      <w:r w:rsidRPr="00A45EA7">
        <w:rPr>
          <w:rFonts w:ascii="Times New Roman" w:hAnsi="Times New Roman" w:cs="Times New Roman"/>
          <w:sz w:val="25"/>
          <w:szCs w:val="25"/>
        </w:rPr>
        <w:t>s er iets?’</w:t>
      </w:r>
    </w:p>
    <w:p w14:paraId="5BC6B82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Jazeker, de leespreek, de gesproken preek was ernstig en ontdekkend, of vertroostend en bemoedigend. Vandaar die tranen. Maar u denkt: ‘O, ik heb het niet gehoord, het is me niet opgevallen…’</w:t>
      </w:r>
    </w:p>
    <w:p w14:paraId="71940D21" w14:textId="77777777" w:rsidR="00D0688C" w:rsidRPr="00A45EA7" w:rsidRDefault="00D0688C" w:rsidP="00D0688C">
      <w:pPr>
        <w:pStyle w:val="Geenafstand"/>
        <w:rPr>
          <w:rFonts w:ascii="Times New Roman" w:hAnsi="Times New Roman" w:cs="Times New Roman"/>
          <w:sz w:val="25"/>
          <w:szCs w:val="25"/>
        </w:rPr>
      </w:pPr>
    </w:p>
    <w:p w14:paraId="770F0812" w14:textId="11DAB204" w:rsidR="00D0688C" w:rsidRPr="00A45EA7" w:rsidRDefault="00D0688C" w:rsidP="00703426">
      <w:pPr>
        <w:pStyle w:val="Geenafstand"/>
        <w:rPr>
          <w:rFonts w:ascii="Times New Roman" w:hAnsi="Times New Roman" w:cs="Times New Roman"/>
          <w:sz w:val="25"/>
          <w:szCs w:val="25"/>
        </w:rPr>
      </w:pPr>
      <w:r w:rsidRPr="00A45EA7">
        <w:rPr>
          <w:rFonts w:ascii="Times New Roman" w:hAnsi="Times New Roman" w:cs="Times New Roman"/>
          <w:sz w:val="25"/>
          <w:szCs w:val="25"/>
        </w:rPr>
        <w:t>Het gevolg?</w:t>
      </w:r>
      <w:r w:rsidR="00703426" w:rsidRPr="00A45EA7">
        <w:rPr>
          <w:rFonts w:ascii="Times New Roman" w:hAnsi="Times New Roman" w:cs="Times New Roman"/>
          <w:sz w:val="25"/>
          <w:szCs w:val="25"/>
        </w:rPr>
        <w:t xml:space="preserve"> </w:t>
      </w:r>
      <w:r w:rsidRPr="00A45EA7">
        <w:rPr>
          <w:rFonts w:ascii="Times New Roman" w:hAnsi="Times New Roman" w:cs="Times New Roman"/>
          <w:sz w:val="25"/>
          <w:szCs w:val="25"/>
        </w:rPr>
        <w:t>Lukas schrijft:</w:t>
      </w:r>
      <w:r w:rsidRPr="00A45EA7">
        <w:rPr>
          <w:rFonts w:ascii="Times New Roman" w:hAnsi="Times New Roman" w:cs="Times New Roman"/>
          <w:i/>
          <w:iCs/>
          <w:sz w:val="25"/>
          <w:szCs w:val="25"/>
        </w:rPr>
        <w:t xml:space="preserve"> Daarna komt de duivel, en neemt het Woord uit hun hart weg, </w:t>
      </w:r>
      <w:r w:rsidRPr="00A45EA7">
        <w:rPr>
          <w:rFonts w:ascii="Times New Roman" w:hAnsi="Times New Roman" w:cs="Times New Roman"/>
          <w:i/>
          <w:sz w:val="25"/>
          <w:szCs w:val="25"/>
        </w:rPr>
        <w:t>opdat zij niet zouden geloven, en zalig worden</w:t>
      </w:r>
      <w:r w:rsidRPr="00A45EA7">
        <w:rPr>
          <w:rFonts w:ascii="Times New Roman" w:hAnsi="Times New Roman" w:cs="Times New Roman"/>
          <w:sz w:val="25"/>
          <w:szCs w:val="25"/>
        </w:rPr>
        <w:t xml:space="preserve"> (Luk</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8:12).</w:t>
      </w:r>
    </w:p>
    <w:p w14:paraId="16B58F21"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Dit is het gevolg van uw manier van luisteren, van uw weigerachtige en gesloten hart: als u zo doorgaat, </w:t>
      </w:r>
      <w:r w:rsidRPr="00A45EA7">
        <w:rPr>
          <w:rFonts w:ascii="Times New Roman" w:hAnsi="Times New Roman" w:cs="Times New Roman"/>
          <w:i/>
          <w:sz w:val="25"/>
          <w:szCs w:val="25"/>
        </w:rPr>
        <w:t>zult u niet geloven en niet zalig worden</w:t>
      </w:r>
      <w:r w:rsidRPr="00A45EA7">
        <w:rPr>
          <w:rFonts w:ascii="Times New Roman" w:hAnsi="Times New Roman" w:cs="Times New Roman"/>
          <w:sz w:val="25"/>
          <w:szCs w:val="25"/>
        </w:rPr>
        <w:t>.</w:t>
      </w:r>
    </w:p>
    <w:p w14:paraId="4E40B0BE" w14:textId="77777777" w:rsidR="00D0688C" w:rsidRPr="00A45EA7" w:rsidRDefault="00D0688C" w:rsidP="00A969A1">
      <w:pPr>
        <w:pStyle w:val="Geenafstand"/>
        <w:rPr>
          <w:rFonts w:ascii="Times New Roman" w:hAnsi="Times New Roman" w:cs="Times New Roman"/>
          <w:sz w:val="25"/>
          <w:szCs w:val="25"/>
        </w:rPr>
      </w:pPr>
      <w:r w:rsidRPr="00A45EA7">
        <w:rPr>
          <w:rFonts w:ascii="Times New Roman" w:hAnsi="Times New Roman" w:cs="Times New Roman"/>
          <w:sz w:val="25"/>
          <w:szCs w:val="25"/>
        </w:rPr>
        <w:t>Is dat geen ernstige waarschuwing voor velen van ons?</w:t>
      </w:r>
    </w:p>
    <w:p w14:paraId="22C93501" w14:textId="77777777" w:rsidR="00D0688C" w:rsidRPr="00A45EA7" w:rsidRDefault="00D0688C" w:rsidP="00D0688C">
      <w:pPr>
        <w:pStyle w:val="Geenafstand"/>
        <w:rPr>
          <w:rFonts w:ascii="Times New Roman" w:hAnsi="Times New Roman" w:cs="Times New Roman"/>
          <w:sz w:val="25"/>
          <w:szCs w:val="25"/>
        </w:rPr>
      </w:pPr>
    </w:p>
    <w:p w14:paraId="1C0321E3" w14:textId="19E20BD0"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Onze tweede gedachte, de tweede vraag:</w:t>
      </w:r>
    </w:p>
    <w:p w14:paraId="0FEBEC0E" w14:textId="77777777" w:rsidR="00A969A1" w:rsidRPr="00A45EA7" w:rsidRDefault="00A969A1" w:rsidP="00D0688C">
      <w:pPr>
        <w:pStyle w:val="Geenafstand"/>
        <w:rPr>
          <w:rFonts w:ascii="Times New Roman" w:hAnsi="Times New Roman" w:cs="Times New Roman"/>
          <w:sz w:val="25"/>
          <w:szCs w:val="25"/>
        </w:rPr>
      </w:pPr>
    </w:p>
    <w:p w14:paraId="3F37AF9F" w14:textId="298C207B" w:rsidR="00D0688C" w:rsidRPr="00A45EA7" w:rsidRDefault="00D0688C" w:rsidP="00D0688C">
      <w:pPr>
        <w:pStyle w:val="Geenafstand"/>
        <w:rPr>
          <w:rFonts w:ascii="Times New Roman" w:hAnsi="Times New Roman" w:cs="Times New Roman"/>
          <w:bCs/>
          <w:sz w:val="25"/>
          <w:szCs w:val="25"/>
        </w:rPr>
      </w:pPr>
      <w:r w:rsidRPr="00A45EA7">
        <w:rPr>
          <w:rFonts w:ascii="Times New Roman" w:hAnsi="Times New Roman" w:cs="Times New Roman"/>
          <w:sz w:val="25"/>
          <w:szCs w:val="25"/>
        </w:rPr>
        <w:t xml:space="preserve">2. </w:t>
      </w:r>
      <w:r w:rsidRPr="00A45EA7">
        <w:rPr>
          <w:rFonts w:ascii="Times New Roman" w:hAnsi="Times New Roman" w:cs="Times New Roman"/>
          <w:bCs/>
          <w:sz w:val="25"/>
          <w:szCs w:val="25"/>
        </w:rPr>
        <w:t>Viel het zaad</w:t>
      </w:r>
      <w:r w:rsidR="00A01D07">
        <w:rPr>
          <w:rFonts w:ascii="Times New Roman" w:hAnsi="Times New Roman" w:cs="Times New Roman"/>
          <w:bCs/>
          <w:sz w:val="25"/>
          <w:szCs w:val="25"/>
        </w:rPr>
        <w:t xml:space="preserve"> van het </w:t>
      </w:r>
      <w:r w:rsidRPr="00A45EA7">
        <w:rPr>
          <w:rFonts w:ascii="Times New Roman" w:hAnsi="Times New Roman" w:cs="Times New Roman"/>
          <w:bCs/>
          <w:sz w:val="25"/>
          <w:szCs w:val="25"/>
        </w:rPr>
        <w:t xml:space="preserve">Woord, valt </w:t>
      </w:r>
      <w:r w:rsidR="00F00B66">
        <w:rPr>
          <w:rFonts w:ascii="Times New Roman" w:hAnsi="Times New Roman" w:cs="Times New Roman"/>
          <w:bCs/>
          <w:sz w:val="25"/>
          <w:szCs w:val="25"/>
        </w:rPr>
        <w:t xml:space="preserve">het </w:t>
      </w:r>
      <w:r w:rsidRPr="00A45EA7">
        <w:rPr>
          <w:rFonts w:ascii="Times New Roman" w:hAnsi="Times New Roman" w:cs="Times New Roman"/>
          <w:bCs/>
          <w:sz w:val="25"/>
          <w:szCs w:val="25"/>
        </w:rPr>
        <w:t>tot nu toe in uw hart</w:t>
      </w:r>
      <w:r w:rsidRPr="00A45EA7">
        <w:rPr>
          <w:rFonts w:ascii="Times New Roman" w:hAnsi="Times New Roman" w:cs="Times New Roman"/>
          <w:b/>
          <w:bCs/>
          <w:sz w:val="25"/>
          <w:szCs w:val="25"/>
        </w:rPr>
        <w:t xml:space="preserve"> </w:t>
      </w:r>
      <w:r w:rsidRPr="00A45EA7">
        <w:rPr>
          <w:rFonts w:ascii="Times New Roman" w:hAnsi="Times New Roman" w:cs="Times New Roman"/>
          <w:bCs/>
          <w:sz w:val="25"/>
          <w:szCs w:val="25"/>
        </w:rPr>
        <w:t>als</w:t>
      </w:r>
      <w:r w:rsidRPr="00A45EA7">
        <w:rPr>
          <w:rFonts w:ascii="Times New Roman" w:hAnsi="Times New Roman" w:cs="Times New Roman"/>
          <w:b/>
          <w:bCs/>
          <w:sz w:val="25"/>
          <w:szCs w:val="25"/>
        </w:rPr>
        <w:t xml:space="preserve"> op het steenachtige</w:t>
      </w:r>
      <w:r w:rsidRPr="00A45EA7">
        <w:rPr>
          <w:rFonts w:ascii="Times New Roman" w:hAnsi="Times New Roman" w:cs="Times New Roman"/>
          <w:bCs/>
          <w:sz w:val="25"/>
          <w:szCs w:val="25"/>
        </w:rPr>
        <w:t>, als op het rotsachtige?</w:t>
      </w:r>
    </w:p>
    <w:p w14:paraId="386F2CDC" w14:textId="68CB7F1E" w:rsidR="00D0688C" w:rsidRPr="00A45EA7" w:rsidRDefault="00D0688C" w:rsidP="00A969A1">
      <w:pPr>
        <w:pStyle w:val="Geenafstand"/>
        <w:rPr>
          <w:rFonts w:ascii="Times New Roman" w:hAnsi="Times New Roman" w:cs="Times New Roman"/>
          <w:iCs/>
          <w:sz w:val="25"/>
          <w:szCs w:val="25"/>
        </w:rPr>
      </w:pPr>
      <w:r w:rsidRPr="00A45EA7">
        <w:rPr>
          <w:rFonts w:ascii="Times New Roman" w:hAnsi="Times New Roman" w:cs="Times New Roman"/>
          <w:sz w:val="25"/>
          <w:szCs w:val="25"/>
        </w:rPr>
        <w:t xml:space="preserve">We lezen in vers 20 en 21: </w:t>
      </w:r>
      <w:r w:rsidRPr="00A45EA7">
        <w:rPr>
          <w:rFonts w:ascii="Times New Roman" w:hAnsi="Times New Roman" w:cs="Times New Roman"/>
          <w:i/>
          <w:iCs/>
          <w:sz w:val="25"/>
          <w:szCs w:val="25"/>
        </w:rPr>
        <w:t>Maar die in steenachtige plaatsen bezaaid is, deze is degene, die het Woord hoort, en dat terstond met vreugde ontvangt. Doch hij heeft geen wortel in zichzelven, maar is voor een tijd en als verdrukking of vervolging komt, om des Woords wil, zo wordt hij terstond geërgerd.</w:t>
      </w:r>
    </w:p>
    <w:p w14:paraId="1C18CDEA" w14:textId="7FA23AD8"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Een deel van het gestrooide zaad (voor het oog was het niet goed te zien, hoewel de zaaier best wel wist dat er rotsachtige plekken in de akker zaten), een deel van het gestrooide zaad komt op plaatsen waar onder een dun laagje aarde een harde rots zit. Het gaat niet om stenen of keien in de grond, maar om rotsen onder </w:t>
      </w:r>
      <w:r w:rsidR="00A01D07">
        <w:rPr>
          <w:rFonts w:ascii="Times New Roman" w:hAnsi="Times New Roman" w:cs="Times New Roman"/>
          <w:sz w:val="25"/>
          <w:szCs w:val="25"/>
        </w:rPr>
        <w:t xml:space="preserve">de </w:t>
      </w:r>
      <w:r w:rsidRPr="00A45EA7">
        <w:rPr>
          <w:rFonts w:ascii="Times New Roman" w:hAnsi="Times New Roman" w:cs="Times New Roman"/>
          <w:sz w:val="25"/>
          <w:szCs w:val="25"/>
        </w:rPr>
        <w:t>oppervlakte.</w:t>
      </w:r>
    </w:p>
    <w:p w14:paraId="6540E5C2" w14:textId="13F7ECDE" w:rsidR="00D0688C" w:rsidRPr="00A45EA7" w:rsidRDefault="00D0688C" w:rsidP="00A969A1">
      <w:pPr>
        <w:pStyle w:val="Geenafstand"/>
        <w:rPr>
          <w:rFonts w:ascii="Times New Roman" w:hAnsi="Times New Roman" w:cs="Times New Roman"/>
          <w:i/>
          <w:sz w:val="25"/>
          <w:szCs w:val="25"/>
        </w:rPr>
      </w:pPr>
      <w:r w:rsidRPr="00A45EA7">
        <w:rPr>
          <w:rFonts w:ascii="Times New Roman" w:hAnsi="Times New Roman" w:cs="Times New Roman"/>
          <w:sz w:val="25"/>
          <w:szCs w:val="25"/>
        </w:rPr>
        <w:t>En (zo staat in vers 5 en 6):</w:t>
      </w:r>
      <w:r w:rsidR="00A969A1" w:rsidRPr="00A45EA7">
        <w:rPr>
          <w:rFonts w:ascii="Times New Roman" w:hAnsi="Times New Roman" w:cs="Times New Roman"/>
          <w:sz w:val="25"/>
          <w:szCs w:val="25"/>
        </w:rPr>
        <w:t xml:space="preserve"> </w:t>
      </w:r>
      <w:r w:rsidRPr="00A45EA7">
        <w:rPr>
          <w:rFonts w:ascii="Times New Roman" w:hAnsi="Times New Roman" w:cs="Times New Roman"/>
          <w:i/>
          <w:sz w:val="25"/>
          <w:szCs w:val="25"/>
        </w:rPr>
        <w:t xml:space="preserve">Het </w:t>
      </w:r>
      <w:r w:rsidRPr="00A45EA7">
        <w:rPr>
          <w:rFonts w:ascii="Times New Roman" w:hAnsi="Times New Roman" w:cs="Times New Roman"/>
          <w:sz w:val="25"/>
          <w:szCs w:val="25"/>
        </w:rPr>
        <w:t>(het zaad)</w:t>
      </w:r>
      <w:r w:rsidRPr="00A45EA7">
        <w:rPr>
          <w:rFonts w:ascii="Times New Roman" w:hAnsi="Times New Roman" w:cs="Times New Roman"/>
          <w:i/>
          <w:sz w:val="25"/>
          <w:szCs w:val="25"/>
        </w:rPr>
        <w:t xml:space="preserve"> ging terstond op, omdat het geen diepte van aarde had. Maar toen de zon opgegaan was, zo is het verbrand geworden en omdat het geen wortel had, is het verdord.</w:t>
      </w:r>
    </w:p>
    <w:p w14:paraId="05BB38E5"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valt in de zachte, losse grond, en die is (ook in het najaar) nog heerlijk warm, want de rotsen daaronder houden de warmte vast. Dus in een mum van tijd ontkiemt het zaad. Het komt boven de grond uit. Het groeit heel hard.</w:t>
      </w:r>
    </w:p>
    <w:p w14:paraId="6541CAD8" w14:textId="77777777" w:rsidR="00A969A1"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de </w:t>
      </w:r>
      <w:r w:rsidRPr="00A45EA7">
        <w:rPr>
          <w:rFonts w:ascii="Times New Roman" w:hAnsi="Times New Roman" w:cs="Times New Roman"/>
          <w:i/>
          <w:sz w:val="25"/>
          <w:szCs w:val="25"/>
        </w:rPr>
        <w:t>worteltjes</w:t>
      </w:r>
      <w:r w:rsidRPr="00A45EA7">
        <w:rPr>
          <w:rFonts w:ascii="Times New Roman" w:hAnsi="Times New Roman" w:cs="Times New Roman"/>
          <w:sz w:val="25"/>
          <w:szCs w:val="25"/>
        </w:rPr>
        <w:t xml:space="preserve"> zijn klein. Want er zit maar een klein laagje grond boven die rots. Veel water kunnen die kleine worteltjes dus niet drinken. En, nu het inmiddels voorjaar wordt en de zon weer gaat schijnen, nu een half seizoen later, blijkt het </w:t>
      </w:r>
      <w:r w:rsidRPr="00A45EA7">
        <w:rPr>
          <w:rFonts w:ascii="Times New Roman" w:hAnsi="Times New Roman" w:cs="Times New Roman"/>
          <w:i/>
          <w:sz w:val="25"/>
          <w:szCs w:val="25"/>
        </w:rPr>
        <w:t>tekort</w:t>
      </w:r>
      <w:r w:rsidRPr="00A45EA7">
        <w:rPr>
          <w:rFonts w:ascii="Times New Roman" w:hAnsi="Times New Roman" w:cs="Times New Roman"/>
          <w:sz w:val="25"/>
          <w:szCs w:val="25"/>
        </w:rPr>
        <w:t xml:space="preserve"> te zijn. </w:t>
      </w:r>
    </w:p>
    <w:p w14:paraId="7A824E81" w14:textId="199E341C"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opgekomen groen verdort en verbrandt in de warmte van de zon.</w:t>
      </w:r>
    </w:p>
    <w:p w14:paraId="740A963C" w14:textId="77777777" w:rsidR="00D0688C" w:rsidRPr="00A45EA7" w:rsidRDefault="00D0688C" w:rsidP="00D0688C">
      <w:pPr>
        <w:pStyle w:val="Geenafstand"/>
        <w:rPr>
          <w:rFonts w:ascii="Times New Roman" w:hAnsi="Times New Roman" w:cs="Times New Roman"/>
          <w:sz w:val="25"/>
          <w:szCs w:val="25"/>
        </w:rPr>
      </w:pPr>
    </w:p>
    <w:p w14:paraId="08BB4C91" w14:textId="31532BE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Zij hebben goede indrukken ontvangen van het Woord. Zij, die op de steenachtige plaats gezaaid zijn, zij </w:t>
      </w:r>
      <w:r w:rsidRPr="00A45EA7">
        <w:rPr>
          <w:rFonts w:ascii="Times New Roman" w:hAnsi="Times New Roman" w:cs="Times New Roman"/>
          <w:i/>
          <w:sz w:val="25"/>
          <w:szCs w:val="25"/>
        </w:rPr>
        <w:t>horen</w:t>
      </w:r>
      <w:r w:rsidRPr="00A45EA7">
        <w:rPr>
          <w:rFonts w:ascii="Times New Roman" w:hAnsi="Times New Roman" w:cs="Times New Roman"/>
          <w:sz w:val="25"/>
          <w:szCs w:val="25"/>
        </w:rPr>
        <w:t xml:space="preserve"> het Woord. Ze keren het zeker niet de rug toe. Ze horen het </w:t>
      </w:r>
      <w:r w:rsidRPr="00A45EA7">
        <w:rPr>
          <w:rFonts w:ascii="Times New Roman" w:hAnsi="Times New Roman" w:cs="Times New Roman"/>
          <w:i/>
          <w:sz w:val="25"/>
          <w:szCs w:val="25"/>
        </w:rPr>
        <w:t>met ernst</w:t>
      </w:r>
      <w:r w:rsidRPr="00A45EA7">
        <w:rPr>
          <w:rFonts w:ascii="Times New Roman" w:hAnsi="Times New Roman" w:cs="Times New Roman"/>
          <w:sz w:val="25"/>
          <w:szCs w:val="25"/>
        </w:rPr>
        <w:t xml:space="preserve">. Het zaad van het Woord komt terstond op. </w:t>
      </w:r>
    </w:p>
    <w:p w14:paraId="14750C54"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Deze mensen gaan Gods oprechte kinderen misschien wel voor in uiterlijk vertoon: in vrijmoedige belijdenis, in warme en bewogen woorden, zonder enige hinder te hebben van schuchterheid of voorzichtigheid.</w:t>
      </w:r>
    </w:p>
    <w:p w14:paraId="6966A816"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Het gaat ver met deze hoorders. De Hebreeënbrief zegt: </w:t>
      </w:r>
      <w:r w:rsidRPr="00A45EA7">
        <w:rPr>
          <w:rFonts w:ascii="Times New Roman" w:hAnsi="Times New Roman" w:cs="Times New Roman"/>
          <w:i/>
          <w:sz w:val="25"/>
          <w:szCs w:val="25"/>
        </w:rPr>
        <w:t>ze smaken het goede woord Gods en de krachten van de toekomende eeuw</w:t>
      </w:r>
      <w:r w:rsidRPr="00A45EA7">
        <w:rPr>
          <w:rFonts w:ascii="Times New Roman" w:hAnsi="Times New Roman" w:cs="Times New Roman"/>
          <w:sz w:val="25"/>
          <w:szCs w:val="25"/>
        </w:rPr>
        <w:t xml:space="preserve"> (Hebreeën 6:5). Het Woord brengt hen in beweging, en ook niet zomaar een beetje, het brengt heel hun leven in beweging.</w:t>
      </w:r>
    </w:p>
    <w:p w14:paraId="224B4F54" w14:textId="77777777" w:rsidR="00D0688C" w:rsidRPr="00A45EA7" w:rsidRDefault="00D0688C" w:rsidP="00D0688C">
      <w:pPr>
        <w:pStyle w:val="Geenafstand"/>
        <w:rPr>
          <w:rFonts w:ascii="Times New Roman" w:hAnsi="Times New Roman" w:cs="Times New Roman"/>
          <w:sz w:val="25"/>
          <w:szCs w:val="25"/>
        </w:rPr>
      </w:pPr>
    </w:p>
    <w:p w14:paraId="3E2EFC3E" w14:textId="0DB87D30"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hoewel er </w:t>
      </w:r>
      <w:r w:rsidRPr="00A45EA7">
        <w:rPr>
          <w:rFonts w:ascii="Times New Roman" w:hAnsi="Times New Roman" w:cs="Times New Roman"/>
          <w:i/>
          <w:sz w:val="25"/>
          <w:szCs w:val="25"/>
        </w:rPr>
        <w:t>boven</w:t>
      </w:r>
      <w:r w:rsidRPr="00A45EA7">
        <w:rPr>
          <w:rFonts w:ascii="Times New Roman" w:hAnsi="Times New Roman" w:cs="Times New Roman"/>
          <w:sz w:val="25"/>
          <w:szCs w:val="25"/>
        </w:rPr>
        <w:t xml:space="preserve"> de grond (in de ogen van ons mensen) heel veel te zien is, </w:t>
      </w:r>
      <w:r w:rsidRPr="00A45EA7">
        <w:rPr>
          <w:rFonts w:ascii="Times New Roman" w:hAnsi="Times New Roman" w:cs="Times New Roman"/>
          <w:i/>
          <w:sz w:val="25"/>
          <w:szCs w:val="25"/>
        </w:rPr>
        <w:t>onder</w:t>
      </w:r>
      <w:r w:rsidRPr="00A45EA7">
        <w:rPr>
          <w:rFonts w:ascii="Times New Roman" w:hAnsi="Times New Roman" w:cs="Times New Roman"/>
          <w:sz w:val="25"/>
          <w:szCs w:val="25"/>
        </w:rPr>
        <w:t xml:space="preserve"> de grond zit bijna niets. Wel </w:t>
      </w:r>
      <w:r w:rsidRPr="00A01D07">
        <w:rPr>
          <w:rFonts w:ascii="Times New Roman" w:hAnsi="Times New Roman" w:cs="Times New Roman"/>
          <w:sz w:val="25"/>
          <w:szCs w:val="25"/>
        </w:rPr>
        <w:t>worteltjes</w:t>
      </w:r>
      <w:r w:rsidRPr="00A45EA7">
        <w:rPr>
          <w:rFonts w:ascii="Times New Roman" w:hAnsi="Times New Roman" w:cs="Times New Roman"/>
          <w:sz w:val="25"/>
          <w:szCs w:val="25"/>
        </w:rPr>
        <w:t>, maar klein en kort. Want er is geen diepte van aarde. En daaronder zit een harde rots.</w:t>
      </w:r>
    </w:p>
    <w:p w14:paraId="2B8FAF3D"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 ontvangen het Woord, maar onderzoeken het niet. </w:t>
      </w:r>
    </w:p>
    <w:p w14:paraId="42429366"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Ze nemen het gretig aan, maar overdenken het niet, ze bemediteren het niet in hun binnenkamer. Ze maken het Woord niet nat met hartetranen van verborgen gebed.</w:t>
      </w:r>
    </w:p>
    <w:p w14:paraId="0F1D7A89"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 nemen het Woord gretig aan, vooral sommige woorden; andere woorden niet, daar kunnen ze niets mee. </w:t>
      </w:r>
    </w:p>
    <w:p w14:paraId="78F2A25F" w14:textId="5EC80F1D"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 proeven de woorden in hun mond, maar ze kauwen er niet op en slikken ze niet door. Ze zijn er wel blij mee, maar ze doen er geen winst mee. </w:t>
      </w:r>
    </w:p>
    <w:p w14:paraId="0F4C171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 ontvangen de woorden wel, maar laten zich er niet door veranderen. </w:t>
      </w:r>
    </w:p>
    <w:p w14:paraId="751E9B81"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 worden er door vertederd, maar smelten er niet van. </w:t>
      </w:r>
    </w:p>
    <w:p w14:paraId="32408F03"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Ze stemmen ermee in, maar buigen en breken niet.</w:t>
      </w:r>
    </w:p>
    <w:p w14:paraId="71BB3656" w14:textId="77777777" w:rsidR="00D0688C" w:rsidRPr="00A45EA7" w:rsidRDefault="00D0688C" w:rsidP="00D0688C">
      <w:pPr>
        <w:pStyle w:val="Geenafstand"/>
        <w:rPr>
          <w:rFonts w:ascii="Times New Roman" w:hAnsi="Times New Roman" w:cs="Times New Roman"/>
          <w:sz w:val="25"/>
          <w:szCs w:val="25"/>
        </w:rPr>
      </w:pPr>
    </w:p>
    <w:p w14:paraId="36206FB0"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Gaat het bij u ook zo? Is het in het verleden bij u ook zo gegaan? Kijk eens eerlijk in de spiegel…</w:t>
      </w:r>
    </w:p>
    <w:p w14:paraId="156982E4"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gaat om dit soort van mensen. Ze zijn echt anders dan de eerste soort.</w:t>
      </w:r>
    </w:p>
    <w:p w14:paraId="0BCF110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U ontving het Woord, terstond! Zo snel als de duivel het woord </w:t>
      </w:r>
      <w:r w:rsidRPr="00A45EA7">
        <w:rPr>
          <w:rFonts w:ascii="Times New Roman" w:hAnsi="Times New Roman" w:cs="Times New Roman"/>
          <w:i/>
          <w:sz w:val="25"/>
          <w:szCs w:val="25"/>
        </w:rPr>
        <w:t>wegpakte</w:t>
      </w:r>
      <w:r w:rsidRPr="00A45EA7">
        <w:rPr>
          <w:rFonts w:ascii="Times New Roman" w:hAnsi="Times New Roman" w:cs="Times New Roman"/>
          <w:sz w:val="25"/>
          <w:szCs w:val="25"/>
        </w:rPr>
        <w:t xml:space="preserve"> bij de vorige hoorder, zo snel </w:t>
      </w:r>
      <w:r w:rsidRPr="00A45EA7">
        <w:rPr>
          <w:rFonts w:ascii="Times New Roman" w:hAnsi="Times New Roman" w:cs="Times New Roman"/>
          <w:i/>
          <w:sz w:val="25"/>
          <w:szCs w:val="25"/>
        </w:rPr>
        <w:t>ontving</w:t>
      </w:r>
      <w:r w:rsidRPr="00A45EA7">
        <w:rPr>
          <w:rFonts w:ascii="Times New Roman" w:hAnsi="Times New Roman" w:cs="Times New Roman"/>
          <w:sz w:val="25"/>
          <w:szCs w:val="25"/>
        </w:rPr>
        <w:t xml:space="preserve"> u het. Met vreugde en blijdschap: geweldig!</w:t>
      </w:r>
    </w:p>
    <w:p w14:paraId="21CD668E"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Woord raakte u, het heeft u ontroerd, vastgegrepen, enthousiast gemaakt.</w:t>
      </w:r>
    </w:p>
    <w:p w14:paraId="5FE418B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U wilde wel roepen, zoals zij die destijds de mensen die de woorden van de Heere Jezus gehoord hadden riepen: ‘</w:t>
      </w:r>
      <w:r w:rsidRPr="00A45EA7">
        <w:rPr>
          <w:rFonts w:ascii="Times New Roman" w:hAnsi="Times New Roman" w:cs="Times New Roman"/>
          <w:i/>
          <w:iCs/>
          <w:sz w:val="25"/>
          <w:szCs w:val="25"/>
        </w:rPr>
        <w:t xml:space="preserve">een groot Profeet is onder ons opgestaan! Hosanna, gezegend is Hij die komt in de Naam des Heeren: </w:t>
      </w:r>
      <w:r w:rsidRPr="00A45EA7">
        <w:rPr>
          <w:rFonts w:ascii="Times New Roman" w:hAnsi="Times New Roman" w:cs="Times New Roman"/>
          <w:sz w:val="25"/>
          <w:szCs w:val="25"/>
        </w:rPr>
        <w:t>loof de Heer!’</w:t>
      </w:r>
    </w:p>
    <w:p w14:paraId="4C954174"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dat heeft niet lang geduurd. Even maar. Eén seizoen, een deel van een seizoen…. </w:t>
      </w:r>
    </w:p>
    <w:p w14:paraId="14FCED96" w14:textId="77777777" w:rsidR="00D0688C" w:rsidRPr="00A45EA7" w:rsidRDefault="00D0688C" w:rsidP="00D0688C">
      <w:pPr>
        <w:pStyle w:val="Geenafstand"/>
        <w:rPr>
          <w:rFonts w:ascii="Times New Roman" w:hAnsi="Times New Roman" w:cs="Times New Roman"/>
          <w:i/>
          <w:iCs/>
          <w:sz w:val="25"/>
          <w:szCs w:val="25"/>
        </w:rPr>
      </w:pPr>
      <w:r w:rsidRPr="00A45EA7">
        <w:rPr>
          <w:rFonts w:ascii="Times New Roman" w:hAnsi="Times New Roman" w:cs="Times New Roman"/>
          <w:sz w:val="25"/>
          <w:szCs w:val="25"/>
        </w:rPr>
        <w:t xml:space="preserve">En toen riepen </w:t>
      </w:r>
      <w:r w:rsidRPr="00A45EA7">
        <w:rPr>
          <w:rFonts w:ascii="Times New Roman" w:hAnsi="Times New Roman" w:cs="Times New Roman"/>
          <w:i/>
          <w:sz w:val="25"/>
          <w:szCs w:val="25"/>
        </w:rPr>
        <w:t>zij</w:t>
      </w:r>
      <w:r w:rsidRPr="00A45EA7">
        <w:rPr>
          <w:rFonts w:ascii="Times New Roman" w:hAnsi="Times New Roman" w:cs="Times New Roman"/>
          <w:sz w:val="25"/>
          <w:szCs w:val="25"/>
        </w:rPr>
        <w:t xml:space="preserve">: </w:t>
      </w:r>
      <w:r w:rsidRPr="00A45EA7">
        <w:rPr>
          <w:rFonts w:ascii="Times New Roman" w:hAnsi="Times New Roman" w:cs="Times New Roman"/>
          <w:i/>
          <w:iCs/>
          <w:sz w:val="25"/>
          <w:szCs w:val="25"/>
        </w:rPr>
        <w:t>kruis Hem!</w:t>
      </w:r>
    </w:p>
    <w:p w14:paraId="4633634A" w14:textId="07B913A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En toen zei </w:t>
      </w:r>
      <w:r w:rsidRPr="00A45EA7">
        <w:rPr>
          <w:rFonts w:ascii="Times New Roman" w:hAnsi="Times New Roman" w:cs="Times New Roman"/>
          <w:i/>
          <w:sz w:val="25"/>
          <w:szCs w:val="25"/>
        </w:rPr>
        <w:t>u</w:t>
      </w:r>
      <w:r w:rsidRPr="00A45EA7">
        <w:rPr>
          <w:rFonts w:ascii="Times New Roman" w:hAnsi="Times New Roman" w:cs="Times New Roman"/>
          <w:sz w:val="25"/>
          <w:szCs w:val="25"/>
        </w:rPr>
        <w:t>…</w:t>
      </w:r>
    </w:p>
    <w:p w14:paraId="6232C933" w14:textId="77777777" w:rsidR="00E6355A" w:rsidRPr="00A45EA7" w:rsidRDefault="00E6355A" w:rsidP="00D0688C">
      <w:pPr>
        <w:pStyle w:val="Geenafstand"/>
        <w:rPr>
          <w:rFonts w:ascii="Times New Roman" w:hAnsi="Times New Roman" w:cs="Times New Roman"/>
          <w:sz w:val="25"/>
          <w:szCs w:val="25"/>
        </w:rPr>
      </w:pPr>
    </w:p>
    <w:p w14:paraId="3C74F8E2"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Jazeker, u mag denken aan iemand als </w:t>
      </w:r>
      <w:r w:rsidRPr="00A45EA7">
        <w:rPr>
          <w:rFonts w:ascii="Times New Roman" w:hAnsi="Times New Roman" w:cs="Times New Roman"/>
          <w:i/>
          <w:sz w:val="25"/>
          <w:szCs w:val="25"/>
        </w:rPr>
        <w:t>Judas Iskarioth</w:t>
      </w:r>
      <w:r w:rsidRPr="00A45EA7">
        <w:rPr>
          <w:rFonts w:ascii="Times New Roman" w:hAnsi="Times New Roman" w:cs="Times New Roman"/>
          <w:sz w:val="25"/>
          <w:szCs w:val="25"/>
        </w:rPr>
        <w:t>. Hij is Jezus gevolgd, met sympathie voor de armen; hoewel zijn hart innerlijk bleef hangen aan de zonde.</w:t>
      </w:r>
    </w:p>
    <w:p w14:paraId="6E7CB843"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Er bleef diep in zijn binnenste (onzichtbaar voor mensen) een dubbel hart in hem.</w:t>
      </w:r>
    </w:p>
    <w:p w14:paraId="41B5CB17"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zaad van het Woord schoot wortel. De plant kwam op, maar… verdorde. Toen de zon van het lijden, van verdrukking en vervolging ging schijnen, toen verloochende hij zijn Meester.</w:t>
      </w:r>
    </w:p>
    <w:p w14:paraId="763D08CB" w14:textId="3221DD7B"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U mag denken aan </w:t>
      </w:r>
      <w:r w:rsidRPr="00A45EA7">
        <w:rPr>
          <w:rFonts w:ascii="Times New Roman" w:hAnsi="Times New Roman" w:cs="Times New Roman"/>
          <w:i/>
          <w:sz w:val="25"/>
          <w:szCs w:val="25"/>
        </w:rPr>
        <w:t>Demas</w:t>
      </w:r>
      <w:r w:rsidRPr="00A45EA7">
        <w:rPr>
          <w:rFonts w:ascii="Times New Roman" w:hAnsi="Times New Roman" w:cs="Times New Roman"/>
          <w:sz w:val="25"/>
          <w:szCs w:val="25"/>
        </w:rPr>
        <w:t xml:space="preserve">, die aanvankelijk een tijdje meegelopen heeft in de dienst van de Heere. Hij is zelfs ambtsdrager geworden. Paulus noemt hem zijn </w:t>
      </w:r>
      <w:r w:rsidRPr="00A45EA7">
        <w:rPr>
          <w:rFonts w:ascii="Times New Roman" w:hAnsi="Times New Roman" w:cs="Times New Roman"/>
          <w:i/>
          <w:sz w:val="25"/>
          <w:szCs w:val="25"/>
        </w:rPr>
        <w:t>medearbeider</w:t>
      </w:r>
      <w:r w:rsidRPr="00A45EA7">
        <w:rPr>
          <w:rFonts w:ascii="Times New Roman" w:hAnsi="Times New Roman" w:cs="Times New Roman"/>
          <w:sz w:val="25"/>
          <w:szCs w:val="25"/>
        </w:rPr>
        <w:t xml:space="preserve"> (Filemon 1:24). Maar na verloop van tijd keerde hij de dienst van de Heere de rug toe, hij deserteerde, want hij had in zijn hart de wereld lief (2 Tim</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4:10).</w:t>
      </w:r>
    </w:p>
    <w:p w14:paraId="1E8752F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U mag denken aan </w:t>
      </w:r>
      <w:r w:rsidRPr="00A45EA7">
        <w:rPr>
          <w:rFonts w:ascii="Times New Roman" w:hAnsi="Times New Roman" w:cs="Times New Roman"/>
          <w:i/>
          <w:sz w:val="25"/>
          <w:szCs w:val="25"/>
        </w:rPr>
        <w:t>mensen</w:t>
      </w:r>
      <w:r w:rsidRPr="00A45EA7">
        <w:rPr>
          <w:rFonts w:ascii="Times New Roman" w:hAnsi="Times New Roman" w:cs="Times New Roman"/>
          <w:sz w:val="25"/>
          <w:szCs w:val="25"/>
        </w:rPr>
        <w:t xml:space="preserve"> die met veel rumoer en uiterlijk vertoon van blijdschap zeggen dat ze Jezus aangenomen hebben, maar een enkel jaar later, een seizoen, een half seizoen later is er niets of bijna niets meer van over.</w:t>
      </w:r>
    </w:p>
    <w:p w14:paraId="488704C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U mag denken aan (want laat dit een spiegel zijn voor ons, voor nu), u mag denken aan </w:t>
      </w:r>
      <w:r w:rsidRPr="00A45EA7">
        <w:rPr>
          <w:rFonts w:ascii="Times New Roman" w:hAnsi="Times New Roman" w:cs="Times New Roman"/>
          <w:i/>
          <w:sz w:val="25"/>
          <w:szCs w:val="25"/>
        </w:rPr>
        <w:t>uzelf</w:t>
      </w:r>
      <w:r w:rsidRPr="00A45EA7">
        <w:rPr>
          <w:rFonts w:ascii="Times New Roman" w:hAnsi="Times New Roman" w:cs="Times New Roman"/>
          <w:sz w:val="25"/>
          <w:szCs w:val="25"/>
        </w:rPr>
        <w:t>.</w:t>
      </w:r>
    </w:p>
    <w:p w14:paraId="7ECF3CD3" w14:textId="231CD368"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En… als ik dan lees over Demas, dan moet ook ik mezelf, dan moeten wij onszelf, predikant en ambtsdragers, nauwkeurig onderzoeken. Demas was medearbeider. Ooit leek het Woord zoveel kracht te doen: geweldig! Hij getuigde, hij preekte… </w:t>
      </w:r>
    </w:p>
    <w:p w14:paraId="6F5D787D"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Maar nu: het is weg, het is over...</w:t>
      </w:r>
    </w:p>
    <w:p w14:paraId="6FE44DC4" w14:textId="77777777" w:rsidR="00D0688C" w:rsidRPr="00A45EA7" w:rsidRDefault="00D0688C" w:rsidP="00D0688C">
      <w:pPr>
        <w:pStyle w:val="Geenafstand"/>
        <w:rPr>
          <w:rFonts w:ascii="Times New Roman" w:hAnsi="Times New Roman" w:cs="Times New Roman"/>
          <w:sz w:val="25"/>
          <w:szCs w:val="25"/>
        </w:rPr>
      </w:pPr>
    </w:p>
    <w:p w14:paraId="248849DF" w14:textId="417E5C9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Teruggevallen door moeilijkheden en zorgen. </w:t>
      </w:r>
      <w:r w:rsidR="00A01D07" w:rsidRPr="00A45EA7">
        <w:rPr>
          <w:rFonts w:ascii="Times New Roman" w:hAnsi="Times New Roman" w:cs="Times New Roman"/>
          <w:sz w:val="25"/>
          <w:szCs w:val="25"/>
        </w:rPr>
        <w:t>Matth</w:t>
      </w:r>
      <w:r w:rsidR="00A01D07">
        <w:rPr>
          <w:rFonts w:ascii="Times New Roman" w:hAnsi="Times New Roman" w:cs="Times New Roman"/>
          <w:sz w:val="25"/>
          <w:szCs w:val="25"/>
        </w:rPr>
        <w:t>e</w:t>
      </w:r>
      <w:r w:rsidR="00A01D07" w:rsidRPr="00A45EA7">
        <w:rPr>
          <w:rFonts w:ascii="Times New Roman" w:hAnsi="Times New Roman" w:cs="Times New Roman"/>
          <w:sz w:val="25"/>
          <w:szCs w:val="25"/>
        </w:rPr>
        <w:t>üs</w:t>
      </w:r>
      <w:r w:rsidRPr="00A45EA7">
        <w:rPr>
          <w:rFonts w:ascii="Times New Roman" w:hAnsi="Times New Roman" w:cs="Times New Roman"/>
          <w:sz w:val="25"/>
          <w:szCs w:val="25"/>
        </w:rPr>
        <w:t xml:space="preserve"> zegt: </w:t>
      </w:r>
      <w:r w:rsidRPr="00A45EA7">
        <w:rPr>
          <w:rFonts w:ascii="Times New Roman" w:hAnsi="Times New Roman" w:cs="Times New Roman"/>
          <w:i/>
          <w:sz w:val="25"/>
          <w:szCs w:val="25"/>
        </w:rPr>
        <w:t>door verdrukking en vervolging</w:t>
      </w:r>
      <w:r w:rsidRPr="00A45EA7">
        <w:rPr>
          <w:rFonts w:ascii="Times New Roman" w:hAnsi="Times New Roman" w:cs="Times New Roman"/>
          <w:sz w:val="25"/>
          <w:szCs w:val="25"/>
        </w:rPr>
        <w:t xml:space="preserve">. Want echt discipel-zijn van de Heere vraagt meer dan grote woorden en blijde emotie. Het vraagt zelfovergave, zelfopoffering, zelfverloochening en lijden. </w:t>
      </w:r>
    </w:p>
    <w:p w14:paraId="1B86B89F"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Maar de zon van die omstandigheden is te fel en te heet voor zulke kleine worteltjes, en dus blijft er niets van over.</w:t>
      </w:r>
    </w:p>
    <w:p w14:paraId="1A655F9D" w14:textId="77777777" w:rsidR="00D0688C" w:rsidRPr="00A45EA7" w:rsidRDefault="00D0688C" w:rsidP="00D0688C">
      <w:pPr>
        <w:pStyle w:val="Geenafstand"/>
        <w:rPr>
          <w:rFonts w:ascii="Times New Roman" w:hAnsi="Times New Roman" w:cs="Times New Roman"/>
          <w:sz w:val="25"/>
          <w:szCs w:val="25"/>
        </w:rPr>
      </w:pPr>
    </w:p>
    <w:p w14:paraId="3E11D830"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uiteindelijke gevolg?</w:t>
      </w:r>
    </w:p>
    <w:p w14:paraId="785450CD" w14:textId="07264E2A"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In vers 21 staat: </w:t>
      </w:r>
      <w:r w:rsidRPr="00A45EA7">
        <w:rPr>
          <w:rFonts w:ascii="Times New Roman" w:hAnsi="Times New Roman" w:cs="Times New Roman"/>
          <w:i/>
          <w:sz w:val="25"/>
          <w:szCs w:val="25"/>
        </w:rPr>
        <w:t>Zij worden</w:t>
      </w:r>
      <w:r w:rsidRPr="00A45EA7">
        <w:rPr>
          <w:rFonts w:ascii="Times New Roman" w:hAnsi="Times New Roman" w:cs="Times New Roman"/>
          <w:sz w:val="25"/>
          <w:szCs w:val="25"/>
        </w:rPr>
        <w:t xml:space="preserve"> (als de zon op hen schijnt) </w:t>
      </w:r>
      <w:r w:rsidRPr="00A45EA7">
        <w:rPr>
          <w:rFonts w:ascii="Times New Roman" w:hAnsi="Times New Roman" w:cs="Times New Roman"/>
          <w:i/>
          <w:sz w:val="25"/>
          <w:szCs w:val="25"/>
        </w:rPr>
        <w:t>terstond geërgerd</w:t>
      </w:r>
      <w:r w:rsidRPr="00A45EA7">
        <w:rPr>
          <w:rFonts w:ascii="Times New Roman" w:hAnsi="Times New Roman" w:cs="Times New Roman"/>
          <w:sz w:val="25"/>
          <w:szCs w:val="25"/>
        </w:rPr>
        <w:t>.</w:t>
      </w:r>
    </w:p>
    <w:p w14:paraId="55ACCF5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Zo snel als de plant opkwam, zo snel als hij of zij bewondering en erkenning vroeg, zo snel verdort nu alles: de plant valt, de persoon valt af.</w:t>
      </w:r>
    </w:p>
    <w:p w14:paraId="619B3B02" w14:textId="77777777" w:rsidR="00D0688C" w:rsidRPr="00A45EA7" w:rsidRDefault="00D0688C" w:rsidP="007750CA">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Is dat geen ernstige waarschuwing voor sommigen van ons?</w:t>
      </w:r>
    </w:p>
    <w:p w14:paraId="1B33A5FA" w14:textId="77777777" w:rsidR="00D0688C" w:rsidRPr="00A45EA7" w:rsidRDefault="00D0688C" w:rsidP="00D0688C">
      <w:pPr>
        <w:pStyle w:val="Geenafstand"/>
        <w:rPr>
          <w:rFonts w:ascii="Times New Roman" w:hAnsi="Times New Roman" w:cs="Times New Roman"/>
          <w:sz w:val="25"/>
          <w:szCs w:val="25"/>
        </w:rPr>
      </w:pPr>
    </w:p>
    <w:p w14:paraId="27733107"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Voordat we verder gaan met de derde vraag, gaan we samen eerst zingen uit Psalm 139. We zingen samen Psalm 139:14.</w:t>
      </w:r>
    </w:p>
    <w:p w14:paraId="3B1B731D" w14:textId="16C407F6" w:rsidR="007750CA" w:rsidRPr="00A45EA7" w:rsidRDefault="007750CA" w:rsidP="007750CA">
      <w:pPr>
        <w:pStyle w:val="Geenafstand"/>
        <w:ind w:left="142"/>
        <w:rPr>
          <w:rFonts w:ascii="Times New Roman" w:hAnsi="Times New Roman" w:cs="Times New Roman"/>
          <w:i/>
          <w:iCs/>
          <w:sz w:val="25"/>
          <w:szCs w:val="25"/>
        </w:rPr>
      </w:pPr>
      <w:r w:rsidRPr="00A45EA7">
        <w:rPr>
          <w:rFonts w:ascii="Times New Roman" w:hAnsi="Times New Roman" w:cs="Times New Roman"/>
          <w:i/>
          <w:iCs/>
          <w:sz w:val="25"/>
          <w:szCs w:val="25"/>
        </w:rPr>
        <w:t>Doorgrond m', en ken mijn hart, o HEER’</w:t>
      </w:r>
    </w:p>
    <w:p w14:paraId="271BE884" w14:textId="77777777" w:rsidR="007750CA" w:rsidRPr="00A45EA7" w:rsidRDefault="007750CA" w:rsidP="007750CA">
      <w:pPr>
        <w:pStyle w:val="Geenafstand"/>
        <w:ind w:left="142"/>
        <w:rPr>
          <w:rFonts w:ascii="Times New Roman" w:hAnsi="Times New Roman" w:cs="Times New Roman"/>
          <w:i/>
          <w:iCs/>
          <w:sz w:val="25"/>
          <w:szCs w:val="25"/>
        </w:rPr>
      </w:pPr>
      <w:r w:rsidRPr="00A45EA7">
        <w:rPr>
          <w:rFonts w:ascii="Times New Roman" w:hAnsi="Times New Roman" w:cs="Times New Roman"/>
          <w:i/>
          <w:iCs/>
          <w:sz w:val="25"/>
          <w:szCs w:val="25"/>
        </w:rPr>
        <w:t>Is 't geen ik denk niet tot Uw eer?</w:t>
      </w:r>
    </w:p>
    <w:p w14:paraId="74B3E6A4" w14:textId="77777777" w:rsidR="007750CA" w:rsidRPr="00A45EA7" w:rsidRDefault="007750CA" w:rsidP="007750CA">
      <w:pPr>
        <w:pStyle w:val="Geenafstand"/>
        <w:ind w:left="142"/>
        <w:rPr>
          <w:rFonts w:ascii="Times New Roman" w:hAnsi="Times New Roman" w:cs="Times New Roman"/>
          <w:i/>
          <w:iCs/>
          <w:sz w:val="25"/>
          <w:szCs w:val="25"/>
        </w:rPr>
      </w:pPr>
      <w:r w:rsidRPr="00A45EA7">
        <w:rPr>
          <w:rFonts w:ascii="Times New Roman" w:hAnsi="Times New Roman" w:cs="Times New Roman"/>
          <w:i/>
          <w:iCs/>
          <w:sz w:val="25"/>
          <w:szCs w:val="25"/>
        </w:rPr>
        <w:t>Beproef m', en zie, of mijn gemoed</w:t>
      </w:r>
    </w:p>
    <w:p w14:paraId="34A427DA" w14:textId="77777777" w:rsidR="007750CA" w:rsidRPr="00A45EA7" w:rsidRDefault="007750CA" w:rsidP="007750CA">
      <w:pPr>
        <w:pStyle w:val="Geenafstand"/>
        <w:ind w:left="142"/>
        <w:rPr>
          <w:rFonts w:ascii="Times New Roman" w:hAnsi="Times New Roman" w:cs="Times New Roman"/>
          <w:i/>
          <w:iCs/>
          <w:sz w:val="25"/>
          <w:szCs w:val="25"/>
        </w:rPr>
      </w:pPr>
      <w:r w:rsidRPr="00A45EA7">
        <w:rPr>
          <w:rFonts w:ascii="Times New Roman" w:hAnsi="Times New Roman" w:cs="Times New Roman"/>
          <w:i/>
          <w:iCs/>
          <w:sz w:val="25"/>
          <w:szCs w:val="25"/>
        </w:rPr>
        <w:t>Iets kwaads, iets onbehoorlijks voed';</w:t>
      </w:r>
    </w:p>
    <w:p w14:paraId="18999CDB" w14:textId="77777777" w:rsidR="007750CA" w:rsidRPr="00A45EA7" w:rsidRDefault="007750CA" w:rsidP="007750CA">
      <w:pPr>
        <w:pStyle w:val="Geenafstand"/>
        <w:ind w:left="142"/>
        <w:rPr>
          <w:rFonts w:ascii="Times New Roman" w:hAnsi="Times New Roman" w:cs="Times New Roman"/>
          <w:i/>
          <w:iCs/>
          <w:sz w:val="25"/>
          <w:szCs w:val="25"/>
        </w:rPr>
      </w:pPr>
      <w:r w:rsidRPr="00A45EA7">
        <w:rPr>
          <w:rFonts w:ascii="Times New Roman" w:hAnsi="Times New Roman" w:cs="Times New Roman"/>
          <w:i/>
          <w:iCs/>
          <w:sz w:val="25"/>
          <w:szCs w:val="25"/>
        </w:rPr>
        <w:t>En doe mij toch met vaste schreden</w:t>
      </w:r>
    </w:p>
    <w:p w14:paraId="092C9EC8" w14:textId="5AC384EE" w:rsidR="00D0688C" w:rsidRPr="00A45EA7" w:rsidRDefault="007750CA" w:rsidP="007750CA">
      <w:pPr>
        <w:pStyle w:val="Geenafstand"/>
        <w:ind w:left="142"/>
        <w:rPr>
          <w:rFonts w:ascii="Times New Roman" w:hAnsi="Times New Roman" w:cs="Times New Roman"/>
          <w:i/>
          <w:iCs/>
          <w:sz w:val="25"/>
          <w:szCs w:val="25"/>
        </w:rPr>
      </w:pPr>
      <w:r w:rsidRPr="00A45EA7">
        <w:rPr>
          <w:rFonts w:ascii="Times New Roman" w:hAnsi="Times New Roman" w:cs="Times New Roman"/>
          <w:i/>
          <w:iCs/>
          <w:sz w:val="25"/>
          <w:szCs w:val="25"/>
        </w:rPr>
        <w:t>Den weg ter zaligheid betreden.</w:t>
      </w:r>
    </w:p>
    <w:p w14:paraId="19CF7FDF" w14:textId="77777777" w:rsidR="007750CA" w:rsidRPr="00A45EA7" w:rsidRDefault="007750CA" w:rsidP="007750CA">
      <w:pPr>
        <w:pStyle w:val="Geenafstand"/>
        <w:rPr>
          <w:rFonts w:ascii="Times New Roman" w:hAnsi="Times New Roman" w:cs="Times New Roman"/>
          <w:sz w:val="25"/>
          <w:szCs w:val="25"/>
        </w:rPr>
      </w:pPr>
    </w:p>
    <w:p w14:paraId="7DBE01B6" w14:textId="77777777" w:rsidR="00C30DAE" w:rsidRPr="00A45EA7" w:rsidRDefault="00C30DAE">
      <w:pPr>
        <w:rPr>
          <w:rFonts w:ascii="Times New Roman" w:hAnsi="Times New Roman" w:cs="Times New Roman"/>
          <w:sz w:val="25"/>
          <w:szCs w:val="25"/>
          <w:lang w:bidi="ar-SA"/>
        </w:rPr>
      </w:pPr>
      <w:r w:rsidRPr="00A45EA7">
        <w:rPr>
          <w:rFonts w:ascii="Times New Roman" w:hAnsi="Times New Roman" w:cs="Times New Roman"/>
          <w:sz w:val="25"/>
          <w:szCs w:val="25"/>
        </w:rPr>
        <w:br w:type="page"/>
      </w:r>
    </w:p>
    <w:p w14:paraId="0FD40BD7" w14:textId="48B25D9C"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Onze derde gedachte, de derde vraag:</w:t>
      </w:r>
    </w:p>
    <w:p w14:paraId="2959B271" w14:textId="77777777" w:rsidR="007750CA" w:rsidRPr="00A45EA7" w:rsidRDefault="007750CA" w:rsidP="00D0688C">
      <w:pPr>
        <w:pStyle w:val="Geenafstand"/>
        <w:rPr>
          <w:rFonts w:ascii="Times New Roman" w:hAnsi="Times New Roman" w:cs="Times New Roman"/>
          <w:sz w:val="25"/>
          <w:szCs w:val="25"/>
        </w:rPr>
      </w:pPr>
    </w:p>
    <w:p w14:paraId="54D6FEE3" w14:textId="797219EE"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3. Viel het zaad van het Woord, valt het tot nu toe in uw hart</w:t>
      </w:r>
      <w:r w:rsidRPr="00A45EA7">
        <w:rPr>
          <w:rFonts w:ascii="Times New Roman" w:hAnsi="Times New Roman" w:cs="Times New Roman"/>
          <w:b/>
          <w:sz w:val="25"/>
          <w:szCs w:val="25"/>
        </w:rPr>
        <w:t xml:space="preserve"> onder de doornen?</w:t>
      </w:r>
    </w:p>
    <w:p w14:paraId="4877D53B" w14:textId="5A1AD974" w:rsidR="00D0688C" w:rsidRPr="00A45EA7" w:rsidRDefault="00D0688C" w:rsidP="007750CA">
      <w:pPr>
        <w:pStyle w:val="Geenafstand"/>
        <w:rPr>
          <w:rFonts w:ascii="Times New Roman" w:hAnsi="Times New Roman" w:cs="Times New Roman"/>
          <w:i/>
          <w:sz w:val="25"/>
          <w:szCs w:val="25"/>
          <w:lang w:bidi="he-IL"/>
        </w:rPr>
      </w:pPr>
      <w:r w:rsidRPr="00A45EA7">
        <w:rPr>
          <w:rFonts w:ascii="Times New Roman" w:hAnsi="Times New Roman" w:cs="Times New Roman"/>
          <w:sz w:val="25"/>
          <w:szCs w:val="25"/>
        </w:rPr>
        <w:t>Vers 22 zegt:</w:t>
      </w:r>
      <w:r w:rsidR="007750CA" w:rsidRPr="00A45EA7">
        <w:rPr>
          <w:rFonts w:ascii="Times New Roman" w:hAnsi="Times New Roman" w:cs="Times New Roman"/>
          <w:sz w:val="25"/>
          <w:szCs w:val="25"/>
        </w:rPr>
        <w:t xml:space="preserve"> </w:t>
      </w:r>
      <w:r w:rsidRPr="00A45EA7">
        <w:rPr>
          <w:rFonts w:ascii="Times New Roman" w:hAnsi="Times New Roman" w:cs="Times New Roman"/>
          <w:i/>
          <w:sz w:val="25"/>
          <w:szCs w:val="25"/>
          <w:lang w:bidi="he-IL"/>
        </w:rPr>
        <w:t>En die in de doornen bezaaid is, deze is degene, die het Woord hoort en de zorgvuldigheid dezer wereld, en de verleiding des rijkdoms verstikt het Woord, en het wordt onvruchtbaar.</w:t>
      </w:r>
    </w:p>
    <w:p w14:paraId="383C1F76" w14:textId="52533AC2"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Doornstruiken waren in Israël wel heel moeilijk uit een akker uit te roeien. Dat was soms reden voor een boer om zijn akker in brand te steken, in de hoop de doornstruiken zo met wortel en tak uit te kunnen roeien (Jes</w:t>
      </w:r>
      <w:r w:rsidR="00A01D07">
        <w:rPr>
          <w:rFonts w:ascii="Times New Roman" w:hAnsi="Times New Roman" w:cs="Times New Roman"/>
          <w:sz w:val="25"/>
          <w:szCs w:val="25"/>
        </w:rPr>
        <w:t>.</w:t>
      </w:r>
      <w:r w:rsidRPr="00A45EA7">
        <w:rPr>
          <w:rFonts w:ascii="Times New Roman" w:hAnsi="Times New Roman" w:cs="Times New Roman"/>
          <w:sz w:val="25"/>
          <w:szCs w:val="25"/>
        </w:rPr>
        <w:t xml:space="preserve"> 9:17, Jer</w:t>
      </w:r>
      <w:r w:rsidR="00A01D07">
        <w:rPr>
          <w:rFonts w:ascii="Times New Roman" w:hAnsi="Times New Roman" w:cs="Times New Roman"/>
          <w:sz w:val="25"/>
          <w:szCs w:val="25"/>
        </w:rPr>
        <w:t>.</w:t>
      </w:r>
      <w:r w:rsidRPr="00A45EA7">
        <w:rPr>
          <w:rFonts w:ascii="Times New Roman" w:hAnsi="Times New Roman" w:cs="Times New Roman"/>
          <w:sz w:val="25"/>
          <w:szCs w:val="25"/>
        </w:rPr>
        <w:t xml:space="preserve"> 4:3).</w:t>
      </w:r>
    </w:p>
    <w:p w14:paraId="758FC256" w14:textId="44D4F2B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Het zaad valt op een plek waar nog resten van de doornstruiken </w:t>
      </w:r>
      <w:r w:rsidR="006318AC" w:rsidRPr="00A45EA7">
        <w:rPr>
          <w:rFonts w:ascii="Times New Roman" w:hAnsi="Times New Roman" w:cs="Times New Roman"/>
          <w:sz w:val="25"/>
          <w:szCs w:val="25"/>
        </w:rPr>
        <w:t xml:space="preserve">in </w:t>
      </w:r>
      <w:r w:rsidRPr="00A45EA7">
        <w:rPr>
          <w:rFonts w:ascii="Times New Roman" w:hAnsi="Times New Roman" w:cs="Times New Roman"/>
          <w:sz w:val="25"/>
          <w:szCs w:val="25"/>
        </w:rPr>
        <w:t>de grond zitten. De regen valt, en ze komen tegelijkertijd op: het tarwe en de doornstruiken.</w:t>
      </w:r>
    </w:p>
    <w:p w14:paraId="271F609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Hoewel, het staat er alleen van de doornen: de </w:t>
      </w:r>
      <w:r w:rsidRPr="00A45EA7">
        <w:rPr>
          <w:rFonts w:ascii="Times New Roman" w:hAnsi="Times New Roman" w:cs="Times New Roman"/>
          <w:i/>
          <w:sz w:val="25"/>
          <w:szCs w:val="25"/>
        </w:rPr>
        <w:t>doornen wiesen op</w:t>
      </w:r>
      <w:r w:rsidRPr="00A45EA7">
        <w:rPr>
          <w:rFonts w:ascii="Times New Roman" w:hAnsi="Times New Roman" w:cs="Times New Roman"/>
          <w:sz w:val="25"/>
          <w:szCs w:val="25"/>
        </w:rPr>
        <w:t xml:space="preserve"> (dat wil zeggen: groeiden op)</w:t>
      </w:r>
      <w:r w:rsidRPr="00A45EA7">
        <w:rPr>
          <w:rFonts w:ascii="Times New Roman" w:hAnsi="Times New Roman" w:cs="Times New Roman"/>
          <w:i/>
          <w:sz w:val="25"/>
          <w:szCs w:val="25"/>
        </w:rPr>
        <w:t xml:space="preserve"> en verstikten het</w:t>
      </w:r>
      <w:r w:rsidRPr="00A45EA7">
        <w:rPr>
          <w:rFonts w:ascii="Times New Roman" w:hAnsi="Times New Roman" w:cs="Times New Roman"/>
          <w:sz w:val="25"/>
          <w:szCs w:val="25"/>
        </w:rPr>
        <w:t>.</w:t>
      </w:r>
    </w:p>
    <w:p w14:paraId="79C96AB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ontkiemde, het opkomende zaad is kwetsbaar. De doornstruik groeit snel, die wordt snel groot. En zo komt de tarwe in de verdrukking. De tarweplant wordt letterlijk weggedrukt en daarom brengt hij uiteindelijk geen vrucht voort.</w:t>
      </w:r>
    </w:p>
    <w:p w14:paraId="3F1054A9" w14:textId="77777777" w:rsidR="00D0688C" w:rsidRPr="00A45EA7" w:rsidRDefault="00D0688C" w:rsidP="00D0688C">
      <w:pPr>
        <w:pStyle w:val="Geenafstand"/>
        <w:rPr>
          <w:rFonts w:ascii="Times New Roman" w:hAnsi="Times New Roman" w:cs="Times New Roman"/>
          <w:sz w:val="25"/>
          <w:szCs w:val="25"/>
        </w:rPr>
      </w:pPr>
    </w:p>
    <w:p w14:paraId="708CB13B"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Nee, deze mensen zijn geen blijmoedige lichtmutsen. Het Woord maakt diepe indruk op hen. Het zaad ontkiemt, het schiet wortel.</w:t>
      </w:r>
    </w:p>
    <w:p w14:paraId="60781C7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Het heeft, in tegenstelling tot de plant die groeide boven de steenrots, wortel </w:t>
      </w:r>
      <w:r w:rsidRPr="00A45EA7">
        <w:rPr>
          <w:rFonts w:ascii="Times New Roman" w:hAnsi="Times New Roman" w:cs="Times New Roman"/>
          <w:i/>
          <w:sz w:val="25"/>
          <w:szCs w:val="25"/>
        </w:rPr>
        <w:t>in de diepte</w:t>
      </w:r>
      <w:r w:rsidRPr="00A45EA7">
        <w:rPr>
          <w:rFonts w:ascii="Times New Roman" w:hAnsi="Times New Roman" w:cs="Times New Roman"/>
          <w:sz w:val="25"/>
          <w:szCs w:val="25"/>
        </w:rPr>
        <w:t xml:space="preserve"> van de aarde. Het ontkiemt, het schiet goed wortel en de plant komt boven de grond uit.</w:t>
      </w:r>
    </w:p>
    <w:p w14:paraId="7AE90121" w14:textId="77777777" w:rsidR="00D0688C" w:rsidRPr="00A45EA7" w:rsidRDefault="00D0688C" w:rsidP="00D0688C">
      <w:pPr>
        <w:pStyle w:val="Geenafstand"/>
        <w:rPr>
          <w:rFonts w:ascii="Times New Roman" w:hAnsi="Times New Roman" w:cs="Times New Roman"/>
          <w:sz w:val="25"/>
          <w:szCs w:val="25"/>
        </w:rPr>
      </w:pPr>
    </w:p>
    <w:p w14:paraId="57DD5183" w14:textId="386FA242"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woord dringt door in hun hart en ze voelen de kracht ervan. Maar met het groter worden van de plant, worden ook de tegenstand en de tegenwerking groter.</w:t>
      </w:r>
    </w:p>
    <w:p w14:paraId="608CF89D"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De tegenstand en de tegenwerking van (1) </w:t>
      </w:r>
      <w:r w:rsidRPr="00A45EA7">
        <w:rPr>
          <w:rFonts w:ascii="Times New Roman" w:hAnsi="Times New Roman" w:cs="Times New Roman"/>
          <w:i/>
          <w:sz w:val="25"/>
          <w:szCs w:val="25"/>
        </w:rPr>
        <w:t>de zorgvuldigheden van deze wer</w:t>
      </w:r>
      <w:r w:rsidRPr="00A45EA7">
        <w:rPr>
          <w:rFonts w:ascii="Times New Roman" w:hAnsi="Times New Roman" w:cs="Times New Roman"/>
          <w:sz w:val="25"/>
          <w:szCs w:val="25"/>
        </w:rPr>
        <w:t>eld: ik ben zo druk met andere dingen, die ook allemaal moeten. En die zuigen als sponsen het Woord in zich op…</w:t>
      </w:r>
    </w:p>
    <w:p w14:paraId="1B2A79B3"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En daar is (2) de </w:t>
      </w:r>
      <w:r w:rsidRPr="00A45EA7">
        <w:rPr>
          <w:rFonts w:ascii="Times New Roman" w:hAnsi="Times New Roman" w:cs="Times New Roman"/>
          <w:i/>
          <w:sz w:val="25"/>
          <w:szCs w:val="25"/>
        </w:rPr>
        <w:t>verleiding van de rijkdom</w:t>
      </w:r>
      <w:r w:rsidRPr="00A45EA7">
        <w:rPr>
          <w:rFonts w:ascii="Times New Roman" w:hAnsi="Times New Roman" w:cs="Times New Roman"/>
          <w:sz w:val="25"/>
          <w:szCs w:val="25"/>
        </w:rPr>
        <w:t xml:space="preserve">. Niet de rijkdom zelf, maar de </w:t>
      </w:r>
      <w:r w:rsidRPr="00A45EA7">
        <w:rPr>
          <w:rFonts w:ascii="Times New Roman" w:hAnsi="Times New Roman" w:cs="Times New Roman"/>
          <w:i/>
          <w:iCs/>
          <w:sz w:val="25"/>
          <w:szCs w:val="25"/>
        </w:rPr>
        <w:t>verleiding</w:t>
      </w:r>
      <w:r w:rsidRPr="00A45EA7">
        <w:rPr>
          <w:rFonts w:ascii="Times New Roman" w:hAnsi="Times New Roman" w:cs="Times New Roman"/>
          <w:sz w:val="25"/>
          <w:szCs w:val="25"/>
        </w:rPr>
        <w:t xml:space="preserve"> ervan: de drang naar, de verleiding van </w:t>
      </w:r>
      <w:r w:rsidRPr="00A45EA7">
        <w:rPr>
          <w:rFonts w:ascii="Times New Roman" w:hAnsi="Times New Roman" w:cs="Times New Roman"/>
          <w:i/>
          <w:sz w:val="25"/>
          <w:szCs w:val="25"/>
        </w:rPr>
        <w:t>steeds</w:t>
      </w:r>
      <w:r w:rsidRPr="00A45EA7">
        <w:rPr>
          <w:rFonts w:ascii="Times New Roman" w:hAnsi="Times New Roman" w:cs="Times New Roman"/>
          <w:sz w:val="25"/>
          <w:szCs w:val="25"/>
        </w:rPr>
        <w:t xml:space="preserve"> </w:t>
      </w:r>
      <w:r w:rsidRPr="00A45EA7">
        <w:rPr>
          <w:rFonts w:ascii="Times New Roman" w:hAnsi="Times New Roman" w:cs="Times New Roman"/>
          <w:i/>
          <w:sz w:val="25"/>
          <w:szCs w:val="25"/>
        </w:rPr>
        <w:t>meer</w:t>
      </w:r>
      <w:r w:rsidRPr="00A45EA7">
        <w:rPr>
          <w:rFonts w:ascii="Times New Roman" w:hAnsi="Times New Roman" w:cs="Times New Roman"/>
          <w:sz w:val="25"/>
          <w:szCs w:val="25"/>
        </w:rPr>
        <w:t>, en ook de verleiding van het zondige genieten ervan. Er is geen tijd meer over voor het lezen van het Woord, voor stil gebed, voor overdenking en meditatie.</w:t>
      </w:r>
    </w:p>
    <w:p w14:paraId="478B99A0"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Al dat geld, die aandelen, dat bezit, die luxe, het trekt allemaal aan onze ziel, het verteert onze kracht, het houdt ons af van onze plicht en hindert ons in de uitvoering ervan.</w:t>
      </w:r>
    </w:p>
    <w:p w14:paraId="5191618C" w14:textId="7716B756"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We bekommeren en verontrusten </w:t>
      </w:r>
      <w:r w:rsidRPr="00A45EA7">
        <w:rPr>
          <w:rFonts w:ascii="Times New Roman" w:hAnsi="Times New Roman" w:cs="Times New Roman"/>
          <w:i/>
          <w:sz w:val="25"/>
          <w:szCs w:val="25"/>
        </w:rPr>
        <w:t xml:space="preserve">ons over heel veel dingen </w:t>
      </w:r>
      <w:r w:rsidRPr="00A45EA7">
        <w:rPr>
          <w:rFonts w:ascii="Times New Roman" w:hAnsi="Times New Roman" w:cs="Times New Roman"/>
          <w:sz w:val="25"/>
          <w:szCs w:val="25"/>
        </w:rPr>
        <w:t>(Luk</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10:41).</w:t>
      </w:r>
    </w:p>
    <w:p w14:paraId="51580A34" w14:textId="77777777" w:rsidR="00D0688C" w:rsidRPr="00A45EA7" w:rsidRDefault="00D0688C" w:rsidP="00D0688C">
      <w:pPr>
        <w:pStyle w:val="Geenafstand"/>
        <w:rPr>
          <w:rFonts w:ascii="Times New Roman" w:hAnsi="Times New Roman" w:cs="Times New Roman"/>
          <w:sz w:val="25"/>
          <w:szCs w:val="25"/>
        </w:rPr>
      </w:pPr>
    </w:p>
    <w:p w14:paraId="398C5EA2"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Gaat het bij u ook zo? Kijk eens eerlijk in de spiegel?</w:t>
      </w:r>
    </w:p>
    <w:p w14:paraId="6B7317D1" w14:textId="5BC31AA8" w:rsidR="00D0688C" w:rsidRPr="00A45EA7" w:rsidRDefault="00D0688C" w:rsidP="00383C13">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Zeker, u mag denken aan de </w:t>
      </w:r>
      <w:r w:rsidRPr="00A45EA7">
        <w:rPr>
          <w:rFonts w:ascii="Times New Roman" w:hAnsi="Times New Roman" w:cs="Times New Roman"/>
          <w:i/>
          <w:sz w:val="25"/>
          <w:szCs w:val="25"/>
        </w:rPr>
        <w:t>rijke jongeling</w:t>
      </w:r>
      <w:r w:rsidRPr="00A45EA7">
        <w:rPr>
          <w:rFonts w:ascii="Times New Roman" w:hAnsi="Times New Roman" w:cs="Times New Roman"/>
          <w:sz w:val="25"/>
          <w:szCs w:val="25"/>
        </w:rPr>
        <w:t xml:space="preserve">. De Heere zei tegen hem: ‘verkoop wat u hebt, geef het de armen, neem uw kruis op en volg Mij’. Maar zo schrijft </w:t>
      </w:r>
      <w:r w:rsidR="00A01D07" w:rsidRPr="00A45EA7">
        <w:rPr>
          <w:rFonts w:ascii="Times New Roman" w:hAnsi="Times New Roman" w:cs="Times New Roman"/>
          <w:sz w:val="25"/>
          <w:szCs w:val="25"/>
        </w:rPr>
        <w:t>Matth</w:t>
      </w:r>
      <w:r w:rsidR="00A01D07">
        <w:rPr>
          <w:rFonts w:ascii="Times New Roman" w:hAnsi="Times New Roman" w:cs="Times New Roman"/>
          <w:sz w:val="25"/>
          <w:szCs w:val="25"/>
        </w:rPr>
        <w:t>e</w:t>
      </w:r>
      <w:r w:rsidR="00A01D07" w:rsidRPr="00A45EA7">
        <w:rPr>
          <w:rFonts w:ascii="Times New Roman" w:hAnsi="Times New Roman" w:cs="Times New Roman"/>
          <w:sz w:val="25"/>
          <w:szCs w:val="25"/>
        </w:rPr>
        <w:t>üs</w:t>
      </w:r>
      <w:r w:rsidRPr="00A45EA7">
        <w:rPr>
          <w:rFonts w:ascii="Times New Roman" w:hAnsi="Times New Roman" w:cs="Times New Roman"/>
          <w:sz w:val="25"/>
          <w:szCs w:val="25"/>
        </w:rPr>
        <w:t>:</w:t>
      </w:r>
      <w:r w:rsidR="00383C13" w:rsidRPr="00A45EA7">
        <w:rPr>
          <w:rFonts w:ascii="Times New Roman" w:hAnsi="Times New Roman" w:cs="Times New Roman"/>
          <w:sz w:val="25"/>
          <w:szCs w:val="25"/>
        </w:rPr>
        <w:t xml:space="preserve"> </w:t>
      </w:r>
      <w:r w:rsidRPr="00A45EA7">
        <w:rPr>
          <w:rFonts w:ascii="Times New Roman" w:hAnsi="Times New Roman" w:cs="Times New Roman"/>
          <w:i/>
          <w:sz w:val="25"/>
          <w:szCs w:val="25"/>
          <w:lang w:bidi="he-IL"/>
        </w:rPr>
        <w:t>Als nu de jongeling dit woord hoorde, ging hij bedroefd weg, want hij had vele goederen</w:t>
      </w:r>
      <w:r w:rsidRPr="00A45EA7">
        <w:rPr>
          <w:rFonts w:ascii="Times New Roman" w:hAnsi="Times New Roman" w:cs="Times New Roman"/>
          <w:sz w:val="25"/>
          <w:szCs w:val="25"/>
          <w:lang w:bidi="he-IL"/>
        </w:rPr>
        <w:t xml:space="preserve"> (Matth</w:t>
      </w:r>
      <w:r w:rsidR="006C0D31">
        <w:rPr>
          <w:rFonts w:ascii="Times New Roman" w:hAnsi="Times New Roman" w:cs="Times New Roman"/>
          <w:sz w:val="25"/>
          <w:szCs w:val="25"/>
          <w:lang w:bidi="he-IL"/>
        </w:rPr>
        <w:t>.</w:t>
      </w:r>
      <w:r w:rsidRPr="00A45EA7">
        <w:rPr>
          <w:rFonts w:ascii="Times New Roman" w:hAnsi="Times New Roman" w:cs="Times New Roman"/>
          <w:sz w:val="25"/>
          <w:szCs w:val="25"/>
          <w:lang w:bidi="he-IL"/>
        </w:rPr>
        <w:t xml:space="preserve"> 19:22).</w:t>
      </w:r>
    </w:p>
    <w:p w14:paraId="3965A5F0"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u mag en moet vooral denken aan </w:t>
      </w:r>
      <w:r w:rsidRPr="00A45EA7">
        <w:rPr>
          <w:rFonts w:ascii="Times New Roman" w:hAnsi="Times New Roman" w:cs="Times New Roman"/>
          <w:i/>
          <w:sz w:val="25"/>
          <w:szCs w:val="25"/>
        </w:rPr>
        <w:t>uzelf</w:t>
      </w:r>
      <w:r w:rsidRPr="00A45EA7">
        <w:rPr>
          <w:rFonts w:ascii="Times New Roman" w:hAnsi="Times New Roman" w:cs="Times New Roman"/>
          <w:sz w:val="25"/>
          <w:szCs w:val="25"/>
        </w:rPr>
        <w:t xml:space="preserve">. Is dit niet </w:t>
      </w:r>
      <w:r w:rsidRPr="00A45EA7">
        <w:rPr>
          <w:rFonts w:ascii="Times New Roman" w:hAnsi="Times New Roman" w:cs="Times New Roman"/>
          <w:i/>
          <w:sz w:val="25"/>
          <w:szCs w:val="25"/>
        </w:rPr>
        <w:t>uw</w:t>
      </w:r>
      <w:r w:rsidRPr="00A45EA7">
        <w:rPr>
          <w:rFonts w:ascii="Times New Roman" w:hAnsi="Times New Roman" w:cs="Times New Roman"/>
          <w:sz w:val="25"/>
          <w:szCs w:val="25"/>
        </w:rPr>
        <w:t xml:space="preserve"> beeld? Herkent u dit niet in uw eigen leven?</w:t>
      </w:r>
    </w:p>
    <w:p w14:paraId="0B9BA927"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Hoe vaak horen de broeders op huisbezoek niet van ernstige gedachten, maar de keer daarop is er niets veranderd... De ernst lijkt er nog wel te zijn, althans met woorden, maar: er is </w:t>
      </w:r>
      <w:r w:rsidRPr="00A45EA7">
        <w:rPr>
          <w:rFonts w:ascii="Times New Roman" w:hAnsi="Times New Roman" w:cs="Times New Roman"/>
          <w:i/>
          <w:sz w:val="25"/>
          <w:szCs w:val="25"/>
        </w:rPr>
        <w:t>geen vruc</w:t>
      </w:r>
      <w:r w:rsidRPr="00A45EA7">
        <w:rPr>
          <w:rFonts w:ascii="Times New Roman" w:hAnsi="Times New Roman" w:cs="Times New Roman"/>
          <w:sz w:val="25"/>
          <w:szCs w:val="25"/>
        </w:rPr>
        <w:t xml:space="preserve">ht… U bent weer opgeslokt door de bezigheden en zorgen van het leven, </w:t>
      </w:r>
      <w:r w:rsidRPr="00A45EA7">
        <w:rPr>
          <w:rFonts w:ascii="Times New Roman" w:hAnsi="Times New Roman" w:cs="Times New Roman"/>
          <w:sz w:val="25"/>
          <w:szCs w:val="25"/>
        </w:rPr>
        <w:lastRenderedPageBreak/>
        <w:t xml:space="preserve">door de verleiding van de materie, of door (zoals Lukas zegt) de </w:t>
      </w:r>
      <w:r w:rsidRPr="00A45EA7">
        <w:rPr>
          <w:rFonts w:ascii="Times New Roman" w:hAnsi="Times New Roman" w:cs="Times New Roman"/>
          <w:i/>
          <w:sz w:val="25"/>
          <w:szCs w:val="25"/>
        </w:rPr>
        <w:t>wellusten van het leven</w:t>
      </w:r>
      <w:r w:rsidRPr="00A45EA7">
        <w:rPr>
          <w:rFonts w:ascii="Times New Roman" w:hAnsi="Times New Roman" w:cs="Times New Roman"/>
          <w:sz w:val="25"/>
          <w:szCs w:val="25"/>
        </w:rPr>
        <w:t xml:space="preserve">: door plezier van sport, muziek, internet, films en alle andere vormen van entertainment (Lukas 8:14). </w:t>
      </w:r>
    </w:p>
    <w:p w14:paraId="6DB50326"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En daardoor hebt u geen tijd meer om te bidden (vroeger deed u dat wel), u hebt geen gelegenheid meer om Bijbel te lezen (eerder deed u dat wel)… </w:t>
      </w:r>
    </w:p>
    <w:p w14:paraId="5446BBAB"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Het zaad van het Woord is verstikt en het is onvruchtbaar geworden.</w:t>
      </w:r>
    </w:p>
    <w:p w14:paraId="389A7A7E" w14:textId="77777777" w:rsidR="00D0688C" w:rsidRPr="00A45EA7" w:rsidRDefault="00D0688C" w:rsidP="00383C13">
      <w:pPr>
        <w:pStyle w:val="Geenafstand"/>
        <w:rPr>
          <w:rFonts w:ascii="Times New Roman" w:hAnsi="Times New Roman" w:cs="Times New Roman"/>
          <w:sz w:val="25"/>
          <w:szCs w:val="25"/>
        </w:rPr>
      </w:pPr>
      <w:r w:rsidRPr="00A45EA7">
        <w:rPr>
          <w:rFonts w:ascii="Times New Roman" w:hAnsi="Times New Roman" w:cs="Times New Roman"/>
          <w:sz w:val="25"/>
          <w:szCs w:val="25"/>
        </w:rPr>
        <w:t>Is dat geen ernstige waarschuwing voor sommigen van ons?</w:t>
      </w:r>
    </w:p>
    <w:p w14:paraId="195A18C8" w14:textId="77777777" w:rsidR="00D0688C" w:rsidRPr="00A45EA7" w:rsidRDefault="00D0688C" w:rsidP="00D0688C">
      <w:pPr>
        <w:pStyle w:val="Geenafstand"/>
        <w:rPr>
          <w:rFonts w:ascii="Times New Roman" w:hAnsi="Times New Roman" w:cs="Times New Roman"/>
          <w:sz w:val="25"/>
          <w:szCs w:val="25"/>
        </w:rPr>
      </w:pPr>
    </w:p>
    <w:p w14:paraId="30755E70" w14:textId="29A79FD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Onze vierde vraag, de vierde gedachte:</w:t>
      </w:r>
    </w:p>
    <w:p w14:paraId="1EAAD7B0" w14:textId="77777777" w:rsidR="00383C13" w:rsidRPr="00A45EA7" w:rsidRDefault="00383C13" w:rsidP="00D0688C">
      <w:pPr>
        <w:pStyle w:val="Geenafstand"/>
        <w:rPr>
          <w:rFonts w:ascii="Times New Roman" w:hAnsi="Times New Roman" w:cs="Times New Roman"/>
          <w:sz w:val="25"/>
          <w:szCs w:val="25"/>
        </w:rPr>
      </w:pPr>
    </w:p>
    <w:p w14:paraId="21B4C7DB" w14:textId="10EEFB1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4. Of viel het zaad van het Woord en valt het nu</w:t>
      </w:r>
      <w:r w:rsidRPr="00A45EA7">
        <w:rPr>
          <w:rFonts w:ascii="Times New Roman" w:hAnsi="Times New Roman" w:cs="Times New Roman"/>
          <w:b/>
          <w:sz w:val="25"/>
          <w:szCs w:val="25"/>
        </w:rPr>
        <w:t xml:space="preserve"> in de goede aarde</w:t>
      </w:r>
      <w:r w:rsidRPr="00A45EA7">
        <w:rPr>
          <w:rFonts w:ascii="Times New Roman" w:hAnsi="Times New Roman" w:cs="Times New Roman"/>
          <w:sz w:val="25"/>
          <w:szCs w:val="25"/>
        </w:rPr>
        <w:t>?</w:t>
      </w:r>
    </w:p>
    <w:p w14:paraId="2410F0DB" w14:textId="2D3631EB" w:rsidR="00D0688C" w:rsidRPr="00A45EA7" w:rsidRDefault="00D0688C" w:rsidP="00383C13">
      <w:pPr>
        <w:pStyle w:val="Geenafstand"/>
        <w:rPr>
          <w:rFonts w:ascii="Times New Roman" w:hAnsi="Times New Roman" w:cs="Times New Roman"/>
          <w:i/>
          <w:sz w:val="25"/>
          <w:szCs w:val="25"/>
          <w:lang w:bidi="he-IL"/>
        </w:rPr>
      </w:pPr>
      <w:r w:rsidRPr="00A45EA7">
        <w:rPr>
          <w:rFonts w:ascii="Times New Roman" w:hAnsi="Times New Roman" w:cs="Times New Roman"/>
          <w:sz w:val="25"/>
          <w:szCs w:val="25"/>
        </w:rPr>
        <w:t>Vers 23 zegt</w:t>
      </w:r>
      <w:r w:rsidR="00383C13" w:rsidRPr="00A45EA7">
        <w:rPr>
          <w:rFonts w:ascii="Times New Roman" w:hAnsi="Times New Roman" w:cs="Times New Roman"/>
          <w:sz w:val="25"/>
          <w:szCs w:val="25"/>
        </w:rPr>
        <w:t xml:space="preserve">: </w:t>
      </w:r>
      <w:r w:rsidRPr="00A45EA7">
        <w:rPr>
          <w:rFonts w:ascii="Times New Roman" w:hAnsi="Times New Roman" w:cs="Times New Roman"/>
          <w:i/>
          <w:sz w:val="25"/>
          <w:szCs w:val="25"/>
          <w:lang w:bidi="he-IL"/>
        </w:rPr>
        <w:t xml:space="preserve">Die nu in de goede aarde bezaaid is, deze is degene, die het Woord hoort en verstaat, die ook vrucht draagt en voortbrengt, de een honderd-, de ander zestig-, en de ander </w:t>
      </w:r>
      <w:r w:rsidR="00241FDF" w:rsidRPr="00A45EA7">
        <w:rPr>
          <w:rFonts w:ascii="Times New Roman" w:hAnsi="Times New Roman" w:cs="Times New Roman"/>
          <w:i/>
          <w:sz w:val="25"/>
          <w:szCs w:val="25"/>
          <w:lang w:bidi="he-IL"/>
        </w:rPr>
        <w:t>dertigv</w:t>
      </w:r>
      <w:r w:rsidR="00241FDF" w:rsidRPr="00A45EA7">
        <w:rPr>
          <w:rFonts w:ascii="Times New Roman" w:hAnsi="Times New Roman" w:cs="Times New Roman"/>
          <w:i/>
          <w:iCs/>
          <w:sz w:val="25"/>
          <w:szCs w:val="25"/>
          <w:lang w:bidi="he-IL"/>
        </w:rPr>
        <w:t>oud</w:t>
      </w:r>
      <w:r w:rsidRPr="00A45EA7">
        <w:rPr>
          <w:rFonts w:ascii="Times New Roman" w:hAnsi="Times New Roman" w:cs="Times New Roman"/>
          <w:i/>
          <w:sz w:val="25"/>
          <w:szCs w:val="25"/>
          <w:lang w:bidi="he-IL"/>
        </w:rPr>
        <w:t xml:space="preserve">. </w:t>
      </w:r>
    </w:p>
    <w:p w14:paraId="38F4CC6A" w14:textId="77777777" w:rsidR="00D0688C" w:rsidRPr="00A45EA7" w:rsidRDefault="00D0688C" w:rsidP="00D0688C">
      <w:pPr>
        <w:pStyle w:val="Geenafstand"/>
        <w:rPr>
          <w:rFonts w:ascii="Times New Roman" w:hAnsi="Times New Roman" w:cs="Times New Roman"/>
          <w:i/>
          <w:sz w:val="25"/>
          <w:szCs w:val="25"/>
        </w:rPr>
      </w:pPr>
      <w:r w:rsidRPr="00A45EA7">
        <w:rPr>
          <w:rFonts w:ascii="Times New Roman" w:hAnsi="Times New Roman" w:cs="Times New Roman"/>
          <w:sz w:val="25"/>
          <w:szCs w:val="25"/>
        </w:rPr>
        <w:t>Een deel van het zaad (nee, niet elke zaadkorrel, maar een deel van het zaad) valt in de goede aarde.</w:t>
      </w:r>
    </w:p>
    <w:p w14:paraId="2252C398" w14:textId="77777777" w:rsidR="00D0688C" w:rsidRPr="00A45EA7" w:rsidRDefault="00D0688C" w:rsidP="00D0688C">
      <w:pPr>
        <w:pStyle w:val="Geenafstand"/>
        <w:rPr>
          <w:rFonts w:ascii="Times New Roman" w:hAnsi="Times New Roman" w:cs="Times New Roman"/>
          <w:i/>
          <w:sz w:val="25"/>
          <w:szCs w:val="25"/>
        </w:rPr>
      </w:pPr>
      <w:r w:rsidRPr="00A45EA7">
        <w:rPr>
          <w:rFonts w:ascii="Times New Roman" w:hAnsi="Times New Roman" w:cs="Times New Roman"/>
          <w:i/>
          <w:sz w:val="25"/>
          <w:szCs w:val="25"/>
        </w:rPr>
        <w:t>In de goede aarde…</w:t>
      </w:r>
    </w:p>
    <w:p w14:paraId="5C2663D3" w14:textId="77777777" w:rsidR="00D0688C" w:rsidRPr="00A45EA7" w:rsidRDefault="00D0688C" w:rsidP="00D0688C">
      <w:pPr>
        <w:pStyle w:val="Geenafstand"/>
        <w:rPr>
          <w:rFonts w:ascii="Times New Roman" w:hAnsi="Times New Roman" w:cs="Times New Roman"/>
          <w:i/>
          <w:iCs/>
          <w:sz w:val="25"/>
          <w:szCs w:val="25"/>
        </w:rPr>
      </w:pPr>
      <w:r w:rsidRPr="00A45EA7">
        <w:rPr>
          <w:rFonts w:ascii="Times New Roman" w:hAnsi="Times New Roman" w:cs="Times New Roman"/>
          <w:sz w:val="25"/>
          <w:szCs w:val="25"/>
        </w:rPr>
        <w:t xml:space="preserve">Nee, het accent ligt in deze gelijkenis niet op de vraag: wat </w:t>
      </w:r>
      <w:r w:rsidRPr="00A45EA7">
        <w:rPr>
          <w:rFonts w:ascii="Times New Roman" w:hAnsi="Times New Roman" w:cs="Times New Roman"/>
          <w:i/>
          <w:sz w:val="25"/>
          <w:szCs w:val="25"/>
        </w:rPr>
        <w:t>maakt</w:t>
      </w:r>
      <w:r w:rsidRPr="00A45EA7">
        <w:rPr>
          <w:rFonts w:ascii="Times New Roman" w:hAnsi="Times New Roman" w:cs="Times New Roman"/>
          <w:sz w:val="25"/>
          <w:szCs w:val="25"/>
        </w:rPr>
        <w:t xml:space="preserve"> deze aarde </w:t>
      </w:r>
      <w:r w:rsidRPr="00A45EA7">
        <w:rPr>
          <w:rFonts w:ascii="Times New Roman" w:hAnsi="Times New Roman" w:cs="Times New Roman"/>
          <w:i/>
          <w:sz w:val="25"/>
          <w:szCs w:val="25"/>
        </w:rPr>
        <w:t>goed</w:t>
      </w:r>
      <w:r w:rsidRPr="00A45EA7">
        <w:rPr>
          <w:rFonts w:ascii="Times New Roman" w:hAnsi="Times New Roman" w:cs="Times New Roman"/>
          <w:i/>
          <w:iCs/>
          <w:sz w:val="25"/>
          <w:szCs w:val="25"/>
        </w:rPr>
        <w:t>?</w:t>
      </w:r>
    </w:p>
    <w:p w14:paraId="47D08C0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Want geen enkel stukje van de geestelijke akker van ons hart is van zichzelf goed. Ieder stukje van onze geestelijke akker is van zichzelf onvruchtbaar. </w:t>
      </w:r>
    </w:p>
    <w:p w14:paraId="5E99B525" w14:textId="62E8772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De brekende kracht van de wet moet de rotsbodem van ons hart eerst stuk slaan. En de ontdekkende woorden van de Heere moeten eerst de distels en doorns uitzuiveren uit de grond van ons hart.</w:t>
      </w:r>
    </w:p>
    <w:p w14:paraId="49C73651"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De akker, ook die in het hart van Gods kinderen, is van zichzelf </w:t>
      </w:r>
      <w:r w:rsidRPr="00A45EA7">
        <w:rPr>
          <w:rFonts w:ascii="Times New Roman" w:hAnsi="Times New Roman" w:cs="Times New Roman"/>
          <w:i/>
          <w:sz w:val="25"/>
          <w:szCs w:val="25"/>
        </w:rPr>
        <w:t>onvruchtbaar</w:t>
      </w:r>
      <w:r w:rsidRPr="00A45EA7">
        <w:rPr>
          <w:rFonts w:ascii="Times New Roman" w:hAnsi="Times New Roman" w:cs="Times New Roman"/>
          <w:sz w:val="25"/>
          <w:szCs w:val="25"/>
        </w:rPr>
        <w:t xml:space="preserve">, maar ze is en wordt vruchtbaar </w:t>
      </w:r>
      <w:r w:rsidRPr="00A45EA7">
        <w:rPr>
          <w:rFonts w:ascii="Times New Roman" w:hAnsi="Times New Roman" w:cs="Times New Roman"/>
          <w:i/>
          <w:sz w:val="25"/>
          <w:szCs w:val="25"/>
        </w:rPr>
        <w:t>gemaakt</w:t>
      </w:r>
      <w:r w:rsidRPr="00A45EA7">
        <w:rPr>
          <w:rFonts w:ascii="Times New Roman" w:hAnsi="Times New Roman" w:cs="Times New Roman"/>
          <w:sz w:val="25"/>
          <w:szCs w:val="25"/>
        </w:rPr>
        <w:t xml:space="preserve"> door het werk van Woord en Geest.</w:t>
      </w:r>
    </w:p>
    <w:p w14:paraId="7A7B8E26" w14:textId="77777777" w:rsidR="00D0688C" w:rsidRPr="00A45EA7" w:rsidRDefault="00D0688C" w:rsidP="00D0688C">
      <w:pPr>
        <w:pStyle w:val="Geenafstand"/>
        <w:rPr>
          <w:rFonts w:ascii="Times New Roman" w:hAnsi="Times New Roman" w:cs="Times New Roman"/>
          <w:sz w:val="25"/>
          <w:szCs w:val="25"/>
        </w:rPr>
      </w:pPr>
    </w:p>
    <w:p w14:paraId="71094801"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Is de aarde, is de geestelijke akker in het hart van Gods kinderen, dan </w:t>
      </w:r>
      <w:r w:rsidRPr="00A45EA7">
        <w:rPr>
          <w:rFonts w:ascii="Times New Roman" w:hAnsi="Times New Roman" w:cs="Times New Roman"/>
          <w:i/>
          <w:sz w:val="25"/>
          <w:szCs w:val="25"/>
        </w:rPr>
        <w:t>voor eens en altijd vruchtbaar en ontvankelijk</w:t>
      </w:r>
      <w:r w:rsidRPr="00A45EA7">
        <w:rPr>
          <w:rFonts w:ascii="Times New Roman" w:hAnsi="Times New Roman" w:cs="Times New Roman"/>
          <w:sz w:val="25"/>
          <w:szCs w:val="25"/>
        </w:rPr>
        <w:t xml:space="preserve"> voor het Woord?</w:t>
      </w:r>
    </w:p>
    <w:p w14:paraId="0C1C467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Nee, sterker nog, Gods kinderen hebben ook en </w:t>
      </w:r>
      <w:r w:rsidRPr="00A45EA7">
        <w:rPr>
          <w:rFonts w:ascii="Times New Roman" w:hAnsi="Times New Roman" w:cs="Times New Roman"/>
          <w:i/>
          <w:sz w:val="25"/>
          <w:szCs w:val="25"/>
        </w:rPr>
        <w:t>blijvend</w:t>
      </w:r>
      <w:r w:rsidRPr="00A45EA7">
        <w:rPr>
          <w:rFonts w:ascii="Times New Roman" w:hAnsi="Times New Roman" w:cs="Times New Roman"/>
          <w:sz w:val="25"/>
          <w:szCs w:val="25"/>
        </w:rPr>
        <w:t xml:space="preserve"> last van dat wat de harten van anderen</w:t>
      </w:r>
      <w:r w:rsidRPr="00A45EA7">
        <w:rPr>
          <w:rFonts w:ascii="Times New Roman" w:hAnsi="Times New Roman" w:cs="Times New Roman"/>
          <w:i/>
          <w:sz w:val="25"/>
          <w:szCs w:val="25"/>
        </w:rPr>
        <w:t xml:space="preserve"> beheerst</w:t>
      </w:r>
      <w:r w:rsidRPr="00A45EA7">
        <w:rPr>
          <w:rFonts w:ascii="Times New Roman" w:hAnsi="Times New Roman" w:cs="Times New Roman"/>
          <w:sz w:val="25"/>
          <w:szCs w:val="25"/>
        </w:rPr>
        <w:t>. Maar in hen is de overheersende kracht ervan gebroken.</w:t>
      </w:r>
    </w:p>
    <w:p w14:paraId="33C87064" w14:textId="6CCD545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Ook Gods kinderen hebben last van…</w:t>
      </w:r>
      <w:r w:rsidR="00482BE0" w:rsidRPr="00A45EA7">
        <w:rPr>
          <w:rFonts w:ascii="Times New Roman" w:hAnsi="Times New Roman" w:cs="Times New Roman"/>
          <w:sz w:val="25"/>
          <w:szCs w:val="25"/>
        </w:rPr>
        <w:t>? V</w:t>
      </w:r>
      <w:r w:rsidRPr="00A45EA7">
        <w:rPr>
          <w:rFonts w:ascii="Times New Roman" w:hAnsi="Times New Roman" w:cs="Times New Roman"/>
          <w:sz w:val="25"/>
          <w:szCs w:val="25"/>
        </w:rPr>
        <w:t>an die drie eerdergenoemde zaken.</w:t>
      </w:r>
    </w:p>
    <w:p w14:paraId="47B3A06D" w14:textId="25DF9E12"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Ook </w:t>
      </w:r>
      <w:r w:rsidR="00482BE0" w:rsidRPr="00A45EA7">
        <w:rPr>
          <w:rFonts w:ascii="Times New Roman" w:hAnsi="Times New Roman" w:cs="Times New Roman"/>
          <w:sz w:val="25"/>
          <w:szCs w:val="25"/>
        </w:rPr>
        <w:t>w</w:t>
      </w:r>
      <w:r w:rsidRPr="00A45EA7">
        <w:rPr>
          <w:rFonts w:ascii="Times New Roman" w:hAnsi="Times New Roman" w:cs="Times New Roman"/>
          <w:sz w:val="25"/>
          <w:szCs w:val="25"/>
        </w:rPr>
        <w:t>ij</w:t>
      </w:r>
      <w:r w:rsidRPr="00A45EA7">
        <w:rPr>
          <w:rFonts w:ascii="Times New Roman" w:hAnsi="Times New Roman" w:cs="Times New Roman"/>
          <w:i/>
          <w:sz w:val="25"/>
          <w:szCs w:val="25"/>
        </w:rPr>
        <w:t xml:space="preserve"> </w:t>
      </w:r>
      <w:r w:rsidRPr="00A45EA7">
        <w:rPr>
          <w:rFonts w:ascii="Times New Roman" w:hAnsi="Times New Roman" w:cs="Times New Roman"/>
          <w:sz w:val="25"/>
          <w:szCs w:val="25"/>
        </w:rPr>
        <w:t xml:space="preserve">(1) </w:t>
      </w:r>
      <w:r w:rsidRPr="00A45EA7">
        <w:rPr>
          <w:rFonts w:ascii="Times New Roman" w:hAnsi="Times New Roman" w:cs="Times New Roman"/>
          <w:i/>
          <w:sz w:val="25"/>
          <w:szCs w:val="25"/>
        </w:rPr>
        <w:t>laten het Woord zo vaak wegpikken</w:t>
      </w:r>
      <w:r w:rsidRPr="00A45EA7">
        <w:rPr>
          <w:rFonts w:ascii="Times New Roman" w:hAnsi="Times New Roman" w:cs="Times New Roman"/>
          <w:sz w:val="25"/>
          <w:szCs w:val="25"/>
        </w:rPr>
        <w:t xml:space="preserve">. Ook </w:t>
      </w:r>
      <w:r w:rsidR="00482BE0" w:rsidRPr="00A45EA7">
        <w:rPr>
          <w:rFonts w:ascii="Times New Roman" w:hAnsi="Times New Roman" w:cs="Times New Roman"/>
          <w:sz w:val="25"/>
          <w:szCs w:val="25"/>
        </w:rPr>
        <w:t>wij</w:t>
      </w:r>
      <w:r w:rsidR="00482BE0" w:rsidRPr="00A45EA7">
        <w:rPr>
          <w:rFonts w:ascii="Times New Roman" w:hAnsi="Times New Roman" w:cs="Times New Roman"/>
          <w:i/>
          <w:sz w:val="25"/>
          <w:szCs w:val="25"/>
        </w:rPr>
        <w:t xml:space="preserve"> </w:t>
      </w:r>
      <w:r w:rsidRPr="00A45EA7">
        <w:rPr>
          <w:rFonts w:ascii="Times New Roman" w:hAnsi="Times New Roman" w:cs="Times New Roman"/>
          <w:sz w:val="25"/>
          <w:szCs w:val="25"/>
        </w:rPr>
        <w:t xml:space="preserve">zijn geneigd te wachten op wat </w:t>
      </w:r>
      <w:r w:rsidR="00482BE0" w:rsidRPr="00A45EA7">
        <w:rPr>
          <w:rFonts w:ascii="Times New Roman" w:hAnsi="Times New Roman" w:cs="Times New Roman"/>
          <w:sz w:val="25"/>
          <w:szCs w:val="25"/>
        </w:rPr>
        <w:t xml:space="preserve">we </w:t>
      </w:r>
      <w:r w:rsidRPr="00A45EA7">
        <w:rPr>
          <w:rFonts w:ascii="Times New Roman" w:hAnsi="Times New Roman" w:cs="Times New Roman"/>
          <w:sz w:val="25"/>
          <w:szCs w:val="25"/>
        </w:rPr>
        <w:t>zelf graag willen horen, zonder te luisteren naar het</w:t>
      </w:r>
      <w:r w:rsidRPr="00A45EA7">
        <w:rPr>
          <w:rFonts w:ascii="Times New Roman" w:hAnsi="Times New Roman" w:cs="Times New Roman"/>
          <w:i/>
          <w:sz w:val="25"/>
          <w:szCs w:val="25"/>
        </w:rPr>
        <w:t xml:space="preserve"> zo zegt de Heere</w:t>
      </w:r>
      <w:r w:rsidRPr="00A45EA7">
        <w:rPr>
          <w:rFonts w:ascii="Times New Roman" w:hAnsi="Times New Roman" w:cs="Times New Roman"/>
          <w:sz w:val="25"/>
          <w:szCs w:val="25"/>
        </w:rPr>
        <w:t xml:space="preserve">. Ook </w:t>
      </w:r>
      <w:r w:rsidR="00A16F22" w:rsidRPr="00A45EA7">
        <w:rPr>
          <w:rFonts w:ascii="Times New Roman" w:hAnsi="Times New Roman" w:cs="Times New Roman"/>
          <w:sz w:val="25"/>
          <w:szCs w:val="25"/>
        </w:rPr>
        <w:t>wij</w:t>
      </w:r>
      <w:r w:rsidR="00A16F22" w:rsidRPr="00A45EA7">
        <w:rPr>
          <w:rFonts w:ascii="Times New Roman" w:hAnsi="Times New Roman" w:cs="Times New Roman"/>
          <w:i/>
          <w:sz w:val="25"/>
          <w:szCs w:val="25"/>
        </w:rPr>
        <w:t xml:space="preserve"> </w:t>
      </w:r>
      <w:r w:rsidRPr="00A45EA7">
        <w:rPr>
          <w:rFonts w:ascii="Times New Roman" w:hAnsi="Times New Roman" w:cs="Times New Roman"/>
          <w:sz w:val="25"/>
          <w:szCs w:val="25"/>
        </w:rPr>
        <w:t xml:space="preserve">willen graag gestreeld en vertroeteld worden door het Woord, terwijl </w:t>
      </w:r>
      <w:r w:rsidR="00A16F22" w:rsidRPr="00A45EA7">
        <w:rPr>
          <w:rFonts w:ascii="Times New Roman" w:hAnsi="Times New Roman" w:cs="Times New Roman"/>
          <w:sz w:val="25"/>
          <w:szCs w:val="25"/>
        </w:rPr>
        <w:t>w</w:t>
      </w:r>
      <w:r w:rsidRPr="00A45EA7">
        <w:rPr>
          <w:rFonts w:ascii="Times New Roman" w:hAnsi="Times New Roman" w:cs="Times New Roman"/>
          <w:sz w:val="25"/>
          <w:szCs w:val="25"/>
        </w:rPr>
        <w:t xml:space="preserve">e de vermaning en scherpe terechtwijzing ervan vaak niet willen ondergaan. Ook </w:t>
      </w:r>
      <w:r w:rsidR="00A16F22" w:rsidRPr="00A45EA7">
        <w:rPr>
          <w:rFonts w:ascii="Times New Roman" w:hAnsi="Times New Roman" w:cs="Times New Roman"/>
          <w:sz w:val="25"/>
          <w:szCs w:val="25"/>
        </w:rPr>
        <w:t>wij</w:t>
      </w:r>
      <w:r w:rsidR="00A16F22" w:rsidRPr="00A45EA7">
        <w:rPr>
          <w:rFonts w:ascii="Times New Roman" w:hAnsi="Times New Roman" w:cs="Times New Roman"/>
          <w:i/>
          <w:sz w:val="25"/>
          <w:szCs w:val="25"/>
        </w:rPr>
        <w:t xml:space="preserve"> </w:t>
      </w:r>
      <w:r w:rsidRPr="00A45EA7">
        <w:rPr>
          <w:rFonts w:ascii="Times New Roman" w:hAnsi="Times New Roman" w:cs="Times New Roman"/>
          <w:sz w:val="25"/>
          <w:szCs w:val="25"/>
        </w:rPr>
        <w:t xml:space="preserve">zijn geneigd om egoïstisch te luisteren naar het Woord, alsof de dienst van het Woord alleen voor Gods kinderen is, en niet voor (juist voor) onbekeerden. En ook </w:t>
      </w:r>
      <w:r w:rsidR="00A16F22" w:rsidRPr="00A45EA7">
        <w:rPr>
          <w:rFonts w:ascii="Times New Roman" w:hAnsi="Times New Roman" w:cs="Times New Roman"/>
          <w:sz w:val="25"/>
          <w:szCs w:val="25"/>
        </w:rPr>
        <w:t>wij</w:t>
      </w:r>
      <w:r w:rsidR="00A16F22" w:rsidRPr="00A45EA7">
        <w:rPr>
          <w:rFonts w:ascii="Times New Roman" w:hAnsi="Times New Roman" w:cs="Times New Roman"/>
          <w:i/>
          <w:sz w:val="25"/>
          <w:szCs w:val="25"/>
        </w:rPr>
        <w:t xml:space="preserve"> </w:t>
      </w:r>
      <w:r w:rsidRPr="00A45EA7">
        <w:rPr>
          <w:rFonts w:ascii="Times New Roman" w:hAnsi="Times New Roman" w:cs="Times New Roman"/>
          <w:sz w:val="25"/>
          <w:szCs w:val="25"/>
        </w:rPr>
        <w:t xml:space="preserve">kunnen zo kritisch luisteren, </w:t>
      </w:r>
      <w:r w:rsidR="00A16F22" w:rsidRPr="00A45EA7">
        <w:rPr>
          <w:rFonts w:ascii="Times New Roman" w:hAnsi="Times New Roman" w:cs="Times New Roman"/>
          <w:sz w:val="25"/>
          <w:szCs w:val="25"/>
        </w:rPr>
        <w:t>ons</w:t>
      </w:r>
      <w:r w:rsidRPr="00A45EA7">
        <w:rPr>
          <w:rFonts w:ascii="Times New Roman" w:hAnsi="Times New Roman" w:cs="Times New Roman"/>
          <w:sz w:val="25"/>
          <w:szCs w:val="25"/>
        </w:rPr>
        <w:t xml:space="preserve"> ergeren aan dingen in de preek, aan de man die spreekt en aan de mensen in de kerk. </w:t>
      </w:r>
    </w:p>
    <w:p w14:paraId="511E3E6D"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i/>
          <w:sz w:val="25"/>
          <w:szCs w:val="25"/>
        </w:rPr>
        <w:t>En de duivel komt terstond</w:t>
      </w:r>
      <w:r w:rsidRPr="00A45EA7">
        <w:rPr>
          <w:rFonts w:ascii="Times New Roman" w:hAnsi="Times New Roman" w:cs="Times New Roman"/>
          <w:sz w:val="25"/>
          <w:szCs w:val="25"/>
        </w:rPr>
        <w:t>, en grist het zaad van het Woord weg...</w:t>
      </w:r>
    </w:p>
    <w:p w14:paraId="104DCAB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 </w:t>
      </w:r>
    </w:p>
    <w:p w14:paraId="1366B6A2"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En, in de tweede plaats, ook in de harten van Gods kinderen (2) </w:t>
      </w:r>
      <w:r w:rsidRPr="00A45EA7">
        <w:rPr>
          <w:rFonts w:ascii="Times New Roman" w:hAnsi="Times New Roman" w:cs="Times New Roman"/>
          <w:i/>
          <w:sz w:val="25"/>
          <w:szCs w:val="25"/>
        </w:rPr>
        <w:t>zitten nog van die harde, steenachtige plekken.</w:t>
      </w:r>
      <w:r w:rsidRPr="00A45EA7">
        <w:rPr>
          <w:rFonts w:ascii="Times New Roman" w:hAnsi="Times New Roman" w:cs="Times New Roman"/>
          <w:sz w:val="25"/>
          <w:szCs w:val="25"/>
        </w:rPr>
        <w:t xml:space="preserve"> Waardoor er soms ineens heel veel boven de grond lijkt uit te komen, wat later weer verdort en zonder vrucht blijft.</w:t>
      </w:r>
    </w:p>
    <w:p w14:paraId="66792AC2" w14:textId="77777777" w:rsidR="00D0688C" w:rsidRPr="00A45EA7" w:rsidRDefault="00D0688C" w:rsidP="00D0688C">
      <w:pPr>
        <w:pStyle w:val="Geenafstand"/>
        <w:rPr>
          <w:rFonts w:ascii="Times New Roman" w:hAnsi="Times New Roman" w:cs="Times New Roman"/>
          <w:sz w:val="25"/>
          <w:szCs w:val="25"/>
        </w:rPr>
      </w:pPr>
    </w:p>
    <w:p w14:paraId="516A405F"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 xml:space="preserve">En, in de derde plaats, ook wij hebben (3) </w:t>
      </w:r>
      <w:r w:rsidRPr="00A45EA7">
        <w:rPr>
          <w:rFonts w:ascii="Times New Roman" w:hAnsi="Times New Roman" w:cs="Times New Roman"/>
          <w:i/>
          <w:sz w:val="25"/>
          <w:szCs w:val="25"/>
        </w:rPr>
        <w:t>last van de doornen</w:t>
      </w:r>
      <w:r w:rsidRPr="00A45EA7">
        <w:rPr>
          <w:rFonts w:ascii="Times New Roman" w:hAnsi="Times New Roman" w:cs="Times New Roman"/>
          <w:sz w:val="25"/>
          <w:szCs w:val="25"/>
        </w:rPr>
        <w:t xml:space="preserve"> van de zorgvuldigheden van het leven, van de verleiding van de rijkdom en van de hang naar het plezier van alledag.</w:t>
      </w:r>
    </w:p>
    <w:p w14:paraId="74346BED" w14:textId="77777777" w:rsidR="00D0688C" w:rsidRPr="00A45EA7" w:rsidRDefault="00D0688C" w:rsidP="00D0688C">
      <w:pPr>
        <w:pStyle w:val="Geenafstand"/>
        <w:rPr>
          <w:rFonts w:ascii="Times New Roman" w:hAnsi="Times New Roman" w:cs="Times New Roman"/>
          <w:sz w:val="25"/>
          <w:szCs w:val="25"/>
        </w:rPr>
      </w:pPr>
    </w:p>
    <w:p w14:paraId="1A1D6720"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ik ga daar vanmorgen niet verder op door. Dat ligt buiten het beeld en de bedoeling van deze gelijkenis. Het accent ligt op: </w:t>
      </w:r>
      <w:r w:rsidRPr="00A45EA7">
        <w:rPr>
          <w:rFonts w:ascii="Times New Roman" w:hAnsi="Times New Roman" w:cs="Times New Roman"/>
          <w:i/>
          <w:sz w:val="25"/>
          <w:szCs w:val="25"/>
        </w:rPr>
        <w:t>wat gebeurt er met het Woord</w:t>
      </w:r>
      <w:r w:rsidRPr="00A45EA7">
        <w:rPr>
          <w:rFonts w:ascii="Times New Roman" w:hAnsi="Times New Roman" w:cs="Times New Roman"/>
          <w:sz w:val="25"/>
          <w:szCs w:val="25"/>
        </w:rPr>
        <w:t>?</w:t>
      </w:r>
    </w:p>
    <w:p w14:paraId="18B73580" w14:textId="17D7DAA2" w:rsidR="00D0688C" w:rsidRPr="00A45EA7" w:rsidRDefault="00D0688C" w:rsidP="00A16F22">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De Heere Jezus zegt: </w:t>
      </w:r>
      <w:r w:rsidRPr="00A45EA7">
        <w:rPr>
          <w:rFonts w:ascii="Times New Roman" w:hAnsi="Times New Roman" w:cs="Times New Roman"/>
          <w:i/>
          <w:sz w:val="25"/>
          <w:szCs w:val="25"/>
        </w:rPr>
        <w:t>Die in de goede aarde bezaaid is, is degene die het Woord hoort en verstaat</w:t>
      </w:r>
      <w:r w:rsidR="003E5CF8">
        <w:rPr>
          <w:rFonts w:ascii="Times New Roman" w:hAnsi="Times New Roman" w:cs="Times New Roman"/>
          <w:i/>
          <w:sz w:val="25"/>
          <w:szCs w:val="25"/>
        </w:rPr>
        <w:t>,</w:t>
      </w:r>
      <w:r w:rsidRPr="00A45EA7">
        <w:rPr>
          <w:rFonts w:ascii="Times New Roman" w:hAnsi="Times New Roman" w:cs="Times New Roman"/>
          <w:i/>
          <w:sz w:val="25"/>
          <w:szCs w:val="25"/>
        </w:rPr>
        <w:t xml:space="preserve"> maar die ook vrucht draagt en voortbrengt</w:t>
      </w:r>
      <w:r w:rsidRPr="00A45EA7">
        <w:rPr>
          <w:rFonts w:ascii="Times New Roman" w:hAnsi="Times New Roman" w:cs="Times New Roman"/>
          <w:sz w:val="25"/>
          <w:szCs w:val="25"/>
        </w:rPr>
        <w:t xml:space="preserve"> (vers 23).</w:t>
      </w:r>
    </w:p>
    <w:p w14:paraId="478C2260" w14:textId="77777777" w:rsidR="00D0688C" w:rsidRPr="00A45EA7" w:rsidRDefault="00D0688C" w:rsidP="00D0688C">
      <w:pPr>
        <w:pStyle w:val="Geenafstand"/>
        <w:rPr>
          <w:rFonts w:ascii="Times New Roman" w:hAnsi="Times New Roman" w:cs="Times New Roman"/>
          <w:sz w:val="25"/>
          <w:szCs w:val="25"/>
        </w:rPr>
      </w:pPr>
    </w:p>
    <w:p w14:paraId="660FA386"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Dus het gaat hier om mensen die door de Heere verstandig zijn gemaakt om </w:t>
      </w:r>
      <w:r w:rsidRPr="00A45EA7">
        <w:rPr>
          <w:rFonts w:ascii="Times New Roman" w:hAnsi="Times New Roman" w:cs="Times New Roman"/>
          <w:i/>
          <w:sz w:val="25"/>
          <w:szCs w:val="25"/>
        </w:rPr>
        <w:t>het Woord</w:t>
      </w:r>
      <w:r w:rsidRPr="00A45EA7">
        <w:rPr>
          <w:rFonts w:ascii="Times New Roman" w:hAnsi="Times New Roman" w:cs="Times New Roman"/>
          <w:sz w:val="25"/>
          <w:szCs w:val="25"/>
        </w:rPr>
        <w:t xml:space="preserve"> te </w:t>
      </w:r>
      <w:r w:rsidRPr="00A45EA7">
        <w:rPr>
          <w:rFonts w:ascii="Times New Roman" w:hAnsi="Times New Roman" w:cs="Times New Roman"/>
          <w:i/>
          <w:sz w:val="25"/>
          <w:szCs w:val="25"/>
        </w:rPr>
        <w:t>horen</w:t>
      </w:r>
      <w:r w:rsidRPr="00A45EA7">
        <w:rPr>
          <w:rFonts w:ascii="Times New Roman" w:hAnsi="Times New Roman" w:cs="Times New Roman"/>
          <w:sz w:val="25"/>
          <w:szCs w:val="25"/>
        </w:rPr>
        <w:t xml:space="preserve"> en te </w:t>
      </w:r>
      <w:r w:rsidRPr="00A45EA7">
        <w:rPr>
          <w:rFonts w:ascii="Times New Roman" w:hAnsi="Times New Roman" w:cs="Times New Roman"/>
          <w:i/>
          <w:sz w:val="25"/>
          <w:szCs w:val="25"/>
        </w:rPr>
        <w:t>verstaan</w:t>
      </w:r>
      <w:r w:rsidRPr="00A45EA7">
        <w:rPr>
          <w:rFonts w:ascii="Times New Roman" w:hAnsi="Times New Roman" w:cs="Times New Roman"/>
          <w:sz w:val="25"/>
          <w:szCs w:val="25"/>
        </w:rPr>
        <w:t xml:space="preserve">. </w:t>
      </w:r>
    </w:p>
    <w:p w14:paraId="0101460B"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Ze hoorden het niet alleen met hun verstand, maar ze hebben de diepe betekenis van </w:t>
      </w:r>
      <w:r w:rsidRPr="00A45EA7">
        <w:rPr>
          <w:rFonts w:ascii="Times New Roman" w:hAnsi="Times New Roman" w:cs="Times New Roman"/>
          <w:i/>
          <w:sz w:val="25"/>
          <w:szCs w:val="25"/>
        </w:rPr>
        <w:t>het Woord</w:t>
      </w:r>
      <w:r w:rsidRPr="00A45EA7">
        <w:rPr>
          <w:rFonts w:ascii="Times New Roman" w:hAnsi="Times New Roman" w:cs="Times New Roman"/>
          <w:sz w:val="25"/>
          <w:szCs w:val="25"/>
        </w:rPr>
        <w:t xml:space="preserve"> gegrepen, het grote belang ervan gezien en het toegepast op zichzelf, doordat de Heilige Geest het Woord toepaste in hun hart.</w:t>
      </w:r>
    </w:p>
    <w:p w14:paraId="28E8B8DD" w14:textId="7BF81C0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God heeft hun wil, hun gevoel, hun verlangens, ja alles in hen ingewonnen. Hij heeft hun verstand geopend, </w:t>
      </w:r>
      <w:r w:rsidR="003E5CF8">
        <w:rPr>
          <w:rFonts w:ascii="Times New Roman" w:hAnsi="Times New Roman" w:cs="Times New Roman"/>
          <w:sz w:val="25"/>
          <w:szCs w:val="25"/>
        </w:rPr>
        <w:t>H</w:t>
      </w:r>
      <w:r w:rsidRPr="00A45EA7">
        <w:rPr>
          <w:rFonts w:ascii="Times New Roman" w:hAnsi="Times New Roman" w:cs="Times New Roman"/>
          <w:sz w:val="25"/>
          <w:szCs w:val="25"/>
        </w:rPr>
        <w:t>ij heeft hun hart geopend, en zo is het zaad van het Woord in hun hart ontkiemd.</w:t>
      </w:r>
    </w:p>
    <w:p w14:paraId="0308B7DA" w14:textId="77777777" w:rsidR="00D0688C" w:rsidRPr="00A45EA7" w:rsidRDefault="00D0688C" w:rsidP="00D0688C">
      <w:pPr>
        <w:pStyle w:val="Geenafstand"/>
        <w:rPr>
          <w:rFonts w:ascii="Times New Roman" w:hAnsi="Times New Roman" w:cs="Times New Roman"/>
          <w:sz w:val="25"/>
          <w:szCs w:val="25"/>
        </w:rPr>
      </w:pPr>
    </w:p>
    <w:p w14:paraId="0081E2B4"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Let op wat er dus gebeurd is en wat er gebeuren moet! </w:t>
      </w:r>
    </w:p>
    <w:p w14:paraId="11E2CD94" w14:textId="56445E05" w:rsidR="00D0688C" w:rsidRPr="00A45EA7" w:rsidRDefault="00D0688C" w:rsidP="00D0688C">
      <w:pPr>
        <w:pStyle w:val="Geenafstand"/>
        <w:rPr>
          <w:rFonts w:ascii="Times New Roman" w:hAnsi="Times New Roman" w:cs="Times New Roman"/>
          <w:i/>
          <w:iCs/>
          <w:sz w:val="25"/>
          <w:szCs w:val="25"/>
        </w:rPr>
      </w:pPr>
      <w:r w:rsidRPr="00A45EA7">
        <w:rPr>
          <w:rFonts w:ascii="Times New Roman" w:hAnsi="Times New Roman" w:cs="Times New Roman"/>
          <w:sz w:val="25"/>
          <w:szCs w:val="25"/>
        </w:rPr>
        <w:t xml:space="preserve">Sommige kinderen van God denken, dat de Heere in hun leven gekomen is om van nu af aan vooral bezig te zijn met henzelf, met hun ervaringen en emoties. Maar de Heere brengt </w:t>
      </w:r>
      <w:r w:rsidR="003E5CF8">
        <w:rPr>
          <w:rFonts w:ascii="Times New Roman" w:hAnsi="Times New Roman" w:cs="Times New Roman"/>
          <w:sz w:val="25"/>
          <w:szCs w:val="25"/>
        </w:rPr>
        <w:t>Z</w:t>
      </w:r>
      <w:r w:rsidRPr="00A45EA7">
        <w:rPr>
          <w:rFonts w:ascii="Times New Roman" w:hAnsi="Times New Roman" w:cs="Times New Roman"/>
          <w:sz w:val="25"/>
          <w:szCs w:val="25"/>
        </w:rPr>
        <w:t>ijn kinderen</w:t>
      </w:r>
      <w:r w:rsidRPr="00A45EA7">
        <w:rPr>
          <w:rFonts w:ascii="Times New Roman" w:hAnsi="Times New Roman" w:cs="Times New Roman"/>
          <w:i/>
          <w:sz w:val="25"/>
          <w:szCs w:val="25"/>
        </w:rPr>
        <w:t xml:space="preserve"> </w:t>
      </w:r>
      <w:r w:rsidRPr="00A45EA7">
        <w:rPr>
          <w:rFonts w:ascii="Times New Roman" w:hAnsi="Times New Roman" w:cs="Times New Roman"/>
          <w:bCs/>
          <w:i/>
          <w:sz w:val="25"/>
          <w:szCs w:val="25"/>
        </w:rPr>
        <w:t>tot het Woord</w:t>
      </w:r>
      <w:r w:rsidRPr="00A45EA7">
        <w:rPr>
          <w:rFonts w:ascii="Times New Roman" w:hAnsi="Times New Roman" w:cs="Times New Roman"/>
          <w:bCs/>
          <w:sz w:val="25"/>
          <w:szCs w:val="25"/>
        </w:rPr>
        <w:t>:</w:t>
      </w:r>
      <w:r w:rsidRPr="00A45EA7">
        <w:rPr>
          <w:rFonts w:ascii="Times New Roman" w:hAnsi="Times New Roman" w:cs="Times New Roman"/>
          <w:sz w:val="25"/>
          <w:szCs w:val="25"/>
        </w:rPr>
        <w:t xml:space="preserve"> tot luisteren naar, tot het horen van, tot het ontvangen van, tot het buigen voor, tot het breken onder, tot het aannemen</w:t>
      </w:r>
      <w:r w:rsidRPr="00A45EA7">
        <w:rPr>
          <w:rFonts w:ascii="Times New Roman" w:hAnsi="Times New Roman" w:cs="Times New Roman"/>
          <w:i/>
          <w:sz w:val="25"/>
          <w:szCs w:val="25"/>
        </w:rPr>
        <w:t xml:space="preserve"> van het Woord</w:t>
      </w:r>
      <w:r w:rsidRPr="00A45EA7">
        <w:rPr>
          <w:rFonts w:ascii="Times New Roman" w:hAnsi="Times New Roman" w:cs="Times New Roman"/>
          <w:i/>
          <w:iCs/>
          <w:sz w:val="25"/>
          <w:szCs w:val="25"/>
        </w:rPr>
        <w:t>!</w:t>
      </w:r>
    </w:p>
    <w:p w14:paraId="60D21F5D" w14:textId="77777777" w:rsidR="00C51C79" w:rsidRPr="00A45EA7" w:rsidRDefault="00C51C79" w:rsidP="00D0688C">
      <w:pPr>
        <w:pStyle w:val="Geenafstand"/>
        <w:rPr>
          <w:rFonts w:ascii="Times New Roman" w:hAnsi="Times New Roman" w:cs="Times New Roman"/>
          <w:i/>
          <w:sz w:val="25"/>
          <w:szCs w:val="25"/>
        </w:rPr>
      </w:pPr>
    </w:p>
    <w:p w14:paraId="44F55FBE" w14:textId="3A7E95C4"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Van het Woord, dat als zaad van genade, als zaad van wedergeboorte gezaaid is in de akker van hun hart, als een onvergankelijk zaad, het levende en eeuwig blijvende Woord van God (1 Petr</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1:23).</w:t>
      </w:r>
    </w:p>
    <w:p w14:paraId="1466DB34"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Dat </w:t>
      </w:r>
      <w:r w:rsidRPr="00A45EA7">
        <w:rPr>
          <w:rFonts w:ascii="Times New Roman" w:hAnsi="Times New Roman" w:cs="Times New Roman"/>
          <w:i/>
          <w:sz w:val="25"/>
          <w:szCs w:val="25"/>
        </w:rPr>
        <w:t>Woord</w:t>
      </w:r>
      <w:r w:rsidRPr="00A45EA7">
        <w:rPr>
          <w:rFonts w:ascii="Times New Roman" w:hAnsi="Times New Roman" w:cs="Times New Roman"/>
          <w:sz w:val="25"/>
          <w:szCs w:val="25"/>
        </w:rPr>
        <w:t xml:space="preserve"> gaan ze door Gods genade </w:t>
      </w:r>
      <w:r w:rsidRPr="00A45EA7">
        <w:rPr>
          <w:rFonts w:ascii="Times New Roman" w:hAnsi="Times New Roman" w:cs="Times New Roman"/>
          <w:i/>
          <w:sz w:val="25"/>
          <w:szCs w:val="25"/>
        </w:rPr>
        <w:t>verstaan</w:t>
      </w:r>
      <w:r w:rsidRPr="00A45EA7">
        <w:rPr>
          <w:rFonts w:ascii="Times New Roman" w:hAnsi="Times New Roman" w:cs="Times New Roman"/>
          <w:sz w:val="25"/>
          <w:szCs w:val="25"/>
        </w:rPr>
        <w:t>, ontvangen en omhelzen.</w:t>
      </w:r>
    </w:p>
    <w:p w14:paraId="48F41FB9" w14:textId="09A0F3A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Dat </w:t>
      </w:r>
      <w:r w:rsidRPr="00A45EA7">
        <w:rPr>
          <w:rFonts w:ascii="Times New Roman" w:hAnsi="Times New Roman" w:cs="Times New Roman"/>
          <w:i/>
          <w:sz w:val="25"/>
          <w:szCs w:val="25"/>
        </w:rPr>
        <w:t>Woord</w:t>
      </w:r>
      <w:r w:rsidRPr="00A45EA7">
        <w:rPr>
          <w:rFonts w:ascii="Times New Roman" w:hAnsi="Times New Roman" w:cs="Times New Roman"/>
          <w:sz w:val="25"/>
          <w:szCs w:val="25"/>
        </w:rPr>
        <w:t xml:space="preserve"> veroordeelt hen, het doet het buigen, het breekt hen. Het vertroost en verkwikt ook hun verslagen hart. Het geeft </w:t>
      </w:r>
      <w:r w:rsidR="00CB79F1" w:rsidRPr="00A45EA7">
        <w:rPr>
          <w:rFonts w:ascii="Times New Roman" w:hAnsi="Times New Roman" w:cs="Times New Roman"/>
          <w:sz w:val="25"/>
          <w:szCs w:val="25"/>
        </w:rPr>
        <w:t>hun</w:t>
      </w:r>
      <w:r w:rsidRPr="00A45EA7">
        <w:rPr>
          <w:rFonts w:ascii="Times New Roman" w:hAnsi="Times New Roman" w:cs="Times New Roman"/>
          <w:sz w:val="25"/>
          <w:szCs w:val="25"/>
        </w:rPr>
        <w:t xml:space="preserve"> ook hoop en moed, het wijst hen heen naar de Christus der Schriften, </w:t>
      </w:r>
      <w:r w:rsidR="00C51C79" w:rsidRPr="00A45EA7">
        <w:rPr>
          <w:rFonts w:ascii="Times New Roman" w:hAnsi="Times New Roman" w:cs="Times New Roman"/>
          <w:sz w:val="25"/>
          <w:szCs w:val="25"/>
        </w:rPr>
        <w:t>D</w:t>
      </w:r>
      <w:r w:rsidRPr="00A45EA7">
        <w:rPr>
          <w:rFonts w:ascii="Times New Roman" w:hAnsi="Times New Roman" w:cs="Times New Roman"/>
          <w:sz w:val="25"/>
          <w:szCs w:val="25"/>
        </w:rPr>
        <w:t xml:space="preserve">ie Zelf door Zijn Heilige Geest dat </w:t>
      </w:r>
      <w:r w:rsidRPr="00A45EA7">
        <w:rPr>
          <w:rFonts w:ascii="Times New Roman" w:hAnsi="Times New Roman" w:cs="Times New Roman"/>
          <w:i/>
          <w:sz w:val="25"/>
          <w:szCs w:val="25"/>
        </w:rPr>
        <w:t>Woord</w:t>
      </w:r>
      <w:r w:rsidRPr="00A45EA7">
        <w:rPr>
          <w:rFonts w:ascii="Times New Roman" w:hAnsi="Times New Roman" w:cs="Times New Roman"/>
          <w:sz w:val="25"/>
          <w:szCs w:val="25"/>
        </w:rPr>
        <w:t xml:space="preserve"> in hun hart gezaaid heeft. Dat </w:t>
      </w:r>
      <w:r w:rsidRPr="00A45EA7">
        <w:rPr>
          <w:rFonts w:ascii="Times New Roman" w:hAnsi="Times New Roman" w:cs="Times New Roman"/>
          <w:i/>
          <w:sz w:val="25"/>
          <w:szCs w:val="25"/>
        </w:rPr>
        <w:t>Woord</w:t>
      </w:r>
      <w:r w:rsidRPr="00A45EA7">
        <w:rPr>
          <w:rFonts w:ascii="Times New Roman" w:hAnsi="Times New Roman" w:cs="Times New Roman"/>
          <w:sz w:val="25"/>
          <w:szCs w:val="25"/>
        </w:rPr>
        <w:t xml:space="preserve"> brengt hen op Gods tijd tot Christus. </w:t>
      </w:r>
    </w:p>
    <w:p w14:paraId="5871E122" w14:textId="77777777" w:rsidR="00D0688C" w:rsidRPr="00A45EA7" w:rsidRDefault="00D0688C" w:rsidP="00D0688C">
      <w:pPr>
        <w:pStyle w:val="Geenafstand"/>
        <w:rPr>
          <w:rFonts w:ascii="Times New Roman" w:hAnsi="Times New Roman" w:cs="Times New Roman"/>
          <w:sz w:val="25"/>
          <w:szCs w:val="25"/>
        </w:rPr>
      </w:pPr>
    </w:p>
    <w:p w14:paraId="23D6C8E5"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En zo </w:t>
      </w:r>
      <w:r w:rsidRPr="00A45EA7">
        <w:rPr>
          <w:rFonts w:ascii="Times New Roman" w:hAnsi="Times New Roman" w:cs="Times New Roman"/>
          <w:i/>
          <w:sz w:val="25"/>
          <w:szCs w:val="25"/>
        </w:rPr>
        <w:t>brengt het zaad vrucht voort</w:t>
      </w:r>
      <w:r w:rsidRPr="00A45EA7">
        <w:rPr>
          <w:rFonts w:ascii="Times New Roman" w:hAnsi="Times New Roman" w:cs="Times New Roman"/>
          <w:sz w:val="25"/>
          <w:szCs w:val="25"/>
        </w:rPr>
        <w:t>. Door Christus, uit Hem.</w:t>
      </w:r>
    </w:p>
    <w:p w14:paraId="01E5B01E"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De omvang is verschillend: bij de een is het honderdvoudige, bij de ander is het zestigvoudige, en bij weer een ander is het dertigvoudige vrucht, maar </w:t>
      </w:r>
      <w:r w:rsidRPr="00A45EA7">
        <w:rPr>
          <w:rFonts w:ascii="Times New Roman" w:hAnsi="Times New Roman" w:cs="Times New Roman"/>
          <w:i/>
          <w:sz w:val="25"/>
          <w:szCs w:val="25"/>
        </w:rPr>
        <w:t>ze dragen allemaal vrucht.</w:t>
      </w:r>
      <w:r w:rsidRPr="00A45EA7">
        <w:rPr>
          <w:rFonts w:ascii="Times New Roman" w:hAnsi="Times New Roman" w:cs="Times New Roman"/>
          <w:sz w:val="25"/>
          <w:szCs w:val="25"/>
        </w:rPr>
        <w:t xml:space="preserve"> Dat is het doel, het uiteindelijke doel van alles. De zaaier zaait niet om wortels, om steeltjes, om bladeren, maar om </w:t>
      </w:r>
      <w:r w:rsidRPr="00A45EA7">
        <w:rPr>
          <w:rFonts w:ascii="Times New Roman" w:hAnsi="Times New Roman" w:cs="Times New Roman"/>
          <w:bCs/>
          <w:i/>
          <w:sz w:val="25"/>
          <w:szCs w:val="25"/>
        </w:rPr>
        <w:t>vrucht</w:t>
      </w:r>
      <w:r w:rsidRPr="00A45EA7">
        <w:rPr>
          <w:rFonts w:ascii="Times New Roman" w:hAnsi="Times New Roman" w:cs="Times New Roman"/>
          <w:i/>
          <w:sz w:val="25"/>
          <w:szCs w:val="25"/>
        </w:rPr>
        <w:t>!</w:t>
      </w:r>
      <w:r w:rsidRPr="00A45EA7">
        <w:rPr>
          <w:rFonts w:ascii="Times New Roman" w:hAnsi="Times New Roman" w:cs="Times New Roman"/>
          <w:sz w:val="25"/>
          <w:szCs w:val="25"/>
        </w:rPr>
        <w:t xml:space="preserve"> </w:t>
      </w:r>
    </w:p>
    <w:p w14:paraId="63A227D8"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i/>
          <w:sz w:val="25"/>
          <w:szCs w:val="25"/>
        </w:rPr>
        <w:t>Dat</w:t>
      </w:r>
      <w:r w:rsidRPr="00A45EA7">
        <w:rPr>
          <w:rFonts w:ascii="Times New Roman" w:hAnsi="Times New Roman" w:cs="Times New Roman"/>
          <w:sz w:val="25"/>
          <w:szCs w:val="25"/>
        </w:rPr>
        <w:t xml:space="preserve"> is waar de zaaier om bidt, op hoopt en op wacht!</w:t>
      </w:r>
    </w:p>
    <w:p w14:paraId="5EDF651B" w14:textId="77777777" w:rsidR="00D0688C" w:rsidRPr="00A45EA7" w:rsidRDefault="00D0688C" w:rsidP="00D0688C">
      <w:pPr>
        <w:pStyle w:val="Geenafstand"/>
        <w:rPr>
          <w:rFonts w:ascii="Times New Roman" w:hAnsi="Times New Roman" w:cs="Times New Roman"/>
          <w:sz w:val="25"/>
          <w:szCs w:val="25"/>
        </w:rPr>
      </w:pPr>
    </w:p>
    <w:p w14:paraId="3B36B345" w14:textId="28A3BDE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En dus mogen we, als de Heere ons door genade gebracht heeft tot het werkelijke horen van het Woord</w:t>
      </w:r>
      <w:r w:rsidR="006C0D31">
        <w:rPr>
          <w:rFonts w:ascii="Times New Roman" w:hAnsi="Times New Roman" w:cs="Times New Roman"/>
          <w:sz w:val="25"/>
          <w:szCs w:val="25"/>
        </w:rPr>
        <w:t xml:space="preserve">, </w:t>
      </w:r>
      <w:r w:rsidRPr="00A45EA7">
        <w:rPr>
          <w:rFonts w:ascii="Times New Roman" w:hAnsi="Times New Roman" w:cs="Times New Roman"/>
          <w:sz w:val="25"/>
          <w:szCs w:val="25"/>
        </w:rPr>
        <w:t>niet gerust naar huis met de gedachte: ‘</w:t>
      </w:r>
      <w:r w:rsidR="006C0D31">
        <w:rPr>
          <w:rFonts w:ascii="Times New Roman" w:hAnsi="Times New Roman" w:cs="Times New Roman"/>
          <w:sz w:val="25"/>
          <w:szCs w:val="25"/>
        </w:rPr>
        <w:t>B</w:t>
      </w:r>
      <w:r w:rsidRPr="00A45EA7">
        <w:rPr>
          <w:rFonts w:ascii="Times New Roman" w:hAnsi="Times New Roman" w:cs="Times New Roman"/>
          <w:sz w:val="25"/>
          <w:szCs w:val="25"/>
        </w:rPr>
        <w:t>ij mij zit het, met mij komt het wel goed.’</w:t>
      </w:r>
    </w:p>
    <w:p w14:paraId="3C883E93"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De ernstige vraag voor ons, kinderen van God, is: </w:t>
      </w:r>
      <w:r w:rsidRPr="00A45EA7">
        <w:rPr>
          <w:rFonts w:ascii="Times New Roman" w:hAnsi="Times New Roman" w:cs="Times New Roman"/>
          <w:bCs/>
          <w:i/>
          <w:sz w:val="25"/>
          <w:szCs w:val="25"/>
        </w:rPr>
        <w:t xml:space="preserve">draagt het Woord vrucht </w:t>
      </w:r>
      <w:r w:rsidRPr="00A45EA7">
        <w:rPr>
          <w:rFonts w:ascii="Times New Roman" w:hAnsi="Times New Roman" w:cs="Times New Roman"/>
          <w:i/>
          <w:sz w:val="25"/>
          <w:szCs w:val="25"/>
        </w:rPr>
        <w:t>in ons leven?</w:t>
      </w:r>
    </w:p>
    <w:p w14:paraId="02A18A4E" w14:textId="03E1F374"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lastRenderedPageBreak/>
        <w:t>Nee, het is waar: geen vrucht in eigen kracht. Vrucht dragen kan alleen maar door de genade en de kracht van Christus en van God. De Heere zegt door de mond van Hosea:</w:t>
      </w:r>
      <w:r w:rsidR="008F5BB0" w:rsidRPr="00A45EA7">
        <w:rPr>
          <w:rFonts w:ascii="Times New Roman" w:hAnsi="Times New Roman" w:cs="Times New Roman"/>
          <w:sz w:val="25"/>
          <w:szCs w:val="25"/>
        </w:rPr>
        <w:t xml:space="preserve"> </w:t>
      </w:r>
      <w:r w:rsidRPr="00A45EA7">
        <w:rPr>
          <w:rFonts w:ascii="Times New Roman" w:hAnsi="Times New Roman" w:cs="Times New Roman"/>
          <w:i/>
          <w:sz w:val="25"/>
          <w:szCs w:val="25"/>
        </w:rPr>
        <w:t>Uw vrucht is uit Mij gevonden</w:t>
      </w:r>
      <w:r w:rsidRPr="00A45EA7">
        <w:rPr>
          <w:rFonts w:ascii="Times New Roman" w:hAnsi="Times New Roman" w:cs="Times New Roman"/>
          <w:sz w:val="25"/>
          <w:szCs w:val="25"/>
        </w:rPr>
        <w:t xml:space="preserve"> (Hos</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14:8).</w:t>
      </w:r>
    </w:p>
    <w:p w14:paraId="58F32AF2" w14:textId="56FFAF8D"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Maar de Heere Jezus heeft ook gezegd: </w:t>
      </w:r>
      <w:r w:rsidRPr="00A45EA7">
        <w:rPr>
          <w:rFonts w:ascii="Times New Roman" w:hAnsi="Times New Roman" w:cs="Times New Roman"/>
          <w:i/>
          <w:sz w:val="25"/>
          <w:szCs w:val="25"/>
        </w:rPr>
        <w:t xml:space="preserve">Hierin is Mijn Vader verheerlijkt, dat gij veel vrucht </w:t>
      </w:r>
      <w:r w:rsidRPr="00A45EA7">
        <w:rPr>
          <w:rFonts w:ascii="Times New Roman" w:hAnsi="Times New Roman" w:cs="Times New Roman"/>
          <w:sz w:val="25"/>
          <w:szCs w:val="25"/>
        </w:rPr>
        <w:t>draagt (Joh</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15:8).</w:t>
      </w:r>
    </w:p>
    <w:p w14:paraId="03C37075"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Nee, laten we geen uitvluchten zoeken. De ontdekkende vraag in deze gelijkenis aan ons is: hoe staat het </w:t>
      </w:r>
      <w:r w:rsidRPr="00A45EA7">
        <w:rPr>
          <w:rFonts w:ascii="Times New Roman" w:hAnsi="Times New Roman" w:cs="Times New Roman"/>
          <w:i/>
          <w:sz w:val="25"/>
          <w:szCs w:val="25"/>
        </w:rPr>
        <w:t xml:space="preserve">met de vrucht van ons leven? </w:t>
      </w:r>
      <w:r w:rsidRPr="00A45EA7">
        <w:rPr>
          <w:rFonts w:ascii="Times New Roman" w:hAnsi="Times New Roman" w:cs="Times New Roman"/>
          <w:sz w:val="25"/>
          <w:szCs w:val="25"/>
        </w:rPr>
        <w:t xml:space="preserve">Hoe staat het met de vrucht van een nieuwe gehoorzaamheid aan Gods geboden, met de vrucht van heiligheid, met de vrucht van ootmoed en zelfverloochening? </w:t>
      </w:r>
    </w:p>
    <w:p w14:paraId="7BBDE7EE" w14:textId="5BECB431"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Waarbij de Heere niet alleen even en zo nu en dan gehoorzaamheid van ons vraagt, maar een constante, blijvende gehoorzaamheid en toewijding. Lukas heeft het over mensen die het Woord </w:t>
      </w:r>
      <w:r w:rsidRPr="00A45EA7">
        <w:rPr>
          <w:rFonts w:ascii="Times New Roman" w:hAnsi="Times New Roman" w:cs="Times New Roman"/>
          <w:i/>
          <w:sz w:val="25"/>
          <w:szCs w:val="25"/>
        </w:rPr>
        <w:t>in een eerlijk en goed hart bewaren en in volstandigheid vruchten voortbrengen</w:t>
      </w:r>
      <w:r w:rsidRPr="00A45EA7">
        <w:rPr>
          <w:rFonts w:ascii="Times New Roman" w:hAnsi="Times New Roman" w:cs="Times New Roman"/>
          <w:sz w:val="25"/>
          <w:szCs w:val="25"/>
        </w:rPr>
        <w:t xml:space="preserve"> (Luk</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8:15).</w:t>
      </w:r>
    </w:p>
    <w:p w14:paraId="3F7794D7" w14:textId="77777777" w:rsidR="00D0688C" w:rsidRPr="00A45EA7" w:rsidRDefault="00D0688C" w:rsidP="00D0688C">
      <w:pPr>
        <w:pStyle w:val="Geenafstand"/>
        <w:rPr>
          <w:rFonts w:ascii="Times New Roman" w:hAnsi="Times New Roman" w:cs="Times New Roman"/>
          <w:sz w:val="25"/>
          <w:szCs w:val="25"/>
        </w:rPr>
      </w:pPr>
    </w:p>
    <w:p w14:paraId="6995CDD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Wat daarvoor nodig is?</w:t>
      </w:r>
    </w:p>
    <w:p w14:paraId="3307048E" w14:textId="326D98E8"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Dat we, om Bijbelse taal te gebruiken, biddend</w:t>
      </w:r>
      <w:r w:rsidRPr="00A45EA7">
        <w:rPr>
          <w:rFonts w:ascii="Times New Roman" w:hAnsi="Times New Roman" w:cs="Times New Roman"/>
          <w:i/>
          <w:sz w:val="25"/>
          <w:szCs w:val="25"/>
        </w:rPr>
        <w:t xml:space="preserve"> het Woord ontvangen</w:t>
      </w:r>
      <w:r w:rsidRPr="00A45EA7">
        <w:rPr>
          <w:rFonts w:ascii="Times New Roman" w:hAnsi="Times New Roman" w:cs="Times New Roman"/>
          <w:sz w:val="25"/>
          <w:szCs w:val="25"/>
        </w:rPr>
        <w:t>: het woord der verzoening (2 Kor</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5:18-19), het woord des geloofs (Rom</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10:8), het woord des levens (Filip</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2:16).</w:t>
      </w:r>
    </w:p>
    <w:p w14:paraId="2F4685B1" w14:textId="5E52E704"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Zo staat het op meerdere plaatsen in het Nieuwe Testament: de goede aarde, het veranderde mensenhart</w:t>
      </w:r>
      <w:r w:rsidRPr="00A45EA7">
        <w:rPr>
          <w:rFonts w:ascii="Times New Roman" w:hAnsi="Times New Roman" w:cs="Times New Roman"/>
          <w:i/>
          <w:sz w:val="25"/>
          <w:szCs w:val="25"/>
        </w:rPr>
        <w:t xml:space="preserve"> ontvangt het Woord</w:t>
      </w:r>
      <w:r w:rsidRPr="00A45EA7">
        <w:rPr>
          <w:rFonts w:ascii="Times New Roman" w:hAnsi="Times New Roman" w:cs="Times New Roman"/>
          <w:sz w:val="25"/>
          <w:szCs w:val="25"/>
        </w:rPr>
        <w:t xml:space="preserve"> (zie ook Hand</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2:41, 11:1, 17:11; </w:t>
      </w:r>
    </w:p>
    <w:p w14:paraId="3F83A36E" w14:textId="0BC048A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1 Thess</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1:6).</w:t>
      </w:r>
    </w:p>
    <w:p w14:paraId="38217B6B" w14:textId="77777777" w:rsidR="00D0688C" w:rsidRPr="00A45EA7" w:rsidRDefault="00D0688C" w:rsidP="00D0688C">
      <w:pPr>
        <w:pStyle w:val="Geenafstand"/>
        <w:rPr>
          <w:rFonts w:ascii="Times New Roman" w:hAnsi="Times New Roman" w:cs="Times New Roman"/>
          <w:sz w:val="25"/>
          <w:szCs w:val="25"/>
        </w:rPr>
      </w:pPr>
    </w:p>
    <w:p w14:paraId="77888425"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Wie als kind van God wegdrijft </w:t>
      </w:r>
      <w:r w:rsidRPr="00A45EA7">
        <w:rPr>
          <w:rFonts w:ascii="Times New Roman" w:hAnsi="Times New Roman" w:cs="Times New Roman"/>
          <w:i/>
          <w:sz w:val="25"/>
          <w:szCs w:val="25"/>
        </w:rPr>
        <w:t>van het Woord</w:t>
      </w:r>
      <w:r w:rsidRPr="00A45EA7">
        <w:rPr>
          <w:rFonts w:ascii="Times New Roman" w:hAnsi="Times New Roman" w:cs="Times New Roman"/>
          <w:sz w:val="25"/>
          <w:szCs w:val="25"/>
        </w:rPr>
        <w:t>, wie als kind van God niet meer buigt voor het Woord van God, maar zich liever laat leiden door mensen of door eigen emoties en gedachten, die brengt geen vrucht voort.</w:t>
      </w:r>
    </w:p>
    <w:p w14:paraId="4B427C32" w14:textId="77777777" w:rsidR="00D0688C" w:rsidRPr="00A45EA7" w:rsidRDefault="00D0688C" w:rsidP="00D0688C">
      <w:pPr>
        <w:pStyle w:val="Geenafstand"/>
        <w:rPr>
          <w:rFonts w:ascii="Times New Roman" w:hAnsi="Times New Roman" w:cs="Times New Roman"/>
          <w:sz w:val="25"/>
          <w:szCs w:val="25"/>
        </w:rPr>
      </w:pPr>
    </w:p>
    <w:p w14:paraId="50A374A3" w14:textId="62A662FB"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Het </w:t>
      </w:r>
      <w:r w:rsidRPr="00A45EA7">
        <w:rPr>
          <w:rFonts w:ascii="Times New Roman" w:hAnsi="Times New Roman" w:cs="Times New Roman"/>
          <w:i/>
          <w:sz w:val="25"/>
          <w:szCs w:val="25"/>
        </w:rPr>
        <w:t>Woord ontvangen</w:t>
      </w:r>
      <w:r w:rsidRPr="00A45EA7">
        <w:rPr>
          <w:rFonts w:ascii="Times New Roman" w:hAnsi="Times New Roman" w:cs="Times New Roman"/>
          <w:sz w:val="25"/>
          <w:szCs w:val="25"/>
        </w:rPr>
        <w:t xml:space="preserve">, dat kan alleen met een lege hand. </w:t>
      </w:r>
      <w:r w:rsidRPr="00A45EA7">
        <w:rPr>
          <w:rFonts w:ascii="Times New Roman" w:hAnsi="Times New Roman" w:cs="Times New Roman"/>
          <w:i/>
          <w:iCs/>
          <w:sz w:val="25"/>
          <w:szCs w:val="25"/>
        </w:rPr>
        <w:t xml:space="preserve">Armen worden met goederen vervuld, rijken leeg weggezonden </w:t>
      </w:r>
      <w:r w:rsidRPr="00A45EA7">
        <w:rPr>
          <w:rFonts w:ascii="Times New Roman" w:hAnsi="Times New Roman" w:cs="Times New Roman"/>
          <w:sz w:val="25"/>
          <w:szCs w:val="25"/>
        </w:rPr>
        <w:t>(Luk</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1:53).</w:t>
      </w:r>
    </w:p>
    <w:p w14:paraId="29BE6F54" w14:textId="59EE2233"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Dat kan alleen als wij het </w:t>
      </w:r>
      <w:r w:rsidRPr="00A45EA7">
        <w:rPr>
          <w:rFonts w:ascii="Times New Roman" w:hAnsi="Times New Roman" w:cs="Times New Roman"/>
          <w:i/>
          <w:sz w:val="25"/>
          <w:szCs w:val="25"/>
        </w:rPr>
        <w:t>hele Woord</w:t>
      </w:r>
      <w:r w:rsidRPr="00A45EA7">
        <w:rPr>
          <w:rFonts w:ascii="Times New Roman" w:hAnsi="Times New Roman" w:cs="Times New Roman"/>
          <w:sz w:val="25"/>
          <w:szCs w:val="25"/>
        </w:rPr>
        <w:t xml:space="preserve"> onze hoogste waardering waard achten. En dat Woord is alle aanneming waardig (1 Tim</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1:15).</w:t>
      </w:r>
    </w:p>
    <w:p w14:paraId="09C1A264"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Het Woord ontvangen, dat kan alleen als we het aannemen met groot verlangen, met hartelijke honger en dorst, als het </w:t>
      </w:r>
      <w:r w:rsidRPr="00A45EA7">
        <w:rPr>
          <w:rFonts w:ascii="Times New Roman" w:hAnsi="Times New Roman" w:cs="Times New Roman"/>
          <w:i/>
          <w:sz w:val="25"/>
          <w:szCs w:val="25"/>
        </w:rPr>
        <w:t>onfeilbare</w:t>
      </w:r>
      <w:r w:rsidRPr="00A45EA7">
        <w:rPr>
          <w:rFonts w:ascii="Times New Roman" w:hAnsi="Times New Roman" w:cs="Times New Roman"/>
          <w:sz w:val="25"/>
          <w:szCs w:val="25"/>
        </w:rPr>
        <w:t xml:space="preserve"> Woord van God, richtinggevend voor ons hoofd, voor ons hart en voor ons hele leven.</w:t>
      </w:r>
    </w:p>
    <w:p w14:paraId="647F84A2" w14:textId="77777777" w:rsidR="00D0688C" w:rsidRPr="00A45EA7" w:rsidRDefault="00D0688C" w:rsidP="00D0688C">
      <w:pPr>
        <w:pStyle w:val="Geenafstand"/>
        <w:rPr>
          <w:rFonts w:ascii="Times New Roman" w:hAnsi="Times New Roman" w:cs="Times New Roman"/>
          <w:sz w:val="25"/>
          <w:szCs w:val="25"/>
        </w:rPr>
      </w:pPr>
    </w:p>
    <w:p w14:paraId="0B101E6F"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Dat Woord van God is het middel in de hand van God de Heilige Geest. Het wordt gezaaid, het ontkiemt, het groeit op om… </w:t>
      </w:r>
      <w:r w:rsidRPr="00A45EA7">
        <w:rPr>
          <w:rFonts w:ascii="Times New Roman" w:hAnsi="Times New Roman" w:cs="Times New Roman"/>
          <w:i/>
          <w:sz w:val="25"/>
          <w:szCs w:val="25"/>
        </w:rPr>
        <w:t>vrucht voort te brengen!</w:t>
      </w:r>
      <w:r w:rsidRPr="00A45EA7">
        <w:rPr>
          <w:rFonts w:ascii="Times New Roman" w:hAnsi="Times New Roman" w:cs="Times New Roman"/>
          <w:sz w:val="25"/>
          <w:szCs w:val="25"/>
        </w:rPr>
        <w:t xml:space="preserve"> </w:t>
      </w:r>
    </w:p>
    <w:p w14:paraId="046C4B2A"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Voor God. Voor de hemelse Landman.</w:t>
      </w:r>
    </w:p>
    <w:p w14:paraId="498C3EA2" w14:textId="67A558FE" w:rsidR="00D0688C" w:rsidRPr="00A45EA7" w:rsidRDefault="00D0688C" w:rsidP="00D0688C">
      <w:pPr>
        <w:pStyle w:val="Geenafstand"/>
        <w:rPr>
          <w:rFonts w:ascii="Times New Roman" w:hAnsi="Times New Roman" w:cs="Times New Roman"/>
          <w:sz w:val="25"/>
          <w:szCs w:val="25"/>
          <w:lang w:bidi="he-IL"/>
        </w:rPr>
      </w:pPr>
      <w:r w:rsidRPr="00A45EA7">
        <w:rPr>
          <w:rFonts w:ascii="Times New Roman" w:hAnsi="Times New Roman" w:cs="Times New Roman"/>
          <w:sz w:val="25"/>
          <w:szCs w:val="25"/>
        </w:rPr>
        <w:t xml:space="preserve">Zelfs onder, en misschien wel juist in tijden van verdrukking en vervolging. Het brengt de vrucht voort van (en ik zeg dat als een Bijbelse spiegel): van ootmoed, ootmoed, ootmoed… De vrucht van </w:t>
      </w:r>
      <w:r w:rsidRPr="00A45EA7">
        <w:rPr>
          <w:rFonts w:ascii="Times New Roman" w:hAnsi="Times New Roman" w:cs="Times New Roman"/>
          <w:i/>
          <w:sz w:val="25"/>
          <w:szCs w:val="25"/>
          <w:lang w:bidi="he-IL"/>
        </w:rPr>
        <w:t xml:space="preserve">liefde, blijdschap, vrede, lankmoedigheid, goedertierenheid, goedheid, geloof, zachtmoedigheid, matigheid </w:t>
      </w:r>
      <w:r w:rsidRPr="00A45EA7">
        <w:rPr>
          <w:rFonts w:ascii="Times New Roman" w:hAnsi="Times New Roman" w:cs="Times New Roman"/>
          <w:sz w:val="25"/>
          <w:szCs w:val="25"/>
          <w:lang w:bidi="he-IL"/>
        </w:rPr>
        <w:t>(Gal</w:t>
      </w:r>
      <w:r w:rsidR="006C0D31">
        <w:rPr>
          <w:rFonts w:ascii="Times New Roman" w:hAnsi="Times New Roman" w:cs="Times New Roman"/>
          <w:sz w:val="25"/>
          <w:szCs w:val="25"/>
          <w:lang w:bidi="he-IL"/>
        </w:rPr>
        <w:t>.</w:t>
      </w:r>
      <w:r w:rsidRPr="00A45EA7">
        <w:rPr>
          <w:rFonts w:ascii="Times New Roman" w:hAnsi="Times New Roman" w:cs="Times New Roman"/>
          <w:sz w:val="25"/>
          <w:szCs w:val="25"/>
          <w:lang w:bidi="he-IL"/>
        </w:rPr>
        <w:t xml:space="preserve"> 5:22).</w:t>
      </w:r>
    </w:p>
    <w:p w14:paraId="244BA56B" w14:textId="77777777" w:rsidR="00D0688C" w:rsidRPr="00A45EA7" w:rsidRDefault="00D0688C" w:rsidP="00D0688C">
      <w:pPr>
        <w:pStyle w:val="Geenafstand"/>
        <w:rPr>
          <w:rFonts w:ascii="Times New Roman" w:hAnsi="Times New Roman" w:cs="Times New Roman"/>
          <w:b/>
          <w:i/>
          <w:sz w:val="25"/>
          <w:szCs w:val="25"/>
        </w:rPr>
      </w:pPr>
    </w:p>
    <w:p w14:paraId="0515C82D" w14:textId="77777777" w:rsidR="00D0688C" w:rsidRPr="00A45EA7" w:rsidRDefault="00D0688C" w:rsidP="00D0688C">
      <w:pPr>
        <w:pStyle w:val="Geenafstand"/>
        <w:rPr>
          <w:rFonts w:ascii="Times New Roman" w:hAnsi="Times New Roman" w:cs="Times New Roman"/>
          <w:bCs/>
          <w:i/>
          <w:iCs/>
          <w:sz w:val="25"/>
          <w:szCs w:val="25"/>
        </w:rPr>
      </w:pPr>
      <w:r w:rsidRPr="00A45EA7">
        <w:rPr>
          <w:rFonts w:ascii="Times New Roman" w:hAnsi="Times New Roman" w:cs="Times New Roman"/>
          <w:sz w:val="25"/>
          <w:szCs w:val="25"/>
        </w:rPr>
        <w:t xml:space="preserve">Daaraan is de zaligmakende werking van het zaad van het Woord uiteindelijk te herkennen: </w:t>
      </w:r>
      <w:r w:rsidRPr="00A45EA7">
        <w:rPr>
          <w:rFonts w:ascii="Times New Roman" w:hAnsi="Times New Roman" w:cs="Times New Roman"/>
          <w:bCs/>
          <w:i/>
          <w:iCs/>
          <w:sz w:val="25"/>
          <w:szCs w:val="25"/>
        </w:rPr>
        <w:t>aan de vrucht.</w:t>
      </w:r>
    </w:p>
    <w:p w14:paraId="2FAD12B5" w14:textId="2A44FE0A"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 xml:space="preserve">Heeft de Heere Jezus niet gezegd: </w:t>
      </w:r>
      <w:r w:rsidRPr="00A45EA7">
        <w:rPr>
          <w:rFonts w:ascii="Times New Roman" w:hAnsi="Times New Roman" w:cs="Times New Roman"/>
          <w:i/>
          <w:sz w:val="25"/>
          <w:szCs w:val="25"/>
        </w:rPr>
        <w:t>Aan hun vruchten zult u hen kennen</w:t>
      </w:r>
      <w:r w:rsidRPr="00A45EA7">
        <w:rPr>
          <w:rFonts w:ascii="Times New Roman" w:hAnsi="Times New Roman" w:cs="Times New Roman"/>
          <w:sz w:val="25"/>
          <w:szCs w:val="25"/>
        </w:rPr>
        <w:t xml:space="preserve"> (Matth</w:t>
      </w:r>
      <w:r w:rsidR="006C0D31">
        <w:rPr>
          <w:rFonts w:ascii="Times New Roman" w:hAnsi="Times New Roman" w:cs="Times New Roman"/>
          <w:sz w:val="25"/>
          <w:szCs w:val="25"/>
        </w:rPr>
        <w:t>.</w:t>
      </w:r>
      <w:r w:rsidRPr="00A45EA7">
        <w:rPr>
          <w:rFonts w:ascii="Times New Roman" w:hAnsi="Times New Roman" w:cs="Times New Roman"/>
          <w:sz w:val="25"/>
          <w:szCs w:val="25"/>
        </w:rPr>
        <w:t xml:space="preserve"> 7:16)?</w:t>
      </w:r>
    </w:p>
    <w:p w14:paraId="1DB3719D" w14:textId="77777777" w:rsidR="00D0688C" w:rsidRPr="00A45EA7" w:rsidRDefault="00D0688C" w:rsidP="00D0688C">
      <w:pPr>
        <w:pStyle w:val="Geenafstand"/>
        <w:rPr>
          <w:rFonts w:ascii="Times New Roman" w:hAnsi="Times New Roman" w:cs="Times New Roman"/>
          <w:iCs/>
          <w:sz w:val="25"/>
          <w:szCs w:val="25"/>
        </w:rPr>
      </w:pPr>
      <w:r w:rsidRPr="00A45EA7">
        <w:rPr>
          <w:rFonts w:ascii="Times New Roman" w:hAnsi="Times New Roman" w:cs="Times New Roman"/>
          <w:sz w:val="25"/>
          <w:szCs w:val="25"/>
        </w:rPr>
        <w:lastRenderedPageBreak/>
        <w:t xml:space="preserve">Zolang die vrucht er niet is, kan het (vanuit ons perspectief gezien) </w:t>
      </w:r>
      <w:r w:rsidRPr="00A45EA7">
        <w:rPr>
          <w:rFonts w:ascii="Times New Roman" w:hAnsi="Times New Roman" w:cs="Times New Roman"/>
          <w:iCs/>
          <w:sz w:val="25"/>
          <w:szCs w:val="25"/>
        </w:rPr>
        <w:t>nog alle kanten op!</w:t>
      </w:r>
    </w:p>
    <w:p w14:paraId="401B3E1E" w14:textId="77777777" w:rsidR="004D70BE" w:rsidRPr="00A45EA7" w:rsidRDefault="00D0688C"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Is dat geen ernstige waarschuwing voor ons, kinderen van God?</w:t>
      </w:r>
    </w:p>
    <w:p w14:paraId="7452D175" w14:textId="27AEC3C4" w:rsidR="00D0688C" w:rsidRPr="00A45EA7" w:rsidRDefault="00D0688C" w:rsidP="004D70BE">
      <w:pPr>
        <w:pStyle w:val="Geenafstand"/>
        <w:rPr>
          <w:rFonts w:ascii="Times New Roman" w:hAnsi="Times New Roman" w:cs="Times New Roman"/>
          <w:sz w:val="25"/>
          <w:szCs w:val="25"/>
        </w:rPr>
      </w:pPr>
      <w:r w:rsidRPr="00A45EA7">
        <w:rPr>
          <w:rFonts w:ascii="Times New Roman" w:hAnsi="Times New Roman" w:cs="Times New Roman"/>
          <w:i/>
          <w:sz w:val="25"/>
          <w:szCs w:val="25"/>
          <w:lang w:bidi="he-IL"/>
        </w:rPr>
        <w:t>Brengt dan vruchten voort, der bekering waardig</w:t>
      </w:r>
      <w:r w:rsidRPr="00A45EA7">
        <w:rPr>
          <w:rFonts w:ascii="Times New Roman" w:hAnsi="Times New Roman" w:cs="Times New Roman"/>
          <w:sz w:val="25"/>
          <w:szCs w:val="25"/>
          <w:lang w:bidi="he-IL"/>
        </w:rPr>
        <w:t xml:space="preserve"> (Matth</w:t>
      </w:r>
      <w:r w:rsidR="006C0D31">
        <w:rPr>
          <w:rFonts w:ascii="Times New Roman" w:hAnsi="Times New Roman" w:cs="Times New Roman"/>
          <w:sz w:val="25"/>
          <w:szCs w:val="25"/>
          <w:lang w:bidi="he-IL"/>
        </w:rPr>
        <w:t>.</w:t>
      </w:r>
      <w:r w:rsidRPr="00A45EA7">
        <w:rPr>
          <w:rFonts w:ascii="Times New Roman" w:hAnsi="Times New Roman" w:cs="Times New Roman"/>
          <w:sz w:val="25"/>
          <w:szCs w:val="25"/>
          <w:lang w:bidi="he-IL"/>
        </w:rPr>
        <w:t xml:space="preserve"> 3:8).</w:t>
      </w:r>
    </w:p>
    <w:p w14:paraId="620AFD3B" w14:textId="77777777"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De Heere Zelf passe dit Woord toe, in het hart van ieder van ons, tot ontdekking en tot een vruchtdragend leven in Hem.</w:t>
      </w:r>
    </w:p>
    <w:p w14:paraId="5AA1AF2D" w14:textId="77777777" w:rsidR="00D0688C" w:rsidRPr="00A45EA7" w:rsidRDefault="00D0688C" w:rsidP="00D0688C">
      <w:pPr>
        <w:pStyle w:val="Geenafstand"/>
        <w:rPr>
          <w:rFonts w:ascii="Times New Roman" w:hAnsi="Times New Roman" w:cs="Times New Roman"/>
          <w:sz w:val="25"/>
          <w:szCs w:val="25"/>
        </w:rPr>
      </w:pPr>
    </w:p>
    <w:p w14:paraId="07CA3D06" w14:textId="40BD9A5D" w:rsidR="00D0688C" w:rsidRPr="00A45EA7" w:rsidRDefault="00D0688C" w:rsidP="00D0688C">
      <w:pPr>
        <w:pStyle w:val="Geenafstand"/>
        <w:rPr>
          <w:rFonts w:ascii="Times New Roman" w:hAnsi="Times New Roman" w:cs="Times New Roman"/>
          <w:sz w:val="25"/>
          <w:szCs w:val="25"/>
        </w:rPr>
      </w:pPr>
      <w:r w:rsidRPr="00A45EA7">
        <w:rPr>
          <w:rFonts w:ascii="Times New Roman" w:hAnsi="Times New Roman" w:cs="Times New Roman"/>
          <w:sz w:val="25"/>
          <w:szCs w:val="25"/>
        </w:rPr>
        <w:tab/>
      </w:r>
      <w:r w:rsidRPr="00A45EA7">
        <w:rPr>
          <w:rFonts w:ascii="Times New Roman" w:hAnsi="Times New Roman" w:cs="Times New Roman"/>
          <w:sz w:val="25"/>
          <w:szCs w:val="25"/>
        </w:rPr>
        <w:tab/>
      </w:r>
      <w:r w:rsidRPr="00A45EA7">
        <w:rPr>
          <w:rFonts w:ascii="Times New Roman" w:hAnsi="Times New Roman" w:cs="Times New Roman"/>
          <w:sz w:val="25"/>
          <w:szCs w:val="25"/>
        </w:rPr>
        <w:tab/>
      </w:r>
      <w:r w:rsidRPr="00A45EA7">
        <w:rPr>
          <w:rFonts w:ascii="Times New Roman" w:hAnsi="Times New Roman" w:cs="Times New Roman"/>
          <w:sz w:val="25"/>
          <w:szCs w:val="25"/>
        </w:rPr>
        <w:tab/>
      </w:r>
      <w:r w:rsidRPr="00A45EA7">
        <w:rPr>
          <w:rFonts w:ascii="Times New Roman" w:hAnsi="Times New Roman" w:cs="Times New Roman"/>
          <w:sz w:val="25"/>
          <w:szCs w:val="25"/>
        </w:rPr>
        <w:tab/>
      </w:r>
      <w:r w:rsidRPr="00A45EA7">
        <w:rPr>
          <w:rFonts w:ascii="Times New Roman" w:hAnsi="Times New Roman" w:cs="Times New Roman"/>
          <w:sz w:val="25"/>
          <w:szCs w:val="25"/>
        </w:rPr>
        <w:tab/>
        <w:t>Amen.</w:t>
      </w:r>
      <w:r w:rsidR="004D70BE" w:rsidRPr="00A45EA7">
        <w:rPr>
          <w:rFonts w:ascii="Times New Roman" w:hAnsi="Times New Roman" w:cs="Times New Roman"/>
          <w:sz w:val="25"/>
          <w:szCs w:val="25"/>
        </w:rPr>
        <w:t xml:space="preserve"> </w:t>
      </w:r>
    </w:p>
    <w:p w14:paraId="44D7B614" w14:textId="2271045E" w:rsidR="004D70BE" w:rsidRPr="00A45EA7" w:rsidRDefault="004D70BE" w:rsidP="00D0688C">
      <w:pPr>
        <w:pStyle w:val="Geenafstand"/>
        <w:rPr>
          <w:rFonts w:ascii="Times New Roman" w:hAnsi="Times New Roman" w:cs="Times New Roman"/>
          <w:sz w:val="25"/>
          <w:szCs w:val="25"/>
        </w:rPr>
      </w:pPr>
    </w:p>
    <w:p w14:paraId="7A187DA7"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Slotzang Psalm 126:3:</w:t>
      </w:r>
    </w:p>
    <w:p w14:paraId="18996529" w14:textId="77777777" w:rsidR="004D70BE" w:rsidRPr="00A45EA7" w:rsidRDefault="004D70BE" w:rsidP="004D70BE">
      <w:pPr>
        <w:pStyle w:val="Geenafstand"/>
        <w:rPr>
          <w:rFonts w:ascii="Times New Roman" w:hAnsi="Times New Roman" w:cs="Times New Roman"/>
          <w:sz w:val="25"/>
          <w:szCs w:val="25"/>
        </w:rPr>
      </w:pPr>
    </w:p>
    <w:p w14:paraId="4FCA822D"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Die hier bedrukt met tranen zaait,</w:t>
      </w:r>
    </w:p>
    <w:p w14:paraId="26F0DF9A"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Zal juichen, als hij vruchten maait;</w:t>
      </w:r>
    </w:p>
    <w:p w14:paraId="01BED5F7"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Die 't zaad draagt, dat men zaaien zal,</w:t>
      </w:r>
    </w:p>
    <w:p w14:paraId="11230EFE"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Gaat wenend voort, en zaait het al;</w:t>
      </w:r>
    </w:p>
    <w:p w14:paraId="0902EAD7"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Maar hij zal, zonder ramp te schromen,</w:t>
      </w:r>
    </w:p>
    <w:p w14:paraId="4FF7E5F0"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Eerlang met blijdschap wederkomen,</w:t>
      </w:r>
    </w:p>
    <w:p w14:paraId="743D0BFD" w14:textId="77777777" w:rsidR="004D70BE"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En met gejuich, ter goeder uur</w:t>
      </w:r>
    </w:p>
    <w:p w14:paraId="785EDACD" w14:textId="150852E8" w:rsidR="00D123DB" w:rsidRPr="00A45EA7" w:rsidRDefault="004D70BE" w:rsidP="004D70BE">
      <w:pPr>
        <w:pStyle w:val="Geenafstand"/>
        <w:rPr>
          <w:rFonts w:ascii="Times New Roman" w:hAnsi="Times New Roman" w:cs="Times New Roman"/>
          <w:sz w:val="25"/>
          <w:szCs w:val="25"/>
        </w:rPr>
      </w:pPr>
      <w:r w:rsidRPr="00A45EA7">
        <w:rPr>
          <w:rFonts w:ascii="Times New Roman" w:hAnsi="Times New Roman" w:cs="Times New Roman"/>
          <w:sz w:val="25"/>
          <w:szCs w:val="25"/>
        </w:rPr>
        <w:t>Zijn schoven dragen in de schuur.</w:t>
      </w:r>
    </w:p>
    <w:p w14:paraId="69FCEE45" w14:textId="77777777" w:rsidR="00D123DB" w:rsidRPr="00A45EA7" w:rsidRDefault="00D123DB" w:rsidP="00D123DB">
      <w:pPr>
        <w:rPr>
          <w:rFonts w:ascii="Times New Roman" w:hAnsi="Times New Roman" w:cs="Times New Roman"/>
          <w:sz w:val="25"/>
          <w:szCs w:val="25"/>
        </w:rPr>
      </w:pPr>
    </w:p>
    <w:sectPr w:rsidR="00D123DB" w:rsidRPr="00A45EA7"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ADEC1" w14:textId="77777777" w:rsidR="00D11EE6" w:rsidRDefault="00D11EE6" w:rsidP="00C16F38">
      <w:pPr>
        <w:spacing w:after="0" w:line="240" w:lineRule="auto"/>
      </w:pPr>
      <w:r>
        <w:separator/>
      </w:r>
    </w:p>
  </w:endnote>
  <w:endnote w:type="continuationSeparator" w:id="0">
    <w:p w14:paraId="1A1E9C79" w14:textId="77777777" w:rsidR="00D11EE6" w:rsidRDefault="00D11EE6"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97CA4" w14:textId="77777777" w:rsidR="00A45EA7" w:rsidRDefault="00A45EA7">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10A83"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0EB56366" wp14:editId="5FB2FFAB">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046E18"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7D5D272B"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1D7EA408"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71072520" wp14:editId="3A282CF1">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758A66"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1E67792F"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FC9C2" w14:textId="77777777" w:rsidR="00D11EE6" w:rsidRDefault="00D11EE6" w:rsidP="00C16F38">
      <w:pPr>
        <w:spacing w:after="0" w:line="240" w:lineRule="auto"/>
      </w:pPr>
      <w:r>
        <w:separator/>
      </w:r>
    </w:p>
  </w:footnote>
  <w:footnote w:type="continuationSeparator" w:id="0">
    <w:p w14:paraId="160EBAF3" w14:textId="77777777" w:rsidR="00D11EE6" w:rsidRDefault="00D11EE6"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7E92A" w14:textId="77777777" w:rsidR="00A45EA7" w:rsidRDefault="00A45EA7">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C22AC" w14:textId="150DA7A1" w:rsidR="00286BD1" w:rsidRPr="00D0688C" w:rsidRDefault="00286BD1" w:rsidP="00D0688C">
    <w:pPr>
      <w:pStyle w:val="Geenafstand"/>
      <w:jc w:val="center"/>
    </w:pPr>
    <w:r w:rsidRPr="00D0688C">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07D02C47" wp14:editId="583F47E1">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A253C0"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" strokecolor="#4472c4 [3204]" strokeweight=".5pt">
              <v:stroke joinstyle="miter"/>
              <w10:wrap anchorx="margin"/>
            </v:line>
          </w:pict>
        </mc:Fallback>
      </mc:AlternateContent>
    </w:r>
    <w:r w:rsidRPr="00D0688C">
      <w:rPr>
        <w:rFonts w:ascii="Times New Roman" w:hAnsi="Times New Roman" w:cs="Times New Roman"/>
        <w:sz w:val="24"/>
        <w:szCs w:val="40"/>
      </w:rPr>
      <w:t xml:space="preserve">Preek </w:t>
    </w:r>
    <w:r w:rsidR="00D0688C" w:rsidRPr="00D0688C">
      <w:rPr>
        <w:rFonts w:ascii="Times New Roman" w:hAnsi="Times New Roman" w:cs="Times New Roman"/>
        <w:sz w:val="24"/>
        <w:szCs w:val="24"/>
      </w:rPr>
      <w:t xml:space="preserve">Mattheüs 13:19-23 </w:t>
    </w:r>
    <w:r w:rsidR="00D0688C" w:rsidRPr="00D0688C">
      <w:rPr>
        <w:rFonts w:ascii="Times New Roman" w:hAnsi="Times New Roman" w:cs="Times New Roman"/>
        <w:sz w:val="24"/>
        <w:szCs w:val="40"/>
      </w:rPr>
      <w:t>–</w:t>
    </w:r>
    <w:r w:rsidRPr="00D0688C">
      <w:rPr>
        <w:rFonts w:ascii="Times New Roman" w:hAnsi="Times New Roman" w:cs="Times New Roman"/>
        <w:sz w:val="24"/>
        <w:szCs w:val="40"/>
      </w:rPr>
      <w:t xml:space="preserve"> </w:t>
    </w:r>
    <w:r w:rsidR="00D0688C" w:rsidRPr="00D0688C">
      <w:rPr>
        <w:rFonts w:ascii="Times New Roman" w:hAnsi="Times New Roman" w:cs="Times New Roman"/>
        <w:sz w:val="24"/>
        <w:szCs w:val="40"/>
      </w:rPr>
      <w:t>Gelijkenis van de zaaier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428A2" w14:textId="77777777" w:rsidR="00A45EA7" w:rsidRDefault="00A45EA7">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88C"/>
    <w:rsid w:val="0004300D"/>
    <w:rsid w:val="00241FDF"/>
    <w:rsid w:val="00282786"/>
    <w:rsid w:val="00286BD1"/>
    <w:rsid w:val="002E7FA4"/>
    <w:rsid w:val="00383C13"/>
    <w:rsid w:val="003B09BE"/>
    <w:rsid w:val="003E5CF8"/>
    <w:rsid w:val="00482BE0"/>
    <w:rsid w:val="004D70BE"/>
    <w:rsid w:val="00502F57"/>
    <w:rsid w:val="006318AC"/>
    <w:rsid w:val="006C0D31"/>
    <w:rsid w:val="00701E8E"/>
    <w:rsid w:val="00703426"/>
    <w:rsid w:val="00713D9F"/>
    <w:rsid w:val="007750CA"/>
    <w:rsid w:val="00821179"/>
    <w:rsid w:val="0085499D"/>
    <w:rsid w:val="008B1A44"/>
    <w:rsid w:val="008F5BB0"/>
    <w:rsid w:val="009663A0"/>
    <w:rsid w:val="00993C39"/>
    <w:rsid w:val="00A01D07"/>
    <w:rsid w:val="00A16F22"/>
    <w:rsid w:val="00A45EA7"/>
    <w:rsid w:val="00A969A1"/>
    <w:rsid w:val="00BA3215"/>
    <w:rsid w:val="00C16F38"/>
    <w:rsid w:val="00C30DAE"/>
    <w:rsid w:val="00C51C79"/>
    <w:rsid w:val="00CB79F1"/>
    <w:rsid w:val="00D0688C"/>
    <w:rsid w:val="00D11EE6"/>
    <w:rsid w:val="00D123DB"/>
    <w:rsid w:val="00DC7A66"/>
    <w:rsid w:val="00DD1813"/>
    <w:rsid w:val="00E6355A"/>
    <w:rsid w:val="00E81DC5"/>
    <w:rsid w:val="00E96E0A"/>
    <w:rsid w:val="00EF1A95"/>
    <w:rsid w:val="00F00B66"/>
    <w:rsid w:val="00FF3972"/>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340260"/>
  <w15:chartTrackingRefBased/>
  <w15:docId w15:val="{389B429D-E4E2-416B-B9D1-93AA1E462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D0688C"/>
    <w:pPr>
      <w:spacing w:after="0" w:line="240" w:lineRule="auto"/>
    </w:pPr>
  </w:style>
  <w:style w:type="paragraph" w:customStyle="1" w:styleId="Default">
    <w:name w:val="Default"/>
    <w:rsid w:val="00D0688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873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02.%20Leespreken\02.%20Nieuwe%20Testament\Leesp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9A6C6D-E90B-4576-8521-2586A05336C3}">
  <we:reference id="wa200010453" version="1.0.0.1" store="nl-NL" storeType="OMEX"/>
  <we:alternateReferences>
    <we:reference id="WA200010453" version="1.0.0.1" store="" storeType="OMEX"/>
  </we:alternateReferences>
  <we:properties>
    <we:property name="claude.fileId" value="&quot;44b7d9ee-ebda-4eca-b35b-42dbce30e5f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6E039-C27A-4E03-AFDF-E3EB60B3B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Leespeek</Template>
  <TotalTime>34</TotalTime>
  <Pages>11</Pages>
  <Words>4640</Words>
  <Characters>21022</Characters>
  <Application>Microsoft Office Word</Application>
  <DocSecurity>0</DocSecurity>
  <Lines>437</Lines>
  <Paragraphs>235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dc:creator>
  <cp:keywords/>
  <dc:description/>
  <cp:lastModifiedBy>J. IJsselstein</cp:lastModifiedBy>
  <cp:revision>11</cp:revision>
  <dcterms:created xsi:type="dcterms:W3CDTF">2020-05-15T09:04:00Z</dcterms:created>
  <dcterms:modified xsi:type="dcterms:W3CDTF">2026-07-09T09:11:00Z</dcterms:modified>
</cp:coreProperties>
</file>